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BB102" w14:textId="033B4538" w:rsidR="009E7539" w:rsidRDefault="00282AC4" w:rsidP="00A36D43">
      <w:pPr>
        <w:pStyle w:val="PSETitle"/>
      </w:pPr>
      <w:r>
        <w:t xml:space="preserve">Place Your </w:t>
      </w:r>
      <w:r w:rsidR="00A259B0">
        <w:t>Paper Title</w:t>
      </w:r>
      <w:r>
        <w:t xml:space="preserve"> Here with Title Capitalization</w:t>
      </w:r>
      <w:r w:rsidR="0059764A">
        <w:t xml:space="preserve"> that May Run Multiple Lines</w:t>
      </w:r>
    </w:p>
    <w:p w14:paraId="3B024CE7" w14:textId="3EFC4734" w:rsidR="002A1319" w:rsidRDefault="00A259B0" w:rsidP="0059764A">
      <w:pPr>
        <w:pStyle w:val="PSEAuthorList"/>
      </w:pPr>
      <w:proofErr w:type="spellStart"/>
      <w:r>
        <w:t>Firstname</w:t>
      </w:r>
      <w:proofErr w:type="spellEnd"/>
      <w:r>
        <w:t xml:space="preserve"> Q. </w:t>
      </w:r>
      <w:proofErr w:type="spellStart"/>
      <w:r>
        <w:t>Lastname</w:t>
      </w:r>
      <w:r w:rsidRPr="00A259B0">
        <w:rPr>
          <w:vertAlign w:val="superscript"/>
        </w:rPr>
        <w:t>a</w:t>
      </w:r>
      <w:proofErr w:type="spellEnd"/>
      <w:r>
        <w:t xml:space="preserve">, </w:t>
      </w:r>
      <w:proofErr w:type="spellStart"/>
      <w:r w:rsidR="00CA59C0">
        <w:t>Givenname</w:t>
      </w:r>
      <w:proofErr w:type="spellEnd"/>
      <w:r w:rsidR="00CA59C0">
        <w:t xml:space="preserve"> </w:t>
      </w:r>
      <w:r>
        <w:t xml:space="preserve">R. S. </w:t>
      </w:r>
      <w:r w:rsidR="00CA59C0">
        <w:t>Surname</w:t>
      </w:r>
      <w:r>
        <w:t xml:space="preserve"> </w:t>
      </w:r>
      <w:proofErr w:type="spellStart"/>
      <w:proofErr w:type="gramStart"/>
      <w:r>
        <w:t>Jr.</w:t>
      </w:r>
      <w:r w:rsidRPr="00A259B0">
        <w:rPr>
          <w:vertAlign w:val="superscript"/>
        </w:rPr>
        <w:t>b</w:t>
      </w:r>
      <w:proofErr w:type="spellEnd"/>
      <w:proofErr w:type="gramEnd"/>
      <w:r>
        <w:t xml:space="preserve">, and Third </w:t>
      </w:r>
      <w:r w:rsidR="00CA59C0">
        <w:t>Author</w:t>
      </w:r>
      <w:r w:rsidR="00CA59C0" w:rsidRPr="00A259B0">
        <w:rPr>
          <w:vertAlign w:val="superscript"/>
        </w:rPr>
        <w:t>s</w:t>
      </w:r>
      <w:r>
        <w:t>*</w:t>
      </w:r>
    </w:p>
    <w:p w14:paraId="624D1614" w14:textId="77777777" w:rsidR="00A36D43" w:rsidRDefault="00A259B0" w:rsidP="00A259B0">
      <w:pPr>
        <w:pStyle w:val="PSEAuthorAffiliation"/>
      </w:pPr>
      <w:r w:rsidRPr="00A259B0">
        <w:rPr>
          <w:vertAlign w:val="superscript"/>
        </w:rPr>
        <w:t>a</w:t>
      </w:r>
      <w:r>
        <w:t xml:space="preserve"> Provincial</w:t>
      </w:r>
      <w:r w:rsidR="00A36D43" w:rsidRPr="00A36D43">
        <w:t xml:space="preserve"> University, Department of Chemical Engineering, </w:t>
      </w:r>
      <w:r>
        <w:t>City, Province, Country</w:t>
      </w:r>
    </w:p>
    <w:p w14:paraId="4254E724" w14:textId="77777777" w:rsidR="00A259B0" w:rsidRDefault="00A259B0" w:rsidP="00A259B0">
      <w:pPr>
        <w:pStyle w:val="PSEAuthorAffiliation"/>
      </w:pPr>
      <w:r>
        <w:rPr>
          <w:vertAlign w:val="superscript"/>
        </w:rPr>
        <w:t>b</w:t>
      </w:r>
      <w:r>
        <w:t xml:space="preserve"> State</w:t>
      </w:r>
      <w:r w:rsidRPr="00A36D43">
        <w:t xml:space="preserve"> </w:t>
      </w:r>
      <w:r>
        <w:t>College</w:t>
      </w:r>
      <w:r w:rsidRPr="00A36D43">
        <w:t>, Engineering</w:t>
      </w:r>
      <w:r>
        <w:t xml:space="preserve"> Department</w:t>
      </w:r>
      <w:r w:rsidRPr="00A36D43">
        <w:t xml:space="preserve">, </w:t>
      </w:r>
      <w:r>
        <w:t>City, State, Country</w:t>
      </w:r>
    </w:p>
    <w:p w14:paraId="4E341CCE" w14:textId="77777777" w:rsidR="00A36D43" w:rsidRDefault="00A36D43" w:rsidP="00A259B0">
      <w:pPr>
        <w:pStyle w:val="PSEAuthorAffiliation"/>
      </w:pPr>
      <w:r w:rsidRPr="00A36D43">
        <w:t xml:space="preserve">* Corresponding Author: </w:t>
      </w:r>
      <w:hyperlink r:id="rId8" w:history="1">
        <w:r w:rsidR="00A259B0" w:rsidRPr="0088585D">
          <w:rPr>
            <w:rStyle w:val="Hyperlink"/>
          </w:rPr>
          <w:t>author.email@someuniversity.ca</w:t>
        </w:r>
      </w:hyperlink>
      <w:r w:rsidR="00D74777">
        <w:t xml:space="preserve">. </w:t>
      </w:r>
    </w:p>
    <w:p w14:paraId="16E44636" w14:textId="77777777" w:rsidR="0077338F" w:rsidRPr="00A36D43" w:rsidRDefault="0077338F" w:rsidP="0077338F">
      <w:pPr>
        <w:pStyle w:val="PSEAbstractHead"/>
      </w:pPr>
      <w:r w:rsidRPr="00A36D43">
        <w:t>Abstract</w:t>
      </w:r>
    </w:p>
    <w:p w14:paraId="4E6638DE" w14:textId="634720EA" w:rsidR="0077338F" w:rsidRDefault="0077338F" w:rsidP="0077338F">
      <w:pPr>
        <w:pStyle w:val="PSEAbstractText"/>
      </w:pPr>
      <w:r>
        <w:t>Type your abstract text here. Please limit to 250 words</w:t>
      </w:r>
      <w:r w:rsidRPr="00A36D43">
        <w:t>.</w:t>
      </w:r>
      <w:r>
        <w:t xml:space="preserve"> Uses the style </w:t>
      </w:r>
      <w:proofErr w:type="spellStart"/>
      <w:r w:rsidRPr="007A3219">
        <w:rPr>
          <w:b/>
          <w:bCs/>
        </w:rPr>
        <w:t>PSE_AbstractText</w:t>
      </w:r>
      <w:proofErr w:type="spellEnd"/>
      <w:r>
        <w:t xml:space="preserve">. </w:t>
      </w:r>
      <w:r w:rsidRPr="0077338F">
        <w:t xml:space="preserve">Lorem ipsum dolor sit </w:t>
      </w:r>
      <w:proofErr w:type="spellStart"/>
      <w:r w:rsidRPr="0077338F">
        <w:t>amet</w:t>
      </w:r>
      <w:proofErr w:type="spellEnd"/>
      <w:r w:rsidRPr="0077338F">
        <w:t xml:space="preserve">, </w:t>
      </w:r>
      <w:proofErr w:type="spellStart"/>
      <w:r w:rsidRPr="0077338F">
        <w:t>consectetur</w:t>
      </w:r>
      <w:proofErr w:type="spellEnd"/>
      <w:r w:rsidRPr="0077338F">
        <w:t xml:space="preserve"> </w:t>
      </w:r>
      <w:proofErr w:type="spellStart"/>
      <w:r w:rsidRPr="0077338F">
        <w:t>adipiscing</w:t>
      </w:r>
      <w:proofErr w:type="spellEnd"/>
      <w:r w:rsidRPr="0077338F">
        <w:t xml:space="preserve"> </w:t>
      </w:r>
      <w:proofErr w:type="spellStart"/>
      <w:r w:rsidRPr="0077338F">
        <w:t>elit</w:t>
      </w:r>
      <w:proofErr w:type="spellEnd"/>
      <w:r w:rsidRPr="0077338F">
        <w:t xml:space="preserve">, sed do </w:t>
      </w:r>
      <w:proofErr w:type="spellStart"/>
      <w:r w:rsidRPr="0077338F">
        <w:t>eiusmod</w:t>
      </w:r>
      <w:proofErr w:type="spellEnd"/>
      <w:r w:rsidRPr="0077338F">
        <w:t xml:space="preserve"> </w:t>
      </w:r>
      <w:proofErr w:type="spellStart"/>
      <w:r w:rsidRPr="0077338F">
        <w:t>tempor</w:t>
      </w:r>
      <w:proofErr w:type="spellEnd"/>
      <w:r w:rsidRPr="0077338F">
        <w:t xml:space="preserve"> </w:t>
      </w:r>
      <w:proofErr w:type="spellStart"/>
      <w:r w:rsidRPr="0077338F">
        <w:t>incididunt</w:t>
      </w:r>
      <w:proofErr w:type="spellEnd"/>
      <w:r w:rsidRPr="0077338F">
        <w:t xml:space="preserve"> </w:t>
      </w:r>
      <w:proofErr w:type="spellStart"/>
      <w:r w:rsidRPr="0077338F">
        <w:t>ut</w:t>
      </w:r>
      <w:proofErr w:type="spellEnd"/>
      <w:r w:rsidRPr="0077338F">
        <w:t xml:space="preserve"> labore et dolore magna </w:t>
      </w:r>
      <w:proofErr w:type="spellStart"/>
      <w:r w:rsidRPr="0077338F">
        <w:t>aliqua</w:t>
      </w:r>
      <w:proofErr w:type="spellEnd"/>
      <w:r w:rsidRPr="0077338F">
        <w:t xml:space="preserve">. Ut </w:t>
      </w:r>
      <w:proofErr w:type="spellStart"/>
      <w:r w:rsidRPr="0077338F">
        <w:t>enim</w:t>
      </w:r>
      <w:proofErr w:type="spellEnd"/>
      <w:r w:rsidRPr="0077338F">
        <w:t xml:space="preserve"> ad minim </w:t>
      </w:r>
      <w:proofErr w:type="spellStart"/>
      <w:r w:rsidRPr="0077338F">
        <w:t>veniam</w:t>
      </w:r>
      <w:proofErr w:type="spellEnd"/>
      <w:r w:rsidRPr="0077338F">
        <w:t xml:space="preserve">, </w:t>
      </w:r>
      <w:proofErr w:type="spellStart"/>
      <w:r w:rsidRPr="0077338F">
        <w:t>quis</w:t>
      </w:r>
      <w:proofErr w:type="spellEnd"/>
      <w:r w:rsidRPr="0077338F">
        <w:t xml:space="preserve"> </w:t>
      </w:r>
      <w:proofErr w:type="spellStart"/>
      <w:r w:rsidRPr="0077338F">
        <w:t>nostrud</w:t>
      </w:r>
      <w:proofErr w:type="spellEnd"/>
      <w:r w:rsidRPr="0077338F">
        <w:t xml:space="preserve"> exercitation </w:t>
      </w:r>
      <w:proofErr w:type="spellStart"/>
      <w:r w:rsidRPr="0077338F">
        <w:t>ullamco</w:t>
      </w:r>
      <w:proofErr w:type="spellEnd"/>
      <w:r w:rsidRPr="0077338F">
        <w:t xml:space="preserve"> </w:t>
      </w:r>
      <w:proofErr w:type="spellStart"/>
      <w:r w:rsidRPr="0077338F">
        <w:t>laboris</w:t>
      </w:r>
      <w:proofErr w:type="spellEnd"/>
      <w:r w:rsidRPr="0077338F">
        <w:t xml:space="preserve"> nisi </w:t>
      </w:r>
      <w:proofErr w:type="spellStart"/>
      <w:r w:rsidRPr="0077338F">
        <w:t>ut</w:t>
      </w:r>
      <w:proofErr w:type="spellEnd"/>
      <w:r w:rsidRPr="0077338F">
        <w:t xml:space="preserve"> </w:t>
      </w:r>
      <w:proofErr w:type="spellStart"/>
      <w:r w:rsidRPr="0077338F">
        <w:t>aliquip</w:t>
      </w:r>
      <w:proofErr w:type="spellEnd"/>
      <w:r w:rsidRPr="0077338F">
        <w:t xml:space="preserve"> ex </w:t>
      </w:r>
      <w:proofErr w:type="spellStart"/>
      <w:r w:rsidRPr="0077338F">
        <w:t>ea</w:t>
      </w:r>
      <w:proofErr w:type="spellEnd"/>
      <w:r w:rsidRPr="0077338F">
        <w:t xml:space="preserve"> </w:t>
      </w:r>
      <w:proofErr w:type="spellStart"/>
      <w:r w:rsidRPr="0077338F">
        <w:t>commodo</w:t>
      </w:r>
      <w:proofErr w:type="spellEnd"/>
      <w:r w:rsidRPr="0077338F">
        <w:t xml:space="preserve"> </w:t>
      </w:r>
      <w:proofErr w:type="spellStart"/>
      <w:r w:rsidRPr="0077338F">
        <w:t>consequat</w:t>
      </w:r>
      <w:proofErr w:type="spellEnd"/>
      <w:r w:rsidRPr="0077338F">
        <w:t xml:space="preserve">. Duis </w:t>
      </w:r>
      <w:proofErr w:type="spellStart"/>
      <w:r w:rsidRPr="0077338F">
        <w:t>aute</w:t>
      </w:r>
      <w:proofErr w:type="spellEnd"/>
      <w:r w:rsidRPr="0077338F">
        <w:t xml:space="preserve"> </w:t>
      </w:r>
      <w:proofErr w:type="spellStart"/>
      <w:r w:rsidRPr="0077338F">
        <w:t>irure</w:t>
      </w:r>
      <w:proofErr w:type="spellEnd"/>
      <w:r w:rsidRPr="0077338F">
        <w:t xml:space="preserve"> dolor in </w:t>
      </w:r>
      <w:proofErr w:type="spellStart"/>
      <w:r w:rsidRPr="0077338F">
        <w:t>reprehenderit</w:t>
      </w:r>
      <w:proofErr w:type="spellEnd"/>
      <w:r w:rsidRPr="0077338F">
        <w:t xml:space="preserve"> in </w:t>
      </w:r>
      <w:proofErr w:type="spellStart"/>
      <w:r w:rsidRPr="0077338F">
        <w:t>voluptate</w:t>
      </w:r>
      <w:proofErr w:type="spellEnd"/>
      <w:r w:rsidRPr="0077338F">
        <w:t xml:space="preserve"> </w:t>
      </w:r>
      <w:proofErr w:type="spellStart"/>
      <w:r w:rsidRPr="0077338F">
        <w:t>velit</w:t>
      </w:r>
      <w:proofErr w:type="spellEnd"/>
      <w:r w:rsidRPr="0077338F">
        <w:t xml:space="preserve"> </w:t>
      </w:r>
      <w:proofErr w:type="spellStart"/>
      <w:r w:rsidRPr="0077338F">
        <w:t>esse</w:t>
      </w:r>
      <w:proofErr w:type="spellEnd"/>
      <w:r w:rsidRPr="0077338F">
        <w:t xml:space="preserve"> </w:t>
      </w:r>
      <w:proofErr w:type="spellStart"/>
      <w:r w:rsidRPr="0077338F">
        <w:t>cillum</w:t>
      </w:r>
      <w:proofErr w:type="spellEnd"/>
      <w:r w:rsidRPr="0077338F">
        <w:t xml:space="preserve"> dolore </w:t>
      </w:r>
      <w:proofErr w:type="spellStart"/>
      <w:r w:rsidRPr="0077338F">
        <w:t>eu</w:t>
      </w:r>
      <w:proofErr w:type="spellEnd"/>
      <w:r w:rsidRPr="0077338F">
        <w:t xml:space="preserve"> </w:t>
      </w:r>
      <w:proofErr w:type="spellStart"/>
      <w:r w:rsidRPr="0077338F">
        <w:t>fugiat</w:t>
      </w:r>
      <w:proofErr w:type="spellEnd"/>
      <w:r w:rsidRPr="0077338F">
        <w:t xml:space="preserve"> </w:t>
      </w:r>
      <w:proofErr w:type="spellStart"/>
      <w:r w:rsidRPr="0077338F">
        <w:t>nulla</w:t>
      </w:r>
      <w:proofErr w:type="spellEnd"/>
      <w:r w:rsidRPr="0077338F">
        <w:t xml:space="preserve"> </w:t>
      </w:r>
      <w:proofErr w:type="spellStart"/>
      <w:r w:rsidRPr="0077338F">
        <w:t>pariatur</w:t>
      </w:r>
      <w:proofErr w:type="spellEnd"/>
      <w:r w:rsidRPr="0077338F">
        <w:t xml:space="preserve">. </w:t>
      </w:r>
      <w:proofErr w:type="spellStart"/>
      <w:r w:rsidRPr="0077338F">
        <w:t>Excepteur</w:t>
      </w:r>
      <w:proofErr w:type="spellEnd"/>
      <w:r w:rsidRPr="0077338F">
        <w:t xml:space="preserve"> </w:t>
      </w:r>
      <w:proofErr w:type="spellStart"/>
      <w:r w:rsidRPr="0077338F">
        <w:t>sint</w:t>
      </w:r>
      <w:proofErr w:type="spellEnd"/>
      <w:r w:rsidRPr="0077338F">
        <w:t xml:space="preserve"> </w:t>
      </w:r>
      <w:proofErr w:type="spellStart"/>
      <w:r w:rsidRPr="0077338F">
        <w:t>occaecat</w:t>
      </w:r>
      <w:proofErr w:type="spellEnd"/>
      <w:r w:rsidRPr="0077338F">
        <w:t xml:space="preserve"> </w:t>
      </w:r>
      <w:proofErr w:type="spellStart"/>
      <w:r w:rsidRPr="0077338F">
        <w:t>cupidatat</w:t>
      </w:r>
      <w:proofErr w:type="spellEnd"/>
      <w:r w:rsidRPr="0077338F">
        <w:t xml:space="preserve"> non </w:t>
      </w:r>
      <w:proofErr w:type="spellStart"/>
      <w:r w:rsidRPr="0077338F">
        <w:t>proident</w:t>
      </w:r>
      <w:proofErr w:type="spellEnd"/>
      <w:r w:rsidRPr="0077338F">
        <w:t xml:space="preserve">, sunt in culpa qui </w:t>
      </w:r>
      <w:proofErr w:type="spellStart"/>
      <w:r w:rsidRPr="0077338F">
        <w:t>officia</w:t>
      </w:r>
      <w:proofErr w:type="spellEnd"/>
      <w:r w:rsidRPr="0077338F">
        <w:t xml:space="preserve"> </w:t>
      </w:r>
      <w:proofErr w:type="spellStart"/>
      <w:r w:rsidRPr="0077338F">
        <w:t>deserunt</w:t>
      </w:r>
      <w:proofErr w:type="spellEnd"/>
      <w:r w:rsidRPr="0077338F">
        <w:t xml:space="preserve"> </w:t>
      </w:r>
      <w:proofErr w:type="spellStart"/>
      <w:r w:rsidRPr="0077338F">
        <w:t>mollit</w:t>
      </w:r>
      <w:proofErr w:type="spellEnd"/>
      <w:r w:rsidRPr="0077338F">
        <w:t xml:space="preserve"> </w:t>
      </w:r>
      <w:proofErr w:type="spellStart"/>
      <w:r w:rsidRPr="0077338F">
        <w:t>anim</w:t>
      </w:r>
      <w:proofErr w:type="spellEnd"/>
      <w:r w:rsidRPr="0077338F">
        <w:t xml:space="preserve"> id </w:t>
      </w:r>
      <w:proofErr w:type="spellStart"/>
      <w:r w:rsidRPr="0077338F">
        <w:t>est</w:t>
      </w:r>
      <w:proofErr w:type="spellEnd"/>
      <w:r w:rsidRPr="0077338F">
        <w:t xml:space="preserve"> </w:t>
      </w:r>
      <w:proofErr w:type="spellStart"/>
      <w:r w:rsidRPr="0077338F">
        <w:t>laborum</w:t>
      </w:r>
      <w:proofErr w:type="spellEnd"/>
      <w:r w:rsidRPr="0077338F">
        <w:t>.</w:t>
      </w:r>
    </w:p>
    <w:p w14:paraId="45B39EEA" w14:textId="59BCE86A" w:rsidR="0077338F" w:rsidRDefault="0077338F" w:rsidP="0077338F">
      <w:pPr>
        <w:pStyle w:val="PSEKeywords"/>
        <w:rPr>
          <w:b/>
          <w:bCs/>
        </w:rPr>
      </w:pPr>
      <w:r w:rsidRPr="007C3C04">
        <w:rPr>
          <w:b/>
          <w:bCs/>
        </w:rPr>
        <w:t>Keywords</w:t>
      </w:r>
      <w:r w:rsidRPr="007C3C04">
        <w:t xml:space="preserve">: </w:t>
      </w:r>
      <w:sdt>
        <w:sdtPr>
          <w:alias w:val="LAPSE"/>
          <w:tag w:val="LAPSE_Controlled_Keywords_1"/>
          <w:id w:val="-704249603"/>
          <w:placeholder>
            <w:docPart w:val="EB1153405AE043BBA16C2BDD28AE28C7"/>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 xml:space="preserve">, </w:t>
      </w:r>
      <w:sdt>
        <w:sdtPr>
          <w:alias w:val="LAPSE"/>
          <w:tag w:val="LAPSE_Controlled_Keywords_1"/>
          <w:id w:val="-57707611"/>
          <w:placeholder>
            <w:docPart w:val="CA9A20F6C0FF400AAFA9D51729A32676"/>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w:t>
      </w:r>
      <w:r w:rsidRPr="00D204B2">
        <w:t xml:space="preserve"> </w:t>
      </w:r>
      <w:sdt>
        <w:sdtPr>
          <w:alias w:val="LAPSE"/>
          <w:tag w:val="LAPSE_Controlled_Keywords_1"/>
          <w:id w:val="1766113732"/>
          <w:placeholder>
            <w:docPart w:val="AA66151A2CE442D296C3A0082E81A1F2"/>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w:t>
      </w:r>
      <w:r w:rsidRPr="00D204B2">
        <w:t xml:space="preserve"> </w:t>
      </w:r>
      <w:sdt>
        <w:sdtPr>
          <w:alias w:val="LAPSE"/>
          <w:tag w:val="LAPSE_Controlled_Keywords_1"/>
          <w:id w:val="2080630929"/>
          <w:placeholder>
            <w:docPart w:val="5F8918DE3E6F484EA5EEDC22EA1975FC"/>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w:t>
      </w:r>
      <w:r w:rsidRPr="00D204B2">
        <w:t xml:space="preserve"> </w:t>
      </w:r>
      <w:sdt>
        <w:sdtPr>
          <w:alias w:val="LAPSE"/>
          <w:tag w:val="LAPSE_Controlled_Keywords_1"/>
          <w:id w:val="1910582865"/>
          <w:placeholder>
            <w:docPart w:val="EDE02149ECA54A4C850FCE2153F5CD00"/>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 additional keywords separated by commas</w:t>
      </w:r>
    </w:p>
    <w:p w14:paraId="3D419AF0" w14:textId="5C7D9B55" w:rsidR="00744527" w:rsidRDefault="00744527" w:rsidP="00D204B2">
      <w:pPr>
        <w:pStyle w:val="PSEKeywords"/>
        <w:ind w:left="0"/>
        <w:jc w:val="left"/>
        <w:sectPr w:rsidR="00744527" w:rsidSect="007357C3">
          <w:headerReference w:type="default" r:id="rId9"/>
          <w:footerReference w:type="default" r:id="rId10"/>
          <w:headerReference w:type="first" r:id="rId11"/>
          <w:footerReference w:type="first" r:id="rId12"/>
          <w:pgSz w:w="12240" w:h="15840" w:code="1"/>
          <w:pgMar w:top="2268" w:right="1134" w:bottom="851" w:left="1134" w:header="1134" w:footer="1304" w:gutter="0"/>
          <w:cols w:space="708"/>
          <w:titlePg/>
          <w:docGrid w:linePitch="360"/>
        </w:sectPr>
      </w:pPr>
    </w:p>
    <w:p w14:paraId="0C069884" w14:textId="3AC69ABB" w:rsidR="0077338F" w:rsidRDefault="0077338F" w:rsidP="0077338F">
      <w:pPr>
        <w:pStyle w:val="PSEHead1"/>
      </w:pPr>
      <w:r>
        <w:t>this is header 1</w:t>
      </w:r>
    </w:p>
    <w:p w14:paraId="7415BE98" w14:textId="77777777" w:rsidR="0077338F" w:rsidRDefault="0077338F" w:rsidP="0077338F">
      <w:pPr>
        <w:pStyle w:val="PSEHead2"/>
      </w:pPr>
      <w:r>
        <w:t>This is Header 2</w:t>
      </w:r>
    </w:p>
    <w:p w14:paraId="013DB85C" w14:textId="77777777" w:rsidR="0077338F" w:rsidRDefault="0077338F" w:rsidP="0077338F">
      <w:pPr>
        <w:pStyle w:val="PSEText"/>
      </w:pPr>
      <w:r>
        <w:t xml:space="preserve">Regular text uses the </w:t>
      </w:r>
      <w:proofErr w:type="spellStart"/>
      <w:r w:rsidRPr="00977A29">
        <w:rPr>
          <w:b/>
          <w:bCs/>
        </w:rPr>
        <w:t>PSE_Text</w:t>
      </w:r>
      <w:proofErr w:type="spellEnd"/>
      <w:r>
        <w:t xml:space="preserve"> style. Please do not add spaces between paragraphs. Paragraphs will indent automatically and will hyphenate automatically. Do not add extra paragraph spaces between sections. </w:t>
      </w:r>
    </w:p>
    <w:p w14:paraId="37D66263" w14:textId="77777777" w:rsidR="0077338F" w:rsidRDefault="0077338F" w:rsidP="0077338F">
      <w:pPr>
        <w:pStyle w:val="PSEHead3"/>
      </w:pPr>
      <w:r>
        <w:t xml:space="preserve">This is header </w:t>
      </w:r>
      <w:proofErr w:type="gramStart"/>
      <w:r>
        <w:t>3</w:t>
      </w:r>
      <w:proofErr w:type="gramEnd"/>
    </w:p>
    <w:p w14:paraId="368935F3" w14:textId="77777777" w:rsidR="0077338F" w:rsidRDefault="0077338F" w:rsidP="0077338F">
      <w:pPr>
        <w:pStyle w:val="PSEText"/>
      </w:pPr>
      <w:r>
        <w:t xml:space="preserve">Use the </w:t>
      </w:r>
      <w:proofErr w:type="spellStart"/>
      <w:r w:rsidRPr="00977A29">
        <w:rPr>
          <w:b/>
          <w:bCs/>
        </w:rPr>
        <w:t>PSE_Header</w:t>
      </w:r>
      <w:proofErr w:type="spellEnd"/>
      <w:r>
        <w:t xml:space="preserve"> styles for all headers. When you do this, do not add extra blank paragraph whitespace between text and headers, the spacing will already be set.</w:t>
      </w:r>
    </w:p>
    <w:p w14:paraId="48E7833E" w14:textId="77777777" w:rsidR="0077338F" w:rsidRDefault="0077338F" w:rsidP="0077338F">
      <w:pPr>
        <w:pStyle w:val="PSEHead4"/>
      </w:pPr>
      <w:r>
        <w:t xml:space="preserve">This is header </w:t>
      </w:r>
      <w:proofErr w:type="gramStart"/>
      <w:r>
        <w:t>4</w:t>
      </w:r>
      <w:proofErr w:type="gramEnd"/>
    </w:p>
    <w:p w14:paraId="74A2C4CD" w14:textId="77777777" w:rsidR="0077338F" w:rsidRDefault="0077338F" w:rsidP="0077338F">
      <w:pPr>
        <w:pStyle w:val="PSEText"/>
      </w:pPr>
      <w:r>
        <w:t>Some text that follows header 4.</w:t>
      </w:r>
    </w:p>
    <w:p w14:paraId="2364E02A" w14:textId="77777777" w:rsidR="0077338F" w:rsidRDefault="0077338F" w:rsidP="0077338F">
      <w:pPr>
        <w:pStyle w:val="PSEHead1"/>
      </w:pPr>
      <w:r>
        <w:t>Figures and Tables in the text</w:t>
      </w:r>
    </w:p>
    <w:p w14:paraId="6FF8701D" w14:textId="77777777" w:rsidR="0077338F" w:rsidRDefault="0077338F" w:rsidP="0077338F">
      <w:pPr>
        <w:pStyle w:val="PSEHead2"/>
      </w:pPr>
      <w:r>
        <w:t>One Column-Width Figures</w:t>
      </w:r>
    </w:p>
    <w:p w14:paraId="28F205F8" w14:textId="77777777" w:rsidR="0077338F" w:rsidRDefault="0077338F" w:rsidP="0077338F">
      <w:pPr>
        <w:pStyle w:val="PSEText"/>
      </w:pPr>
      <w:r>
        <w:t xml:space="preserve">The standard column width is 8.5 cm in this template. When inserting a single-column figure in the text, insert the figure in its own paragraph, and change the style of that paragraph to </w:t>
      </w:r>
      <w:proofErr w:type="spellStart"/>
      <w:r w:rsidRPr="00977A29">
        <w:rPr>
          <w:b/>
          <w:bCs/>
        </w:rPr>
        <w:t>PSE_FigureAndCaption</w:t>
      </w:r>
      <w:proofErr w:type="spellEnd"/>
      <w:r>
        <w:t xml:space="preserve">. Insert the figure. On the next line, type the figure caption, and make sure that it is also styled as </w:t>
      </w:r>
      <w:proofErr w:type="spellStart"/>
      <w:r w:rsidRPr="00977A29">
        <w:rPr>
          <w:b/>
          <w:bCs/>
        </w:rPr>
        <w:t>PSE_FigureAndCaption</w:t>
      </w:r>
      <w:proofErr w:type="spellEnd"/>
      <w:r>
        <w:t>. Place the figure where it best flows with the text.</w:t>
      </w:r>
    </w:p>
    <w:p w14:paraId="67DBB144" w14:textId="77777777" w:rsidR="0077338F" w:rsidRDefault="0077338F" w:rsidP="0077338F">
      <w:pPr>
        <w:pStyle w:val="PSEFigureAndCaption"/>
      </w:pPr>
      <w:r w:rsidRPr="00F22B40">
        <w:drawing>
          <wp:inline distT="0" distB="0" distL="0" distR="0" wp14:anchorId="2F71AF4C" wp14:editId="375ECC7A">
            <wp:extent cx="2949650" cy="1694055"/>
            <wp:effectExtent l="0" t="0" r="3175" b="1905"/>
            <wp:docPr id="11"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iagram, schemat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9701" cy="1699828"/>
                    </a:xfrm>
                    <a:prstGeom prst="rect">
                      <a:avLst/>
                    </a:prstGeom>
                    <a:noFill/>
                    <a:ln>
                      <a:noFill/>
                    </a:ln>
                    <a:effectLst/>
                  </pic:spPr>
                </pic:pic>
              </a:graphicData>
            </a:graphic>
          </wp:inline>
        </w:drawing>
      </w:r>
    </w:p>
    <w:p w14:paraId="722C640D" w14:textId="77777777" w:rsidR="0077338F" w:rsidRDefault="0077338F" w:rsidP="0077338F">
      <w:pPr>
        <w:pStyle w:val="PSEFigureAndCaption"/>
      </w:pPr>
      <w:r w:rsidRPr="00BC4E74">
        <w:rPr>
          <w:b/>
          <w:bCs/>
        </w:rPr>
        <w:t>Figure 1.</w:t>
      </w:r>
      <w:r>
        <w:t xml:space="preserve"> Example 1-column figure with a short caption.</w:t>
      </w:r>
    </w:p>
    <w:p w14:paraId="2C074B92" w14:textId="77777777" w:rsidR="0077338F" w:rsidRDefault="0077338F" w:rsidP="0077338F">
      <w:pPr>
        <w:pStyle w:val="PSEHead2"/>
      </w:pPr>
      <w:r>
        <w:t>One-Column Tables</w:t>
      </w:r>
    </w:p>
    <w:p w14:paraId="2EEAFBD4" w14:textId="77777777" w:rsidR="0077338F" w:rsidRDefault="0077338F" w:rsidP="0077338F">
      <w:pPr>
        <w:pStyle w:val="PSEText"/>
      </w:pPr>
      <w:r>
        <w:t xml:space="preserve">Use the Insert | Table feature to insert a table with a single column width, inline in the text. Use </w:t>
      </w:r>
      <w:proofErr w:type="spellStart"/>
      <w:r w:rsidRPr="007A3219">
        <w:rPr>
          <w:b/>
          <w:bCs/>
        </w:rPr>
        <w:t>PSE_TableCaption</w:t>
      </w:r>
      <w:proofErr w:type="spellEnd"/>
      <w:r>
        <w:t xml:space="preserve"> for the caption and </w:t>
      </w:r>
      <w:proofErr w:type="spellStart"/>
      <w:r w:rsidRPr="007A3219">
        <w:rPr>
          <w:b/>
          <w:bCs/>
        </w:rPr>
        <w:t>PSE_TableContent</w:t>
      </w:r>
      <w:proofErr w:type="spellEnd"/>
      <w:r>
        <w:t xml:space="preserve"> for the table itself. Use the </w:t>
      </w:r>
      <w:proofErr w:type="spellStart"/>
      <w:r w:rsidRPr="007A3219">
        <w:rPr>
          <w:b/>
          <w:bCs/>
        </w:rPr>
        <w:t>PSE_TableFormat</w:t>
      </w:r>
      <w:proofErr w:type="spellEnd"/>
      <w:r>
        <w:t xml:space="preserve"> template in the Table Design ribbon to apply standard borders, but feel free to add other rules and lines as needed to best communicate your table. (You will not see </w:t>
      </w:r>
      <w:proofErr w:type="spellStart"/>
      <w:r>
        <w:t>PSE_TableFormat</w:t>
      </w:r>
      <w:proofErr w:type="spellEnd"/>
      <w:r>
        <w:t xml:space="preserve"> in the list of styles, that is found in the Table Design ribbon).</w:t>
      </w:r>
    </w:p>
    <w:p w14:paraId="07CBBB0D" w14:textId="77777777" w:rsidR="0077338F" w:rsidRDefault="0077338F" w:rsidP="0077338F">
      <w:pPr>
        <w:rPr>
          <w:rFonts w:ascii="Inter" w:hAnsi="Inter" w:cs="Cormorant Medium"/>
          <w:color w:val="000000"/>
          <w:sz w:val="16"/>
          <w:szCs w:val="20"/>
          <w14:numForm w14:val="lining"/>
        </w:rPr>
      </w:pPr>
      <w:r>
        <w:br w:type="page"/>
      </w:r>
    </w:p>
    <w:p w14:paraId="2DD39CB1" w14:textId="77777777" w:rsidR="0077338F" w:rsidRDefault="0077338F" w:rsidP="0077338F">
      <w:pPr>
        <w:pStyle w:val="PSETableCaption"/>
      </w:pPr>
      <w:r w:rsidRPr="00B24F42">
        <w:rPr>
          <w:b/>
          <w:bCs/>
        </w:rPr>
        <w:lastRenderedPageBreak/>
        <w:t xml:space="preserve">Table 1: </w:t>
      </w:r>
      <w:r>
        <w:t xml:space="preserve">Caption for the table. Multi-line table captions will be fully justified. The style is </w:t>
      </w:r>
      <w:proofErr w:type="spellStart"/>
      <w:r w:rsidRPr="00611E05">
        <w:rPr>
          <w:b/>
          <w:bCs/>
        </w:rPr>
        <w:t>PSE_TableCaption</w:t>
      </w:r>
      <w:proofErr w:type="spellEnd"/>
      <w:r>
        <w:t>.</w:t>
      </w:r>
    </w:p>
    <w:tbl>
      <w:tblPr>
        <w:tblStyle w:val="PSETableFormat"/>
        <w:tblW w:w="0" w:type="auto"/>
        <w:tblLook w:val="04A0" w:firstRow="1" w:lastRow="0" w:firstColumn="1" w:lastColumn="0" w:noHBand="0" w:noVBand="1"/>
      </w:tblPr>
      <w:tblGrid>
        <w:gridCol w:w="1276"/>
        <w:gridCol w:w="1935"/>
        <w:gridCol w:w="1609"/>
      </w:tblGrid>
      <w:tr w:rsidR="0077338F" w14:paraId="49CCC33C" w14:textId="77777777" w:rsidTr="0077338F">
        <w:trPr>
          <w:cnfStyle w:val="100000000000" w:firstRow="1" w:lastRow="0" w:firstColumn="0" w:lastColumn="0" w:oddVBand="0" w:evenVBand="0" w:oddHBand="0" w:evenHBand="0" w:firstRowFirstColumn="0" w:firstRowLastColumn="0" w:lastRowFirstColumn="0" w:lastRowLastColumn="0"/>
        </w:trPr>
        <w:tc>
          <w:tcPr>
            <w:tcW w:w="1276" w:type="dxa"/>
          </w:tcPr>
          <w:p w14:paraId="2A2F0A45" w14:textId="77777777" w:rsidR="0077338F" w:rsidRPr="00251DC9" w:rsidRDefault="0077338F" w:rsidP="001F7BFA">
            <w:pPr>
              <w:pStyle w:val="PSETableContent"/>
              <w:rPr>
                <w:b/>
                <w:bCs/>
              </w:rPr>
            </w:pPr>
            <w:r w:rsidRPr="00251DC9">
              <w:rPr>
                <w:b/>
                <w:bCs/>
              </w:rPr>
              <w:t>Stream</w:t>
            </w:r>
          </w:p>
        </w:tc>
        <w:tc>
          <w:tcPr>
            <w:tcW w:w="1935" w:type="dxa"/>
          </w:tcPr>
          <w:p w14:paraId="69A9B5FB" w14:textId="77777777" w:rsidR="0077338F" w:rsidRPr="00251DC9" w:rsidRDefault="0077338F" w:rsidP="001F7BFA">
            <w:pPr>
              <w:pStyle w:val="PSETableContent"/>
              <w:rPr>
                <w:b/>
                <w:bCs/>
              </w:rPr>
            </w:pPr>
            <w:r w:rsidRPr="00251DC9">
              <w:rPr>
                <w:b/>
                <w:bCs/>
              </w:rPr>
              <w:t>Description</w:t>
            </w:r>
          </w:p>
        </w:tc>
        <w:tc>
          <w:tcPr>
            <w:tcW w:w="1609" w:type="dxa"/>
          </w:tcPr>
          <w:p w14:paraId="2EB751E0" w14:textId="77777777" w:rsidR="0077338F" w:rsidRPr="00251DC9" w:rsidRDefault="0077338F" w:rsidP="0077338F">
            <w:pPr>
              <w:pStyle w:val="PSETableContent"/>
              <w:jc w:val="right"/>
              <w:rPr>
                <w:b/>
                <w:bCs/>
              </w:rPr>
            </w:pPr>
            <w:r w:rsidRPr="00251DC9">
              <w:rPr>
                <w:b/>
                <w:bCs/>
              </w:rPr>
              <w:t>Flow</w:t>
            </w:r>
          </w:p>
        </w:tc>
      </w:tr>
      <w:tr w:rsidR="0077338F" w14:paraId="56036548" w14:textId="77777777" w:rsidTr="0077338F">
        <w:tc>
          <w:tcPr>
            <w:tcW w:w="1276" w:type="dxa"/>
          </w:tcPr>
          <w:p w14:paraId="4F6AABDD" w14:textId="77777777" w:rsidR="0077338F" w:rsidRDefault="0077338F" w:rsidP="001F7BFA">
            <w:pPr>
              <w:pStyle w:val="PSETableContent"/>
            </w:pPr>
            <w:r>
              <w:t>Feed</w:t>
            </w:r>
          </w:p>
        </w:tc>
        <w:tc>
          <w:tcPr>
            <w:tcW w:w="1935" w:type="dxa"/>
          </w:tcPr>
          <w:p w14:paraId="4A5019AC" w14:textId="42765FB4" w:rsidR="0077338F" w:rsidRDefault="0077338F" w:rsidP="001F7BFA">
            <w:pPr>
              <w:pStyle w:val="PSETableContent"/>
            </w:pPr>
            <w:r>
              <w:t xml:space="preserve">A mixture of MeOH, EtOH, &amp; </w:t>
            </w:r>
            <w:proofErr w:type="spellStart"/>
            <w:r>
              <w:t>BuOH</w:t>
            </w:r>
            <w:proofErr w:type="spellEnd"/>
            <w:r>
              <w:t>.</w:t>
            </w:r>
          </w:p>
        </w:tc>
        <w:tc>
          <w:tcPr>
            <w:tcW w:w="1609" w:type="dxa"/>
          </w:tcPr>
          <w:p w14:paraId="7DF5B3E5" w14:textId="77777777" w:rsidR="0077338F" w:rsidRDefault="0077338F" w:rsidP="001F7BFA">
            <w:pPr>
              <w:pStyle w:val="PSETableContent"/>
              <w:jc w:val="right"/>
            </w:pPr>
            <w:r>
              <w:t xml:space="preserve">11.2 </w:t>
            </w:r>
            <w:proofErr w:type="spellStart"/>
            <w:r>
              <w:t>kmol</w:t>
            </w:r>
            <w:proofErr w:type="spellEnd"/>
            <w:r>
              <w:t>/hr</w:t>
            </w:r>
          </w:p>
        </w:tc>
      </w:tr>
      <w:tr w:rsidR="0077338F" w14:paraId="601D1FD3" w14:textId="77777777" w:rsidTr="0077338F">
        <w:tc>
          <w:tcPr>
            <w:tcW w:w="1276" w:type="dxa"/>
          </w:tcPr>
          <w:p w14:paraId="5B515631" w14:textId="77777777" w:rsidR="0077338F" w:rsidRDefault="0077338F" w:rsidP="001F7BFA">
            <w:pPr>
              <w:pStyle w:val="PSETableContent"/>
            </w:pPr>
            <w:r>
              <w:t>Side Draw</w:t>
            </w:r>
          </w:p>
        </w:tc>
        <w:tc>
          <w:tcPr>
            <w:tcW w:w="1935" w:type="dxa"/>
          </w:tcPr>
          <w:p w14:paraId="5A648A3D" w14:textId="77777777" w:rsidR="0077338F" w:rsidRDefault="0077338F" w:rsidP="001F7BFA">
            <w:pPr>
              <w:pStyle w:val="PSETableContent"/>
            </w:pPr>
            <w:r>
              <w:t>Mostly ethanol</w:t>
            </w:r>
          </w:p>
        </w:tc>
        <w:tc>
          <w:tcPr>
            <w:tcW w:w="1609" w:type="dxa"/>
          </w:tcPr>
          <w:p w14:paraId="5E182A56" w14:textId="77777777" w:rsidR="0077338F" w:rsidRDefault="0077338F" w:rsidP="001F7BFA">
            <w:pPr>
              <w:pStyle w:val="PSETableContent"/>
              <w:jc w:val="right"/>
            </w:pPr>
            <w:r>
              <w:t xml:space="preserve">115.0 </w:t>
            </w:r>
            <w:proofErr w:type="spellStart"/>
            <w:r>
              <w:t>kmol</w:t>
            </w:r>
            <w:proofErr w:type="spellEnd"/>
            <w:r>
              <w:t>/hr</w:t>
            </w:r>
          </w:p>
        </w:tc>
      </w:tr>
      <w:tr w:rsidR="0077338F" w14:paraId="7851A617" w14:textId="77777777" w:rsidTr="0077338F">
        <w:tc>
          <w:tcPr>
            <w:tcW w:w="1276" w:type="dxa"/>
          </w:tcPr>
          <w:p w14:paraId="585AC1C9" w14:textId="77777777" w:rsidR="0077338F" w:rsidRDefault="0077338F" w:rsidP="001F7BFA">
            <w:pPr>
              <w:pStyle w:val="PSETableContent"/>
            </w:pPr>
            <w:r>
              <w:t>Distillate</w:t>
            </w:r>
          </w:p>
        </w:tc>
        <w:tc>
          <w:tcPr>
            <w:tcW w:w="1935" w:type="dxa"/>
          </w:tcPr>
          <w:p w14:paraId="2CC91795" w14:textId="77777777" w:rsidR="0077338F" w:rsidRDefault="0077338F" w:rsidP="001F7BFA">
            <w:pPr>
              <w:pStyle w:val="PSETableContent"/>
            </w:pPr>
            <w:r>
              <w:t>Mostly methanol</w:t>
            </w:r>
          </w:p>
        </w:tc>
        <w:tc>
          <w:tcPr>
            <w:tcW w:w="1609" w:type="dxa"/>
          </w:tcPr>
          <w:p w14:paraId="399A879F" w14:textId="77777777" w:rsidR="0077338F" w:rsidRDefault="0077338F" w:rsidP="001F7BFA">
            <w:pPr>
              <w:pStyle w:val="PSETableContent"/>
              <w:jc w:val="right"/>
            </w:pPr>
            <w:r>
              <w:t xml:space="preserve">21.5 </w:t>
            </w:r>
            <w:proofErr w:type="spellStart"/>
            <w:r>
              <w:t>kmol</w:t>
            </w:r>
            <w:proofErr w:type="spellEnd"/>
            <w:r>
              <w:t>/hr</w:t>
            </w:r>
          </w:p>
        </w:tc>
      </w:tr>
      <w:tr w:rsidR="0077338F" w14:paraId="15AB781F" w14:textId="77777777" w:rsidTr="0077338F">
        <w:tc>
          <w:tcPr>
            <w:tcW w:w="1276" w:type="dxa"/>
          </w:tcPr>
          <w:p w14:paraId="6F5DBD8F" w14:textId="77777777" w:rsidR="0077338F" w:rsidRDefault="0077338F" w:rsidP="001F7BFA">
            <w:pPr>
              <w:pStyle w:val="PSETableContent"/>
            </w:pPr>
            <w:r>
              <w:t>Bottoms</w:t>
            </w:r>
          </w:p>
        </w:tc>
        <w:tc>
          <w:tcPr>
            <w:tcW w:w="1935" w:type="dxa"/>
          </w:tcPr>
          <w:p w14:paraId="7A3E04DE" w14:textId="77777777" w:rsidR="0077338F" w:rsidRDefault="0077338F" w:rsidP="001F7BFA">
            <w:pPr>
              <w:pStyle w:val="PSETableContent"/>
            </w:pPr>
            <w:r>
              <w:t>Mostly butanol</w:t>
            </w:r>
          </w:p>
        </w:tc>
        <w:tc>
          <w:tcPr>
            <w:tcW w:w="1609" w:type="dxa"/>
          </w:tcPr>
          <w:p w14:paraId="384DA479" w14:textId="77777777" w:rsidR="0077338F" w:rsidRDefault="0077338F" w:rsidP="001F7BFA">
            <w:pPr>
              <w:pStyle w:val="PSETableContent"/>
              <w:jc w:val="right"/>
            </w:pPr>
            <w:r>
              <w:t xml:space="preserve">110 </w:t>
            </w:r>
            <w:proofErr w:type="spellStart"/>
            <w:r>
              <w:t>kmol</w:t>
            </w:r>
            <w:proofErr w:type="spellEnd"/>
            <w:r>
              <w:t>/hr</w:t>
            </w:r>
          </w:p>
        </w:tc>
      </w:tr>
    </w:tbl>
    <w:p w14:paraId="6E2BFFA5" w14:textId="77777777" w:rsidR="0077338F" w:rsidRDefault="0077338F" w:rsidP="0077338F">
      <w:pPr>
        <w:pStyle w:val="PSEHead2"/>
      </w:pPr>
      <w:r>
        <w:t>Two Column (Page-Width) Tables and Figures</w:t>
      </w:r>
    </w:p>
    <w:p w14:paraId="28FB5A99" w14:textId="77777777" w:rsidR="0077338F" w:rsidRDefault="0077338F" w:rsidP="00F73497">
      <w:pPr>
        <w:pStyle w:val="PSEText"/>
      </w:pPr>
      <w:r>
        <w:t xml:space="preserve">The printable page width is 17.5 cm, but images and tables should be limited to 17 cm wide. Use the Insert Text box feature in Microsoft word and use a Simple Text Box (leave the borders around it). Use the same </w:t>
      </w:r>
      <w:proofErr w:type="spellStart"/>
      <w:r w:rsidRPr="007A3219">
        <w:rPr>
          <w:b/>
          <w:bCs/>
        </w:rPr>
        <w:t>PSE_FigureAndCaption</w:t>
      </w:r>
      <w:proofErr w:type="spellEnd"/>
      <w:r>
        <w:rPr>
          <w:b/>
          <w:bCs/>
        </w:rPr>
        <w:t xml:space="preserve">, </w:t>
      </w:r>
      <w:proofErr w:type="spellStart"/>
      <w:r>
        <w:rPr>
          <w:b/>
          <w:bCs/>
        </w:rPr>
        <w:t>PSE_TableCaption</w:t>
      </w:r>
      <w:proofErr w:type="spellEnd"/>
      <w:r>
        <w:rPr>
          <w:b/>
          <w:bCs/>
        </w:rPr>
        <w:t xml:space="preserve">, </w:t>
      </w:r>
      <w:r w:rsidRPr="00611E05">
        <w:t>and</w:t>
      </w:r>
      <w:r>
        <w:rPr>
          <w:b/>
          <w:bCs/>
        </w:rPr>
        <w:t xml:space="preserve"> </w:t>
      </w:r>
      <w:proofErr w:type="spellStart"/>
      <w:r>
        <w:rPr>
          <w:b/>
          <w:bCs/>
        </w:rPr>
        <w:t>PSE_TableContent</w:t>
      </w:r>
      <w:proofErr w:type="spellEnd"/>
      <w:r>
        <w:rPr>
          <w:b/>
          <w:bCs/>
        </w:rPr>
        <w:t xml:space="preserve"> </w:t>
      </w:r>
      <w:r w:rsidRPr="007A3219">
        <w:t xml:space="preserve">styles </w:t>
      </w:r>
      <w:r w:rsidRPr="00EF531F">
        <w:rPr>
          <w:rStyle w:val="PSECodeInline"/>
        </w:rPr>
        <w:t>that</w:t>
      </w:r>
      <w:r w:rsidRPr="007A3219">
        <w:t xml:space="preserve"> you would use for single column tables and figures</w:t>
      </w:r>
      <w:r>
        <w:rPr>
          <w:b/>
          <w:bCs/>
        </w:rPr>
        <w:t>.</w:t>
      </w:r>
      <w:r>
        <w:t xml:space="preserve"> Resize the text box appropriately. To snap the box to the top or bottom of the page, click the text box, go to the Shape Format ribbon. In the Position drop down, choose the icon in the upper left to have the text box snap to the upper left portion of the page. Place the text box on whatever page is most convenient to your message. In fact, the example is located on the next page.</w:t>
      </w:r>
    </w:p>
    <w:p w14:paraId="4DCF6A96" w14:textId="77777777" w:rsidR="0077338F" w:rsidRPr="0086045C" w:rsidRDefault="0077338F" w:rsidP="0077338F">
      <w:pPr>
        <w:pStyle w:val="PSEHead1"/>
      </w:pPr>
      <w:r>
        <w:t>How to CITE REFERENCES IN THE TEXT</w:t>
      </w:r>
    </w:p>
    <w:p w14:paraId="2938CF84" w14:textId="77777777" w:rsidR="0077338F" w:rsidRDefault="0077338F" w:rsidP="0077338F">
      <w:pPr>
        <w:pStyle w:val="PSEText"/>
      </w:pPr>
      <w:r>
        <w:rPr>
          <w:noProof/>
        </w:rPr>
        <mc:AlternateContent>
          <mc:Choice Requires="wps">
            <w:drawing>
              <wp:anchor distT="45720" distB="45720" distL="114300" distR="114300" simplePos="0" relativeHeight="251659264" behindDoc="0" locked="0" layoutInCell="1" allowOverlap="1" wp14:anchorId="4AD7444E" wp14:editId="3F6431F6">
                <wp:simplePos x="0" y="0"/>
                <wp:positionH relativeFrom="margin">
                  <wp:align>right</wp:align>
                </wp:positionH>
                <wp:positionV relativeFrom="margin">
                  <wp:align>top</wp:align>
                </wp:positionV>
                <wp:extent cx="6296025" cy="5210175"/>
                <wp:effectExtent l="0" t="0" r="28575"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210175"/>
                        </a:xfrm>
                        <a:prstGeom prst="rect">
                          <a:avLst/>
                        </a:prstGeom>
                        <a:solidFill>
                          <a:srgbClr val="FFFFFF"/>
                        </a:solidFill>
                        <a:ln w="9525">
                          <a:solidFill>
                            <a:srgbClr val="000000"/>
                          </a:solidFill>
                          <a:miter lim="800000"/>
                          <a:headEnd/>
                          <a:tailEnd/>
                        </a:ln>
                      </wps:spPr>
                      <wps:txbx>
                        <w:txbxContent>
                          <w:p w14:paraId="12902C1C" w14:textId="77777777" w:rsidR="0077338F" w:rsidRPr="006D772A" w:rsidRDefault="0077338F" w:rsidP="0077338F">
                            <w:pPr>
                              <w:pStyle w:val="PSETableCaption"/>
                              <w:jc w:val="left"/>
                              <w:rPr>
                                <w:b/>
                                <w:bCs/>
                              </w:rPr>
                            </w:pPr>
                            <w:r w:rsidRPr="006D772A">
                              <w:rPr>
                                <w:b/>
                                <w:bCs/>
                              </w:rPr>
                              <w:t xml:space="preserve">Table </w:t>
                            </w:r>
                            <w:r>
                              <w:rPr>
                                <w:b/>
                                <w:bCs/>
                              </w:rPr>
                              <w:t>1</w:t>
                            </w:r>
                            <w:r w:rsidRPr="006D772A">
                              <w:rPr>
                                <w:b/>
                                <w:bCs/>
                              </w:rPr>
                              <w:t xml:space="preserve">: </w:t>
                            </w:r>
                            <w:r w:rsidRPr="006D772A">
                              <w:t>Composition of captured CO</w:t>
                            </w:r>
                            <w:r w:rsidRPr="00E30986">
                              <w:rPr>
                                <w:vertAlign w:val="subscript"/>
                              </w:rPr>
                              <w:t>2</w:t>
                            </w:r>
                            <w:r w:rsidRPr="006D772A">
                              <w:t xml:space="preserve"> </w:t>
                            </w:r>
                            <w:r>
                              <w:t xml:space="preserve">stream </w:t>
                            </w:r>
                            <w:r w:rsidRPr="006D772A">
                              <w:t>for each purification design</w:t>
                            </w:r>
                            <w:r>
                              <w:t xml:space="preserve">. Use </w:t>
                            </w:r>
                            <w:proofErr w:type="spellStart"/>
                            <w:r w:rsidRPr="00611E05">
                              <w:rPr>
                                <w:b/>
                                <w:bCs/>
                              </w:rPr>
                              <w:t>PSE_TableCaption</w:t>
                            </w:r>
                            <w:proofErr w:type="spellEnd"/>
                            <w:r>
                              <w:t xml:space="preserve"> for the caption and </w:t>
                            </w:r>
                            <w:proofErr w:type="spellStart"/>
                            <w:r w:rsidRPr="00611E05">
                              <w:rPr>
                                <w:b/>
                                <w:bCs/>
                              </w:rPr>
                              <w:t>PSE_TableContent</w:t>
                            </w:r>
                            <w:proofErr w:type="spellEnd"/>
                            <w:r>
                              <w:t xml:space="preserve"> for the content. Please use below ruling and header guides if possible.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701"/>
                              <w:gridCol w:w="1134"/>
                              <w:gridCol w:w="1276"/>
                              <w:gridCol w:w="1134"/>
                              <w:gridCol w:w="1559"/>
                            </w:tblGrid>
                            <w:tr w:rsidR="0077338F" w14:paraId="275DD687" w14:textId="77777777" w:rsidTr="00DA6926">
                              <w:trPr>
                                <w:trHeight w:val="420"/>
                              </w:trPr>
                              <w:tc>
                                <w:tcPr>
                                  <w:tcW w:w="2410" w:type="dxa"/>
                                  <w:tcBorders>
                                    <w:top w:val="single" w:sz="12" w:space="0" w:color="auto"/>
                                    <w:bottom w:val="single" w:sz="4" w:space="0" w:color="auto"/>
                                  </w:tcBorders>
                                  <w:vAlign w:val="center"/>
                                </w:tcPr>
                                <w:p w14:paraId="3FF8EA57" w14:textId="77777777" w:rsidR="0077338F" w:rsidRPr="00E30986" w:rsidRDefault="0077338F" w:rsidP="001D44B1">
                                  <w:pPr>
                                    <w:pStyle w:val="PSETableContent"/>
                                  </w:pPr>
                                  <w:r w:rsidRPr="00E30986">
                                    <w:t> </w:t>
                                  </w:r>
                                </w:p>
                              </w:tc>
                              <w:tc>
                                <w:tcPr>
                                  <w:tcW w:w="1701" w:type="dxa"/>
                                  <w:tcBorders>
                                    <w:top w:val="single" w:sz="12" w:space="0" w:color="auto"/>
                                    <w:bottom w:val="single" w:sz="4" w:space="0" w:color="auto"/>
                                  </w:tcBorders>
                                  <w:vAlign w:val="center"/>
                                </w:tcPr>
                                <w:p w14:paraId="4B42EE58" w14:textId="77777777" w:rsidR="0077338F" w:rsidRPr="00DA6926" w:rsidRDefault="0077338F" w:rsidP="001D44B1">
                                  <w:pPr>
                                    <w:pStyle w:val="PSETableContent"/>
                                    <w:rPr>
                                      <w:b/>
                                      <w:bCs/>
                                    </w:rPr>
                                  </w:pPr>
                                  <w:r w:rsidRPr="00DA6926">
                                    <w:rPr>
                                      <w:b/>
                                      <w:bCs/>
                                    </w:rPr>
                                    <w:t xml:space="preserve">Kinder Morgan Pipeline Spec </w:t>
                                  </w:r>
                                </w:p>
                              </w:tc>
                              <w:tc>
                                <w:tcPr>
                                  <w:tcW w:w="1134" w:type="dxa"/>
                                  <w:tcBorders>
                                    <w:top w:val="single" w:sz="12" w:space="0" w:color="auto"/>
                                    <w:bottom w:val="single" w:sz="4" w:space="0" w:color="auto"/>
                                  </w:tcBorders>
                                  <w:vAlign w:val="center"/>
                                </w:tcPr>
                                <w:p w14:paraId="61BE70BF" w14:textId="77777777" w:rsidR="0077338F" w:rsidRPr="00DA6926" w:rsidRDefault="0077338F" w:rsidP="001D44B1">
                                  <w:pPr>
                                    <w:pStyle w:val="PSETableContent"/>
                                    <w:rPr>
                                      <w:b/>
                                      <w:bCs/>
                                    </w:rPr>
                                  </w:pPr>
                                  <w:r w:rsidRPr="00DA6926">
                                    <w:rPr>
                                      <w:b/>
                                      <w:bCs/>
                                    </w:rPr>
                                    <w:t>Base case</w:t>
                                  </w:r>
                                </w:p>
                              </w:tc>
                              <w:tc>
                                <w:tcPr>
                                  <w:tcW w:w="1276" w:type="dxa"/>
                                  <w:tcBorders>
                                    <w:top w:val="single" w:sz="12" w:space="0" w:color="auto"/>
                                    <w:bottom w:val="single" w:sz="4" w:space="0" w:color="auto"/>
                                  </w:tcBorders>
                                  <w:vAlign w:val="center"/>
                                </w:tcPr>
                                <w:p w14:paraId="61F833DD" w14:textId="77777777" w:rsidR="0077338F" w:rsidRPr="00DA6926" w:rsidRDefault="0077338F" w:rsidP="001D44B1">
                                  <w:pPr>
                                    <w:pStyle w:val="PSETableContent"/>
                                    <w:rPr>
                                      <w:b/>
                                      <w:bCs/>
                                    </w:rPr>
                                  </w:pPr>
                                  <w:r w:rsidRPr="00DA6926">
                                    <w:rPr>
                                      <w:b/>
                                      <w:bCs/>
                                    </w:rPr>
                                    <w:t>Cryogenic distillation</w:t>
                                  </w:r>
                                </w:p>
                              </w:tc>
                              <w:tc>
                                <w:tcPr>
                                  <w:tcW w:w="1134" w:type="dxa"/>
                                  <w:tcBorders>
                                    <w:top w:val="single" w:sz="12" w:space="0" w:color="auto"/>
                                    <w:bottom w:val="single" w:sz="4" w:space="0" w:color="auto"/>
                                  </w:tcBorders>
                                </w:tcPr>
                                <w:p w14:paraId="09EA9562" w14:textId="77777777" w:rsidR="0077338F" w:rsidRPr="00DA6926" w:rsidRDefault="0077338F" w:rsidP="001D44B1">
                                  <w:pPr>
                                    <w:pStyle w:val="PSETableContent"/>
                                    <w:rPr>
                                      <w:b/>
                                      <w:bCs/>
                                    </w:rPr>
                                  </w:pPr>
                                  <w:r w:rsidRPr="00DA6926">
                                    <w:rPr>
                                      <w:b/>
                                      <w:bCs/>
                                    </w:rPr>
                                    <w:t>Oxygen deficient</w:t>
                                  </w:r>
                                </w:p>
                              </w:tc>
                              <w:tc>
                                <w:tcPr>
                                  <w:tcW w:w="1559" w:type="dxa"/>
                                  <w:tcBorders>
                                    <w:top w:val="single" w:sz="12" w:space="0" w:color="auto"/>
                                    <w:bottom w:val="single" w:sz="4" w:space="0" w:color="auto"/>
                                  </w:tcBorders>
                                </w:tcPr>
                                <w:p w14:paraId="077179E4" w14:textId="77777777" w:rsidR="0077338F" w:rsidRPr="00DA6926" w:rsidRDefault="0077338F" w:rsidP="001D44B1">
                                  <w:pPr>
                                    <w:pStyle w:val="PSETableContent"/>
                                    <w:rPr>
                                      <w:b/>
                                      <w:bCs/>
                                    </w:rPr>
                                  </w:pPr>
                                  <w:r w:rsidRPr="00DA6926">
                                    <w:rPr>
                                      <w:b/>
                                      <w:bCs/>
                                    </w:rPr>
                                    <w:t>Catalytic de-oxygenation</w:t>
                                  </w:r>
                                </w:p>
                              </w:tc>
                            </w:tr>
                            <w:tr w:rsidR="0077338F" w14:paraId="4979B780" w14:textId="77777777" w:rsidTr="00DA6926">
                              <w:trPr>
                                <w:trHeight w:val="205"/>
                              </w:trPr>
                              <w:tc>
                                <w:tcPr>
                                  <w:tcW w:w="2410" w:type="dxa"/>
                                  <w:vAlign w:val="center"/>
                                </w:tcPr>
                                <w:p w14:paraId="55FBC372" w14:textId="77777777" w:rsidR="0077338F" w:rsidRPr="00DA6926" w:rsidRDefault="0077338F" w:rsidP="00DA6926">
                                  <w:pPr>
                                    <w:pStyle w:val="PSETableContent"/>
                                  </w:pPr>
                                  <w:r w:rsidRPr="00DA6926">
                                    <w:t>CCS Enabled</w:t>
                                  </w:r>
                                </w:p>
                              </w:tc>
                              <w:tc>
                                <w:tcPr>
                                  <w:tcW w:w="1701" w:type="dxa"/>
                                  <w:vAlign w:val="center"/>
                                </w:tcPr>
                                <w:p w14:paraId="3685D46A" w14:textId="77777777" w:rsidR="0077338F" w:rsidRPr="00DA6926" w:rsidRDefault="0077338F" w:rsidP="00DA6926">
                                  <w:pPr>
                                    <w:pStyle w:val="PSETableContent"/>
                                  </w:pPr>
                                  <w:r w:rsidRPr="00DA6926">
                                    <w:t> </w:t>
                                  </w:r>
                                </w:p>
                              </w:tc>
                              <w:tc>
                                <w:tcPr>
                                  <w:tcW w:w="1134" w:type="dxa"/>
                                  <w:vAlign w:val="center"/>
                                </w:tcPr>
                                <w:p w14:paraId="4732C4D8" w14:textId="77777777" w:rsidR="0077338F" w:rsidRPr="00DA6926" w:rsidRDefault="0077338F" w:rsidP="00DA6926">
                                  <w:pPr>
                                    <w:pStyle w:val="PSETableContent"/>
                                  </w:pPr>
                                  <w:r w:rsidRPr="00DA6926">
                                    <w:t>Yes</w:t>
                                  </w:r>
                                </w:p>
                              </w:tc>
                              <w:tc>
                                <w:tcPr>
                                  <w:tcW w:w="1276" w:type="dxa"/>
                                  <w:vAlign w:val="center"/>
                                </w:tcPr>
                                <w:p w14:paraId="01B66040" w14:textId="77777777" w:rsidR="0077338F" w:rsidRPr="00DA6926" w:rsidRDefault="0077338F" w:rsidP="00DA6926">
                                  <w:pPr>
                                    <w:pStyle w:val="PSETableContent"/>
                                  </w:pPr>
                                  <w:r w:rsidRPr="00DA6926">
                                    <w:t>Yes</w:t>
                                  </w:r>
                                </w:p>
                              </w:tc>
                              <w:tc>
                                <w:tcPr>
                                  <w:tcW w:w="1134" w:type="dxa"/>
                                  <w:vAlign w:val="center"/>
                                </w:tcPr>
                                <w:p w14:paraId="4C971931" w14:textId="77777777" w:rsidR="0077338F" w:rsidRPr="00DA6926" w:rsidRDefault="0077338F" w:rsidP="00DA6926">
                                  <w:pPr>
                                    <w:pStyle w:val="PSETableContent"/>
                                  </w:pPr>
                                  <w:r w:rsidRPr="00DA6926">
                                    <w:t>Yes</w:t>
                                  </w:r>
                                </w:p>
                              </w:tc>
                              <w:tc>
                                <w:tcPr>
                                  <w:tcW w:w="1559" w:type="dxa"/>
                                  <w:vAlign w:val="center"/>
                                </w:tcPr>
                                <w:p w14:paraId="5BAE5181" w14:textId="77777777" w:rsidR="0077338F" w:rsidRPr="00DA6926" w:rsidRDefault="0077338F" w:rsidP="00DA6926">
                                  <w:pPr>
                                    <w:pStyle w:val="PSETableContent"/>
                                  </w:pPr>
                                  <w:r w:rsidRPr="00DA6926">
                                    <w:t>Yes</w:t>
                                  </w:r>
                                </w:p>
                              </w:tc>
                            </w:tr>
                            <w:tr w:rsidR="0077338F" w14:paraId="5DAE19A4" w14:textId="77777777" w:rsidTr="00DA6926">
                              <w:trPr>
                                <w:trHeight w:val="205"/>
                              </w:trPr>
                              <w:tc>
                                <w:tcPr>
                                  <w:tcW w:w="2410" w:type="dxa"/>
                                  <w:vAlign w:val="center"/>
                                </w:tcPr>
                                <w:p w14:paraId="5D818A15" w14:textId="77777777" w:rsidR="0077338F" w:rsidRPr="00DA6926" w:rsidRDefault="0077338F" w:rsidP="00DA6926">
                                  <w:pPr>
                                    <w:pStyle w:val="PSETableContent"/>
                                  </w:pPr>
                                  <w:r w:rsidRPr="00DA6926">
                                    <w:t>Meets pipeline Spec?</w:t>
                                  </w:r>
                                </w:p>
                              </w:tc>
                              <w:tc>
                                <w:tcPr>
                                  <w:tcW w:w="1701" w:type="dxa"/>
                                  <w:vAlign w:val="center"/>
                                </w:tcPr>
                                <w:p w14:paraId="4D9B26A3" w14:textId="77777777" w:rsidR="0077338F" w:rsidRPr="00DA6926" w:rsidRDefault="0077338F" w:rsidP="00DA6926">
                                  <w:pPr>
                                    <w:pStyle w:val="PSETableContent"/>
                                  </w:pPr>
                                  <w:r w:rsidRPr="00DA6926">
                                    <w:t> </w:t>
                                  </w:r>
                                </w:p>
                              </w:tc>
                              <w:tc>
                                <w:tcPr>
                                  <w:tcW w:w="1134" w:type="dxa"/>
                                  <w:vAlign w:val="center"/>
                                </w:tcPr>
                                <w:p w14:paraId="54262157" w14:textId="77777777" w:rsidR="0077338F" w:rsidRPr="00DA6926" w:rsidRDefault="0077338F" w:rsidP="00DA6926">
                                  <w:pPr>
                                    <w:pStyle w:val="PSETableContent"/>
                                  </w:pPr>
                                  <w:r w:rsidRPr="00DA6926">
                                    <w:t>No</w:t>
                                  </w:r>
                                </w:p>
                              </w:tc>
                              <w:tc>
                                <w:tcPr>
                                  <w:tcW w:w="1276" w:type="dxa"/>
                                  <w:vAlign w:val="center"/>
                                </w:tcPr>
                                <w:p w14:paraId="55D9F68C" w14:textId="77777777" w:rsidR="0077338F" w:rsidRPr="00DA6926" w:rsidRDefault="0077338F" w:rsidP="00DA6926">
                                  <w:pPr>
                                    <w:pStyle w:val="PSETableContent"/>
                                  </w:pPr>
                                  <w:r w:rsidRPr="00DA6926">
                                    <w:t>Yes</w:t>
                                  </w:r>
                                </w:p>
                              </w:tc>
                              <w:tc>
                                <w:tcPr>
                                  <w:tcW w:w="1134" w:type="dxa"/>
                                  <w:vAlign w:val="center"/>
                                </w:tcPr>
                                <w:p w14:paraId="25D440F0" w14:textId="77777777" w:rsidR="0077338F" w:rsidRPr="00DA6926" w:rsidRDefault="0077338F" w:rsidP="00DA6926">
                                  <w:pPr>
                                    <w:pStyle w:val="PSETableContent"/>
                                  </w:pPr>
                                  <w:r w:rsidRPr="00DA6926">
                                    <w:t>Yes</w:t>
                                  </w:r>
                                </w:p>
                              </w:tc>
                              <w:tc>
                                <w:tcPr>
                                  <w:tcW w:w="1559" w:type="dxa"/>
                                  <w:vAlign w:val="center"/>
                                </w:tcPr>
                                <w:p w14:paraId="5ACBF620" w14:textId="77777777" w:rsidR="0077338F" w:rsidRPr="00DA6926" w:rsidRDefault="0077338F" w:rsidP="00DA6926">
                                  <w:pPr>
                                    <w:pStyle w:val="PSETableContent"/>
                                  </w:pPr>
                                  <w:r w:rsidRPr="00DA6926">
                                    <w:t>Yes</w:t>
                                  </w:r>
                                </w:p>
                              </w:tc>
                            </w:tr>
                            <w:tr w:rsidR="0077338F" w14:paraId="5788F7C6" w14:textId="77777777" w:rsidTr="00DA6926">
                              <w:trPr>
                                <w:trHeight w:val="205"/>
                              </w:trPr>
                              <w:tc>
                                <w:tcPr>
                                  <w:tcW w:w="2410" w:type="dxa"/>
                                  <w:vAlign w:val="center"/>
                                </w:tcPr>
                                <w:p w14:paraId="7B1A979E" w14:textId="77777777" w:rsidR="0077338F" w:rsidRPr="00DA6926" w:rsidRDefault="0077338F" w:rsidP="00DA6926">
                                  <w:pPr>
                                    <w:pStyle w:val="PSETableContent"/>
                                  </w:pPr>
                                  <w:r w:rsidRPr="00DA6926">
                                    <w:t>H</w:t>
                                  </w:r>
                                  <w:r w:rsidRPr="00DA6926">
                                    <w:rPr>
                                      <w:vertAlign w:val="subscript"/>
                                    </w:rPr>
                                    <w:t>2</w:t>
                                  </w:r>
                                  <w:r w:rsidRPr="00DA6926">
                                    <w:t>O</w:t>
                                  </w:r>
                                </w:p>
                              </w:tc>
                              <w:tc>
                                <w:tcPr>
                                  <w:tcW w:w="1701" w:type="dxa"/>
                                  <w:vAlign w:val="center"/>
                                </w:tcPr>
                                <w:p w14:paraId="46378FF2" w14:textId="77777777" w:rsidR="0077338F" w:rsidRPr="00DA6926" w:rsidRDefault="0077338F" w:rsidP="00DA6926">
                                  <w:pPr>
                                    <w:pStyle w:val="PSETableContent"/>
                                  </w:pPr>
                                  <w:r w:rsidRPr="00DA6926">
                                    <w:t>690 ppm</w:t>
                                  </w:r>
                                </w:p>
                              </w:tc>
                              <w:tc>
                                <w:tcPr>
                                  <w:tcW w:w="1134" w:type="dxa"/>
                                  <w:vAlign w:val="center"/>
                                </w:tcPr>
                                <w:p w14:paraId="5C9A0104" w14:textId="77777777" w:rsidR="0077338F" w:rsidRPr="00DA6926" w:rsidRDefault="0077338F" w:rsidP="00DA6926">
                                  <w:pPr>
                                    <w:pStyle w:val="PSETableContent"/>
                                  </w:pPr>
                                  <w:r w:rsidRPr="00DA6926">
                                    <w:t>337 ppm</w:t>
                                  </w:r>
                                </w:p>
                              </w:tc>
                              <w:tc>
                                <w:tcPr>
                                  <w:tcW w:w="1276" w:type="dxa"/>
                                  <w:vAlign w:val="center"/>
                                </w:tcPr>
                                <w:p w14:paraId="1B25E8F2" w14:textId="77777777" w:rsidR="0077338F" w:rsidRPr="00DA6926" w:rsidRDefault="0077338F" w:rsidP="00DA6926">
                                  <w:pPr>
                                    <w:pStyle w:val="PSETableContent"/>
                                  </w:pPr>
                                  <w:r w:rsidRPr="00DA6926">
                                    <w:t>401 ppm</w:t>
                                  </w:r>
                                </w:p>
                              </w:tc>
                              <w:tc>
                                <w:tcPr>
                                  <w:tcW w:w="1134" w:type="dxa"/>
                                  <w:vAlign w:val="center"/>
                                </w:tcPr>
                                <w:p w14:paraId="1866545F" w14:textId="77777777" w:rsidR="0077338F" w:rsidRPr="00DA6926" w:rsidRDefault="0077338F" w:rsidP="00DA6926">
                                  <w:pPr>
                                    <w:pStyle w:val="PSETableContent"/>
                                  </w:pPr>
                                  <w:r w:rsidRPr="00DA6926">
                                    <w:t>337 ppm</w:t>
                                  </w:r>
                                </w:p>
                              </w:tc>
                              <w:tc>
                                <w:tcPr>
                                  <w:tcW w:w="1559" w:type="dxa"/>
                                  <w:vAlign w:val="center"/>
                                </w:tcPr>
                                <w:p w14:paraId="28BF8CCA" w14:textId="77777777" w:rsidR="0077338F" w:rsidRPr="00DA6926" w:rsidRDefault="0077338F" w:rsidP="00DA6926">
                                  <w:pPr>
                                    <w:pStyle w:val="PSETableContent"/>
                                  </w:pPr>
                                  <w:r w:rsidRPr="00DA6926">
                                    <w:t>314 ppm</w:t>
                                  </w:r>
                                </w:p>
                              </w:tc>
                            </w:tr>
                            <w:tr w:rsidR="0077338F" w14:paraId="14FAEE07" w14:textId="77777777" w:rsidTr="00DA6926">
                              <w:trPr>
                                <w:trHeight w:val="111"/>
                              </w:trPr>
                              <w:tc>
                                <w:tcPr>
                                  <w:tcW w:w="2410" w:type="dxa"/>
                                  <w:vAlign w:val="center"/>
                                </w:tcPr>
                                <w:p w14:paraId="3C965154" w14:textId="77777777" w:rsidR="0077338F" w:rsidRPr="00DA6926" w:rsidRDefault="0077338F" w:rsidP="00DA6926">
                                  <w:pPr>
                                    <w:pStyle w:val="PSETableContent"/>
                                  </w:pPr>
                                  <w:r w:rsidRPr="00DA6926">
                                    <w:t>CO</w:t>
                                  </w:r>
                                  <w:r w:rsidRPr="00DA6926">
                                    <w:rPr>
                                      <w:vertAlign w:val="subscript"/>
                                    </w:rPr>
                                    <w:t>2</w:t>
                                  </w:r>
                                </w:p>
                              </w:tc>
                              <w:tc>
                                <w:tcPr>
                                  <w:tcW w:w="1701" w:type="dxa"/>
                                  <w:vAlign w:val="center"/>
                                </w:tcPr>
                                <w:p w14:paraId="6DBADAA8" w14:textId="77777777" w:rsidR="0077338F" w:rsidRPr="00DA6926" w:rsidRDefault="0077338F" w:rsidP="00DA6926">
                                  <w:pPr>
                                    <w:pStyle w:val="PSETableContent"/>
                                  </w:pPr>
                                  <w:r w:rsidRPr="00DA6926">
                                    <w:t>&gt;95%</w:t>
                                  </w:r>
                                </w:p>
                              </w:tc>
                              <w:tc>
                                <w:tcPr>
                                  <w:tcW w:w="1134" w:type="dxa"/>
                                  <w:vAlign w:val="center"/>
                                </w:tcPr>
                                <w:p w14:paraId="34634263" w14:textId="77777777" w:rsidR="0077338F" w:rsidRPr="00DA6926" w:rsidRDefault="0077338F" w:rsidP="00DA6926">
                                  <w:pPr>
                                    <w:pStyle w:val="PSETableContent"/>
                                  </w:pPr>
                                  <w:r w:rsidRPr="00DA6926">
                                    <w:t>95.1%</w:t>
                                  </w:r>
                                </w:p>
                              </w:tc>
                              <w:tc>
                                <w:tcPr>
                                  <w:tcW w:w="1276" w:type="dxa"/>
                                  <w:vAlign w:val="center"/>
                                </w:tcPr>
                                <w:p w14:paraId="5EF6A468" w14:textId="77777777" w:rsidR="0077338F" w:rsidRPr="00DA6926" w:rsidRDefault="0077338F" w:rsidP="00DA6926">
                                  <w:pPr>
                                    <w:pStyle w:val="PSETableContent"/>
                                  </w:pPr>
                                  <w:r w:rsidRPr="00DA6926">
                                    <w:t>99.9%</w:t>
                                  </w:r>
                                </w:p>
                              </w:tc>
                              <w:tc>
                                <w:tcPr>
                                  <w:tcW w:w="1134" w:type="dxa"/>
                                  <w:vAlign w:val="center"/>
                                </w:tcPr>
                                <w:p w14:paraId="370E1ED2" w14:textId="77777777" w:rsidR="0077338F" w:rsidRPr="00DA6926" w:rsidRDefault="0077338F" w:rsidP="00DA6926">
                                  <w:pPr>
                                    <w:pStyle w:val="PSETableContent"/>
                                  </w:pPr>
                                  <w:r w:rsidRPr="00DA6926">
                                    <w:t>97.6%</w:t>
                                  </w:r>
                                </w:p>
                              </w:tc>
                              <w:tc>
                                <w:tcPr>
                                  <w:tcW w:w="1559" w:type="dxa"/>
                                  <w:vAlign w:val="center"/>
                                </w:tcPr>
                                <w:p w14:paraId="33C12D7D" w14:textId="77777777" w:rsidR="0077338F" w:rsidRPr="00DA6926" w:rsidRDefault="0077338F" w:rsidP="00DA6926">
                                  <w:pPr>
                                    <w:pStyle w:val="PSETableContent"/>
                                  </w:pPr>
                                  <w:r w:rsidRPr="00DA6926">
                                    <w:t>98.5%</w:t>
                                  </w:r>
                                </w:p>
                              </w:tc>
                            </w:tr>
                            <w:tr w:rsidR="0077338F" w14:paraId="0E1E20A1" w14:textId="77777777" w:rsidTr="00DA6926">
                              <w:trPr>
                                <w:trHeight w:val="102"/>
                              </w:trPr>
                              <w:tc>
                                <w:tcPr>
                                  <w:tcW w:w="2410" w:type="dxa"/>
                                  <w:vAlign w:val="center"/>
                                </w:tcPr>
                                <w:p w14:paraId="798A3F4E" w14:textId="77777777" w:rsidR="0077338F" w:rsidRPr="00DA6926" w:rsidRDefault="0077338F" w:rsidP="00DA6926">
                                  <w:pPr>
                                    <w:pStyle w:val="PSETableContent"/>
                                  </w:pPr>
                                  <w:r w:rsidRPr="00DA6926">
                                    <w:t>H</w:t>
                                  </w:r>
                                  <w:r w:rsidRPr="00DA6926">
                                    <w:rPr>
                                      <w:vertAlign w:val="subscript"/>
                                    </w:rPr>
                                    <w:t>2</w:t>
                                  </w:r>
                                  <w:r w:rsidRPr="00DA6926">
                                    <w:t>S</w:t>
                                  </w:r>
                                </w:p>
                              </w:tc>
                              <w:tc>
                                <w:tcPr>
                                  <w:tcW w:w="1701" w:type="dxa"/>
                                  <w:vAlign w:val="center"/>
                                </w:tcPr>
                                <w:p w14:paraId="47AB9F74" w14:textId="77777777" w:rsidR="0077338F" w:rsidRPr="00DA6926" w:rsidRDefault="0077338F" w:rsidP="00DA6926">
                                  <w:pPr>
                                    <w:pStyle w:val="PSETableContent"/>
                                  </w:pPr>
                                  <w:r w:rsidRPr="00DA6926">
                                    <w:t>10-200 ppm</w:t>
                                  </w:r>
                                </w:p>
                              </w:tc>
                              <w:tc>
                                <w:tcPr>
                                  <w:tcW w:w="1134" w:type="dxa"/>
                                  <w:vAlign w:val="center"/>
                                </w:tcPr>
                                <w:p w14:paraId="1E10F265" w14:textId="77777777" w:rsidR="0077338F" w:rsidRPr="00DA6926" w:rsidRDefault="0077338F" w:rsidP="00DA6926">
                                  <w:pPr>
                                    <w:pStyle w:val="PSETableContent"/>
                                  </w:pPr>
                                  <w:r w:rsidRPr="00DA6926">
                                    <w:t>trace</w:t>
                                  </w:r>
                                </w:p>
                              </w:tc>
                              <w:tc>
                                <w:tcPr>
                                  <w:tcW w:w="1276" w:type="dxa"/>
                                  <w:vAlign w:val="center"/>
                                </w:tcPr>
                                <w:p w14:paraId="0B2FCA96" w14:textId="77777777" w:rsidR="0077338F" w:rsidRPr="00DA6926" w:rsidRDefault="0077338F" w:rsidP="00DA6926">
                                  <w:pPr>
                                    <w:pStyle w:val="PSETableContent"/>
                                  </w:pPr>
                                  <w:r w:rsidRPr="00DA6926">
                                    <w:t>trace</w:t>
                                  </w:r>
                                </w:p>
                              </w:tc>
                              <w:tc>
                                <w:tcPr>
                                  <w:tcW w:w="1134" w:type="dxa"/>
                                  <w:vAlign w:val="center"/>
                                </w:tcPr>
                                <w:p w14:paraId="437B9151" w14:textId="77777777" w:rsidR="0077338F" w:rsidRPr="00DA6926" w:rsidRDefault="0077338F" w:rsidP="00DA6926">
                                  <w:pPr>
                                    <w:pStyle w:val="PSETableContent"/>
                                  </w:pPr>
                                  <w:r w:rsidRPr="00DA6926">
                                    <w:t>trace</w:t>
                                  </w:r>
                                </w:p>
                              </w:tc>
                              <w:tc>
                                <w:tcPr>
                                  <w:tcW w:w="1559" w:type="dxa"/>
                                  <w:vAlign w:val="center"/>
                                </w:tcPr>
                                <w:p w14:paraId="7682AC6F" w14:textId="77777777" w:rsidR="0077338F" w:rsidRPr="00DA6926" w:rsidRDefault="0077338F" w:rsidP="00DA6926">
                                  <w:pPr>
                                    <w:pStyle w:val="PSETableContent"/>
                                  </w:pPr>
                                  <w:r w:rsidRPr="00DA6926">
                                    <w:t>trace</w:t>
                                  </w:r>
                                </w:p>
                              </w:tc>
                            </w:tr>
                            <w:tr w:rsidR="0077338F" w14:paraId="6120017B" w14:textId="77777777" w:rsidTr="00DA6926">
                              <w:trPr>
                                <w:trHeight w:val="215"/>
                              </w:trPr>
                              <w:tc>
                                <w:tcPr>
                                  <w:tcW w:w="2410" w:type="dxa"/>
                                  <w:vAlign w:val="center"/>
                                </w:tcPr>
                                <w:p w14:paraId="34D66F2B" w14:textId="77777777" w:rsidR="0077338F" w:rsidRPr="00DA6926" w:rsidRDefault="0077338F" w:rsidP="00DA6926">
                                  <w:pPr>
                                    <w:pStyle w:val="PSETableContent"/>
                                  </w:pPr>
                                  <w:r w:rsidRPr="00DA6926">
                                    <w:t>CO</w:t>
                                  </w:r>
                                </w:p>
                              </w:tc>
                              <w:tc>
                                <w:tcPr>
                                  <w:tcW w:w="1701" w:type="dxa"/>
                                  <w:vAlign w:val="center"/>
                                </w:tcPr>
                                <w:p w14:paraId="2173A4AE" w14:textId="77777777" w:rsidR="0077338F" w:rsidRPr="00DA6926" w:rsidRDefault="0077338F" w:rsidP="00DA6926">
                                  <w:pPr>
                                    <w:pStyle w:val="PSETableContent"/>
                                  </w:pPr>
                                  <w:r w:rsidRPr="00DA6926">
                                    <w:t>no spec</w:t>
                                  </w:r>
                                </w:p>
                              </w:tc>
                              <w:tc>
                                <w:tcPr>
                                  <w:tcW w:w="1134" w:type="dxa"/>
                                  <w:vAlign w:val="center"/>
                                </w:tcPr>
                                <w:p w14:paraId="6C817BCD" w14:textId="77777777" w:rsidR="0077338F" w:rsidRPr="00DA6926" w:rsidRDefault="0077338F" w:rsidP="00DA6926">
                                  <w:pPr>
                                    <w:pStyle w:val="PSETableContent"/>
                                  </w:pPr>
                                  <w:r w:rsidRPr="00DA6926">
                                    <w:t>trace</w:t>
                                  </w:r>
                                </w:p>
                              </w:tc>
                              <w:tc>
                                <w:tcPr>
                                  <w:tcW w:w="1276" w:type="dxa"/>
                                  <w:vAlign w:val="center"/>
                                </w:tcPr>
                                <w:p w14:paraId="3E776A73" w14:textId="77777777" w:rsidR="0077338F" w:rsidRPr="00DA6926" w:rsidRDefault="0077338F" w:rsidP="00DA6926">
                                  <w:pPr>
                                    <w:pStyle w:val="PSETableContent"/>
                                  </w:pPr>
                                  <w:r w:rsidRPr="00DA6926">
                                    <w:t>trace</w:t>
                                  </w:r>
                                </w:p>
                              </w:tc>
                              <w:tc>
                                <w:tcPr>
                                  <w:tcW w:w="1134" w:type="dxa"/>
                                  <w:vAlign w:val="center"/>
                                </w:tcPr>
                                <w:p w14:paraId="063B84BD" w14:textId="77777777" w:rsidR="0077338F" w:rsidRPr="00DA6926" w:rsidRDefault="0077338F" w:rsidP="00DA6926">
                                  <w:pPr>
                                    <w:pStyle w:val="PSETableContent"/>
                                  </w:pPr>
                                  <w:r w:rsidRPr="00DA6926">
                                    <w:t>1.00%</w:t>
                                  </w:r>
                                </w:p>
                              </w:tc>
                              <w:tc>
                                <w:tcPr>
                                  <w:tcW w:w="1559" w:type="dxa"/>
                                  <w:vAlign w:val="center"/>
                                </w:tcPr>
                                <w:p w14:paraId="345FFAA9" w14:textId="77777777" w:rsidR="0077338F" w:rsidRPr="00DA6926" w:rsidRDefault="0077338F" w:rsidP="00DA6926">
                                  <w:pPr>
                                    <w:pStyle w:val="PSETableContent"/>
                                  </w:pPr>
                                  <w:r w:rsidRPr="00DA6926">
                                    <w:t>trace</w:t>
                                  </w:r>
                                </w:p>
                              </w:tc>
                            </w:tr>
                            <w:tr w:rsidR="0077338F" w14:paraId="3729E519" w14:textId="77777777" w:rsidTr="00DA6926">
                              <w:trPr>
                                <w:trHeight w:val="102"/>
                              </w:trPr>
                              <w:tc>
                                <w:tcPr>
                                  <w:tcW w:w="2410" w:type="dxa"/>
                                  <w:vAlign w:val="center"/>
                                </w:tcPr>
                                <w:p w14:paraId="23E5AE97" w14:textId="77777777" w:rsidR="0077338F" w:rsidRPr="00DA6926" w:rsidRDefault="0077338F" w:rsidP="00DA6926">
                                  <w:pPr>
                                    <w:pStyle w:val="PSETableContent"/>
                                  </w:pPr>
                                  <w:proofErr w:type="spellStart"/>
                                  <w:r w:rsidRPr="00DA6926">
                                    <w:t>C</w:t>
                                  </w:r>
                                  <w:r w:rsidRPr="00DA6926">
                                    <w:rPr>
                                      <w:vertAlign w:val="subscript"/>
                                    </w:rPr>
                                    <w:t>x</w:t>
                                  </w:r>
                                  <w:r w:rsidRPr="00DA6926">
                                    <w:t>H</w:t>
                                  </w:r>
                                  <w:r w:rsidRPr="00DA6926">
                                    <w:rPr>
                                      <w:vertAlign w:val="subscript"/>
                                    </w:rPr>
                                    <w:t>y</w:t>
                                  </w:r>
                                  <w:proofErr w:type="spellEnd"/>
                                </w:p>
                              </w:tc>
                              <w:tc>
                                <w:tcPr>
                                  <w:tcW w:w="1701" w:type="dxa"/>
                                  <w:vAlign w:val="center"/>
                                </w:tcPr>
                                <w:p w14:paraId="3D67A7B4" w14:textId="77777777" w:rsidR="0077338F" w:rsidRPr="00DA6926" w:rsidRDefault="0077338F" w:rsidP="00DA6926">
                                  <w:pPr>
                                    <w:pStyle w:val="PSETableContent"/>
                                  </w:pPr>
                                  <w:r w:rsidRPr="00DA6926">
                                    <w:t>&lt;5%</w:t>
                                  </w:r>
                                </w:p>
                              </w:tc>
                              <w:tc>
                                <w:tcPr>
                                  <w:tcW w:w="1134" w:type="dxa"/>
                                  <w:vAlign w:val="center"/>
                                </w:tcPr>
                                <w:p w14:paraId="4C997DDB" w14:textId="77777777" w:rsidR="0077338F" w:rsidRPr="00DA6926" w:rsidRDefault="0077338F" w:rsidP="00DA6926">
                                  <w:pPr>
                                    <w:pStyle w:val="PSETableContent"/>
                                  </w:pPr>
                                  <w:r w:rsidRPr="00DA6926">
                                    <w:t>trace</w:t>
                                  </w:r>
                                </w:p>
                              </w:tc>
                              <w:tc>
                                <w:tcPr>
                                  <w:tcW w:w="1276" w:type="dxa"/>
                                  <w:vAlign w:val="center"/>
                                </w:tcPr>
                                <w:p w14:paraId="377E0FC1" w14:textId="77777777" w:rsidR="0077338F" w:rsidRPr="00DA6926" w:rsidRDefault="0077338F" w:rsidP="00DA6926">
                                  <w:pPr>
                                    <w:pStyle w:val="PSETableContent"/>
                                  </w:pPr>
                                  <w:r w:rsidRPr="00DA6926">
                                    <w:t>trace</w:t>
                                  </w:r>
                                </w:p>
                              </w:tc>
                              <w:tc>
                                <w:tcPr>
                                  <w:tcW w:w="1134" w:type="dxa"/>
                                  <w:vAlign w:val="center"/>
                                </w:tcPr>
                                <w:p w14:paraId="7A2F26BE" w14:textId="77777777" w:rsidR="0077338F" w:rsidRPr="00DA6926" w:rsidRDefault="0077338F" w:rsidP="00DA6926">
                                  <w:pPr>
                                    <w:pStyle w:val="PSETableContent"/>
                                  </w:pPr>
                                  <w:r w:rsidRPr="00DA6926">
                                    <w:t>trace</w:t>
                                  </w:r>
                                </w:p>
                              </w:tc>
                              <w:tc>
                                <w:tcPr>
                                  <w:tcW w:w="1559" w:type="dxa"/>
                                  <w:vAlign w:val="center"/>
                                </w:tcPr>
                                <w:p w14:paraId="7DEE39BC" w14:textId="77777777" w:rsidR="0077338F" w:rsidRPr="00DA6926" w:rsidRDefault="0077338F" w:rsidP="00DA6926">
                                  <w:pPr>
                                    <w:pStyle w:val="PSETableContent"/>
                                  </w:pPr>
                                  <w:r w:rsidRPr="00DA6926">
                                    <w:t>trace</w:t>
                                  </w:r>
                                </w:p>
                              </w:tc>
                            </w:tr>
                            <w:tr w:rsidR="0077338F" w14:paraId="1E47A993" w14:textId="77777777" w:rsidTr="00DA6926">
                              <w:trPr>
                                <w:trHeight w:val="215"/>
                              </w:trPr>
                              <w:tc>
                                <w:tcPr>
                                  <w:tcW w:w="2410" w:type="dxa"/>
                                  <w:vAlign w:val="center"/>
                                </w:tcPr>
                                <w:p w14:paraId="5D46B70A" w14:textId="77777777" w:rsidR="0077338F" w:rsidRPr="00DA6926" w:rsidRDefault="0077338F" w:rsidP="00DA6926">
                                  <w:pPr>
                                    <w:pStyle w:val="PSETableContent"/>
                                  </w:pPr>
                                  <w:r w:rsidRPr="00DA6926">
                                    <w:t>H</w:t>
                                  </w:r>
                                  <w:r w:rsidRPr="00DA6926">
                                    <w:rPr>
                                      <w:vertAlign w:val="subscript"/>
                                    </w:rPr>
                                    <w:t>2</w:t>
                                  </w:r>
                                  <w:r w:rsidRPr="00DA6926">
                                    <w:t>, N</w:t>
                                  </w:r>
                                  <w:r w:rsidRPr="00DA6926">
                                    <w:rPr>
                                      <w:vertAlign w:val="subscript"/>
                                    </w:rPr>
                                    <w:t>2</w:t>
                                  </w:r>
                                  <w:r w:rsidRPr="00DA6926">
                                    <w:t xml:space="preserve">, </w:t>
                                  </w:r>
                                  <w:proofErr w:type="spellStart"/>
                                  <w:r w:rsidRPr="00DA6926">
                                    <w:t>Ar</w:t>
                                  </w:r>
                                  <w:proofErr w:type="spellEnd"/>
                                </w:p>
                              </w:tc>
                              <w:tc>
                                <w:tcPr>
                                  <w:tcW w:w="1701" w:type="dxa"/>
                                  <w:vAlign w:val="center"/>
                                </w:tcPr>
                                <w:p w14:paraId="7CE8D4FE" w14:textId="77777777" w:rsidR="0077338F" w:rsidRPr="00DA6926" w:rsidRDefault="0077338F" w:rsidP="00DA6926">
                                  <w:pPr>
                                    <w:pStyle w:val="PSETableContent"/>
                                  </w:pPr>
                                  <w:r w:rsidRPr="00DA6926">
                                    <w:t>&lt;4%</w:t>
                                  </w:r>
                                </w:p>
                              </w:tc>
                              <w:tc>
                                <w:tcPr>
                                  <w:tcW w:w="1134" w:type="dxa"/>
                                  <w:vAlign w:val="center"/>
                                </w:tcPr>
                                <w:p w14:paraId="0B4016BA" w14:textId="77777777" w:rsidR="0077338F" w:rsidRPr="00DA6926" w:rsidRDefault="0077338F" w:rsidP="00DA6926">
                                  <w:pPr>
                                    <w:pStyle w:val="PSETableContent"/>
                                  </w:pPr>
                                  <w:r w:rsidRPr="00DA6926">
                                    <w:t>1.34%</w:t>
                                  </w:r>
                                </w:p>
                              </w:tc>
                              <w:tc>
                                <w:tcPr>
                                  <w:tcW w:w="1276" w:type="dxa"/>
                                  <w:vAlign w:val="center"/>
                                </w:tcPr>
                                <w:p w14:paraId="34B49A30" w14:textId="77777777" w:rsidR="0077338F" w:rsidRPr="00DA6926" w:rsidRDefault="0077338F" w:rsidP="00DA6926">
                                  <w:pPr>
                                    <w:pStyle w:val="PSETableContent"/>
                                  </w:pPr>
                                  <w:r w:rsidRPr="00DA6926">
                                    <w:t>0.44 ppm</w:t>
                                  </w:r>
                                </w:p>
                              </w:tc>
                              <w:tc>
                                <w:tcPr>
                                  <w:tcW w:w="1134" w:type="dxa"/>
                                  <w:vAlign w:val="center"/>
                                </w:tcPr>
                                <w:p w14:paraId="0F8BFB42" w14:textId="77777777" w:rsidR="0077338F" w:rsidRPr="00DA6926" w:rsidRDefault="0077338F" w:rsidP="00DA6926">
                                  <w:pPr>
                                    <w:pStyle w:val="PSETableContent"/>
                                  </w:pPr>
                                  <w:r w:rsidRPr="00DA6926">
                                    <w:t>1.37%</w:t>
                                  </w:r>
                                </w:p>
                              </w:tc>
                              <w:tc>
                                <w:tcPr>
                                  <w:tcW w:w="1559" w:type="dxa"/>
                                  <w:vAlign w:val="center"/>
                                </w:tcPr>
                                <w:p w14:paraId="0832C1F6" w14:textId="77777777" w:rsidR="0077338F" w:rsidRPr="00DA6926" w:rsidRDefault="0077338F" w:rsidP="00DA6926">
                                  <w:pPr>
                                    <w:pStyle w:val="PSETableContent"/>
                                  </w:pPr>
                                  <w:r w:rsidRPr="00DA6926">
                                    <w:t>1.4%</w:t>
                                  </w:r>
                                </w:p>
                              </w:tc>
                            </w:tr>
                            <w:tr w:rsidR="0077338F" w14:paraId="41F99782" w14:textId="77777777" w:rsidTr="00DA6926">
                              <w:trPr>
                                <w:trHeight w:val="215"/>
                              </w:trPr>
                              <w:tc>
                                <w:tcPr>
                                  <w:tcW w:w="2410" w:type="dxa"/>
                                  <w:vAlign w:val="center"/>
                                </w:tcPr>
                                <w:p w14:paraId="3E413083" w14:textId="77777777" w:rsidR="0077338F" w:rsidRPr="00DA6926" w:rsidRDefault="0077338F" w:rsidP="00DA6926">
                                  <w:pPr>
                                    <w:pStyle w:val="PSETableContent"/>
                                  </w:pPr>
                                  <w:r w:rsidRPr="00DA6926">
                                    <w:t>O</w:t>
                                  </w:r>
                                  <w:r w:rsidRPr="00DA6926">
                                    <w:rPr>
                                      <w:vertAlign w:val="subscript"/>
                                    </w:rPr>
                                    <w:t>2</w:t>
                                  </w:r>
                                </w:p>
                              </w:tc>
                              <w:tc>
                                <w:tcPr>
                                  <w:tcW w:w="1701" w:type="dxa"/>
                                  <w:vAlign w:val="center"/>
                                </w:tcPr>
                                <w:p w14:paraId="65EEEFB3" w14:textId="77777777" w:rsidR="0077338F" w:rsidRPr="00DA6926" w:rsidRDefault="0077338F" w:rsidP="00DA6926">
                                  <w:pPr>
                                    <w:pStyle w:val="PSETableContent"/>
                                  </w:pPr>
                                  <w:r w:rsidRPr="00DA6926">
                                    <w:t>&lt;10ppm</w:t>
                                  </w:r>
                                </w:p>
                              </w:tc>
                              <w:tc>
                                <w:tcPr>
                                  <w:tcW w:w="1134" w:type="dxa"/>
                                  <w:vAlign w:val="center"/>
                                </w:tcPr>
                                <w:p w14:paraId="1A6E8544" w14:textId="77777777" w:rsidR="0077338F" w:rsidRPr="00DA6926" w:rsidRDefault="0077338F" w:rsidP="00DA6926">
                                  <w:pPr>
                                    <w:pStyle w:val="PSETableContent"/>
                                  </w:pPr>
                                  <w:r w:rsidRPr="00DA6926">
                                    <w:t>3.49%</w:t>
                                  </w:r>
                                </w:p>
                              </w:tc>
                              <w:tc>
                                <w:tcPr>
                                  <w:tcW w:w="1276" w:type="dxa"/>
                                  <w:vAlign w:val="center"/>
                                </w:tcPr>
                                <w:p w14:paraId="1CFB3003" w14:textId="77777777" w:rsidR="0077338F" w:rsidRPr="00DA6926" w:rsidRDefault="0077338F" w:rsidP="00DA6926">
                                  <w:pPr>
                                    <w:pStyle w:val="PSETableContent"/>
                                  </w:pPr>
                                  <w:r w:rsidRPr="00DA6926">
                                    <w:t>9.40 ppm</w:t>
                                  </w:r>
                                </w:p>
                              </w:tc>
                              <w:tc>
                                <w:tcPr>
                                  <w:tcW w:w="1134" w:type="dxa"/>
                                  <w:vAlign w:val="center"/>
                                </w:tcPr>
                                <w:p w14:paraId="6B6DA04E" w14:textId="77777777" w:rsidR="0077338F" w:rsidRPr="00DA6926" w:rsidRDefault="0077338F" w:rsidP="00DA6926">
                                  <w:pPr>
                                    <w:pStyle w:val="PSETableContent"/>
                                  </w:pPr>
                                  <w:r w:rsidRPr="00DA6926">
                                    <w:t>9.41 ppm</w:t>
                                  </w:r>
                                </w:p>
                              </w:tc>
                              <w:tc>
                                <w:tcPr>
                                  <w:tcW w:w="1559" w:type="dxa"/>
                                  <w:vAlign w:val="center"/>
                                </w:tcPr>
                                <w:p w14:paraId="67ABB988" w14:textId="77777777" w:rsidR="0077338F" w:rsidRPr="00DA6926" w:rsidRDefault="0077338F" w:rsidP="00DA6926">
                                  <w:pPr>
                                    <w:pStyle w:val="PSETableContent"/>
                                  </w:pPr>
                                  <w:r w:rsidRPr="00DA6926">
                                    <w:t>8.06 ppm</w:t>
                                  </w:r>
                                </w:p>
                              </w:tc>
                            </w:tr>
                            <w:tr w:rsidR="0077338F" w14:paraId="17A58706" w14:textId="77777777" w:rsidTr="00DA6926">
                              <w:trPr>
                                <w:trHeight w:val="205"/>
                              </w:trPr>
                              <w:tc>
                                <w:tcPr>
                                  <w:tcW w:w="2410" w:type="dxa"/>
                                  <w:vAlign w:val="center"/>
                                </w:tcPr>
                                <w:p w14:paraId="1F362ECB" w14:textId="77777777" w:rsidR="0077338F" w:rsidRPr="00DA6926" w:rsidRDefault="0077338F" w:rsidP="00DA6926">
                                  <w:pPr>
                                    <w:pStyle w:val="PSETableContent"/>
                                  </w:pPr>
                                  <w:r w:rsidRPr="00DA6926">
                                    <w:t>NO</w:t>
                                  </w:r>
                                  <w:r w:rsidRPr="00DA6926">
                                    <w:rPr>
                                      <w:vertAlign w:val="subscript"/>
                                    </w:rPr>
                                    <w:t>2</w:t>
                                  </w:r>
                                </w:p>
                              </w:tc>
                              <w:tc>
                                <w:tcPr>
                                  <w:tcW w:w="1701" w:type="dxa"/>
                                  <w:vAlign w:val="center"/>
                                </w:tcPr>
                                <w:p w14:paraId="7CADF00B" w14:textId="77777777" w:rsidR="0077338F" w:rsidRPr="00DA6926" w:rsidRDefault="0077338F" w:rsidP="00DA6926">
                                  <w:pPr>
                                    <w:pStyle w:val="PSETableContent"/>
                                  </w:pPr>
                                  <w:r w:rsidRPr="00DA6926">
                                    <w:t>no spec</w:t>
                                  </w:r>
                                </w:p>
                              </w:tc>
                              <w:tc>
                                <w:tcPr>
                                  <w:tcW w:w="1134" w:type="dxa"/>
                                  <w:vAlign w:val="center"/>
                                </w:tcPr>
                                <w:p w14:paraId="37DECF15" w14:textId="77777777" w:rsidR="0077338F" w:rsidRPr="00DA6926" w:rsidRDefault="0077338F" w:rsidP="00DA6926">
                                  <w:pPr>
                                    <w:pStyle w:val="PSETableContent"/>
                                  </w:pPr>
                                  <w:r w:rsidRPr="00DA6926">
                                    <w:t>0.28 ppm</w:t>
                                  </w:r>
                                </w:p>
                              </w:tc>
                              <w:tc>
                                <w:tcPr>
                                  <w:tcW w:w="1276" w:type="dxa"/>
                                  <w:vAlign w:val="center"/>
                                </w:tcPr>
                                <w:p w14:paraId="79BB207B" w14:textId="77777777" w:rsidR="0077338F" w:rsidRPr="00DA6926" w:rsidRDefault="0077338F" w:rsidP="00DA6926">
                                  <w:pPr>
                                    <w:pStyle w:val="PSETableContent"/>
                                  </w:pPr>
                                  <w:r w:rsidRPr="00DA6926">
                                    <w:t>0.31 ppm</w:t>
                                  </w:r>
                                </w:p>
                              </w:tc>
                              <w:tc>
                                <w:tcPr>
                                  <w:tcW w:w="1134" w:type="dxa"/>
                                  <w:vAlign w:val="center"/>
                                </w:tcPr>
                                <w:p w14:paraId="1ADA164E" w14:textId="77777777" w:rsidR="0077338F" w:rsidRPr="00DA6926" w:rsidRDefault="0077338F" w:rsidP="00DA6926">
                                  <w:pPr>
                                    <w:pStyle w:val="PSETableContent"/>
                                  </w:pPr>
                                  <w:r w:rsidRPr="00DA6926">
                                    <w:t>0.12 ppm</w:t>
                                  </w:r>
                                </w:p>
                              </w:tc>
                              <w:tc>
                                <w:tcPr>
                                  <w:tcW w:w="1559" w:type="dxa"/>
                                  <w:vAlign w:val="center"/>
                                </w:tcPr>
                                <w:p w14:paraId="3B967F7C" w14:textId="77777777" w:rsidR="0077338F" w:rsidRPr="00DA6926" w:rsidRDefault="0077338F" w:rsidP="00DA6926">
                                  <w:pPr>
                                    <w:pStyle w:val="PSETableContent"/>
                                  </w:pPr>
                                  <w:r w:rsidRPr="00DA6926">
                                    <w:t>0.27 ppm</w:t>
                                  </w:r>
                                </w:p>
                              </w:tc>
                            </w:tr>
                            <w:tr w:rsidR="0077338F" w14:paraId="2E759062" w14:textId="77777777" w:rsidTr="00DA6926">
                              <w:trPr>
                                <w:trHeight w:val="215"/>
                              </w:trPr>
                              <w:tc>
                                <w:tcPr>
                                  <w:tcW w:w="2410" w:type="dxa"/>
                                  <w:vAlign w:val="center"/>
                                </w:tcPr>
                                <w:p w14:paraId="4439B5E4" w14:textId="77777777" w:rsidR="0077338F" w:rsidRPr="00DA6926" w:rsidRDefault="0077338F" w:rsidP="00DA6926">
                                  <w:pPr>
                                    <w:pStyle w:val="PSETableContent"/>
                                  </w:pPr>
                                  <w:r w:rsidRPr="00DA6926">
                                    <w:t>N</w:t>
                                  </w:r>
                                  <w:r w:rsidRPr="00DA6926">
                                    <w:rPr>
                                      <w:vertAlign w:val="subscript"/>
                                    </w:rPr>
                                    <w:t>2</w:t>
                                  </w:r>
                                  <w:r w:rsidRPr="00DA6926">
                                    <w:t>O</w:t>
                                  </w:r>
                                </w:p>
                              </w:tc>
                              <w:tc>
                                <w:tcPr>
                                  <w:tcW w:w="1701" w:type="dxa"/>
                                  <w:vAlign w:val="center"/>
                                </w:tcPr>
                                <w:p w14:paraId="7503B4F5" w14:textId="77777777" w:rsidR="0077338F" w:rsidRPr="00DA6926" w:rsidRDefault="0077338F" w:rsidP="00DA6926">
                                  <w:pPr>
                                    <w:pStyle w:val="PSETableContent"/>
                                  </w:pPr>
                                  <w:r w:rsidRPr="00DA6926">
                                    <w:t>no spec</w:t>
                                  </w:r>
                                </w:p>
                              </w:tc>
                              <w:tc>
                                <w:tcPr>
                                  <w:tcW w:w="1134" w:type="dxa"/>
                                  <w:vAlign w:val="center"/>
                                </w:tcPr>
                                <w:p w14:paraId="2A41FFA2" w14:textId="77777777" w:rsidR="0077338F" w:rsidRPr="00DA6926" w:rsidRDefault="0077338F" w:rsidP="00DA6926">
                                  <w:pPr>
                                    <w:pStyle w:val="PSETableContent"/>
                                  </w:pPr>
                                  <w:r w:rsidRPr="00DA6926">
                                    <w:t>0.01 ppm</w:t>
                                  </w:r>
                                </w:p>
                              </w:tc>
                              <w:tc>
                                <w:tcPr>
                                  <w:tcW w:w="1276" w:type="dxa"/>
                                  <w:vAlign w:val="center"/>
                                </w:tcPr>
                                <w:p w14:paraId="40F8C198" w14:textId="77777777" w:rsidR="0077338F" w:rsidRPr="00DA6926" w:rsidRDefault="0077338F" w:rsidP="00DA6926">
                                  <w:pPr>
                                    <w:pStyle w:val="PSETableContent"/>
                                  </w:pPr>
                                  <w:r w:rsidRPr="00DA6926">
                                    <w:t>0.01 ppm</w:t>
                                  </w:r>
                                </w:p>
                              </w:tc>
                              <w:tc>
                                <w:tcPr>
                                  <w:tcW w:w="1134" w:type="dxa"/>
                                  <w:vAlign w:val="center"/>
                                </w:tcPr>
                                <w:p w14:paraId="2227B299" w14:textId="77777777" w:rsidR="0077338F" w:rsidRPr="00DA6926" w:rsidRDefault="0077338F" w:rsidP="00DA6926">
                                  <w:pPr>
                                    <w:pStyle w:val="PSETableContent"/>
                                  </w:pPr>
                                  <w:r w:rsidRPr="00DA6926">
                                    <w:t>0.01 ppm</w:t>
                                  </w:r>
                                </w:p>
                              </w:tc>
                              <w:tc>
                                <w:tcPr>
                                  <w:tcW w:w="1559" w:type="dxa"/>
                                  <w:vAlign w:val="center"/>
                                </w:tcPr>
                                <w:p w14:paraId="67FB4AE8" w14:textId="77777777" w:rsidR="0077338F" w:rsidRPr="00DA6926" w:rsidRDefault="0077338F" w:rsidP="00DA6926">
                                  <w:pPr>
                                    <w:pStyle w:val="PSETableContent"/>
                                  </w:pPr>
                                  <w:r w:rsidRPr="00DA6926">
                                    <w:t>0.01 ppm</w:t>
                                  </w:r>
                                </w:p>
                              </w:tc>
                            </w:tr>
                            <w:tr w:rsidR="0077338F" w14:paraId="202B63E0" w14:textId="77777777" w:rsidTr="00DA6926">
                              <w:trPr>
                                <w:trHeight w:val="215"/>
                              </w:trPr>
                              <w:tc>
                                <w:tcPr>
                                  <w:tcW w:w="2410" w:type="dxa"/>
                                  <w:vAlign w:val="center"/>
                                </w:tcPr>
                                <w:p w14:paraId="6F30BADE" w14:textId="77777777" w:rsidR="0077338F" w:rsidRPr="00DA6926" w:rsidRDefault="0077338F" w:rsidP="00DA6926">
                                  <w:pPr>
                                    <w:pStyle w:val="PSETableContent"/>
                                  </w:pPr>
                                  <w:r w:rsidRPr="00DA6926">
                                    <w:t>SO</w:t>
                                  </w:r>
                                  <w:r w:rsidRPr="00DA6926">
                                    <w:rPr>
                                      <w:vertAlign w:val="subscript"/>
                                    </w:rPr>
                                    <w:t>2</w:t>
                                  </w:r>
                                </w:p>
                              </w:tc>
                              <w:tc>
                                <w:tcPr>
                                  <w:tcW w:w="1701" w:type="dxa"/>
                                  <w:vAlign w:val="center"/>
                                </w:tcPr>
                                <w:p w14:paraId="3B7DCA7D" w14:textId="77777777" w:rsidR="0077338F" w:rsidRPr="00DA6926" w:rsidRDefault="0077338F" w:rsidP="00DA6926">
                                  <w:pPr>
                                    <w:pStyle w:val="PSETableContent"/>
                                  </w:pPr>
                                  <w:r w:rsidRPr="00DA6926">
                                    <w:t>no spec</w:t>
                                  </w:r>
                                </w:p>
                              </w:tc>
                              <w:tc>
                                <w:tcPr>
                                  <w:tcW w:w="1134" w:type="dxa"/>
                                  <w:vAlign w:val="center"/>
                                </w:tcPr>
                                <w:p w14:paraId="63CDF05B" w14:textId="77777777" w:rsidR="0077338F" w:rsidRPr="00DA6926" w:rsidRDefault="0077338F" w:rsidP="00DA6926">
                                  <w:pPr>
                                    <w:pStyle w:val="PSETableContent"/>
                                  </w:pPr>
                                  <w:r w:rsidRPr="00DA6926">
                                    <w:t>305 ppm</w:t>
                                  </w:r>
                                </w:p>
                              </w:tc>
                              <w:tc>
                                <w:tcPr>
                                  <w:tcW w:w="1276" w:type="dxa"/>
                                  <w:vAlign w:val="center"/>
                                </w:tcPr>
                                <w:p w14:paraId="6E8AAFD1" w14:textId="77777777" w:rsidR="0077338F" w:rsidRPr="00DA6926" w:rsidRDefault="0077338F" w:rsidP="00DA6926">
                                  <w:pPr>
                                    <w:pStyle w:val="PSETableContent"/>
                                  </w:pPr>
                                  <w:r w:rsidRPr="00DA6926">
                                    <w:t>338 ppm</w:t>
                                  </w:r>
                                </w:p>
                              </w:tc>
                              <w:tc>
                                <w:tcPr>
                                  <w:tcW w:w="1134" w:type="dxa"/>
                                  <w:vAlign w:val="center"/>
                                </w:tcPr>
                                <w:p w14:paraId="5987E02E" w14:textId="77777777" w:rsidR="0077338F" w:rsidRPr="00DA6926" w:rsidRDefault="0077338F" w:rsidP="00DA6926">
                                  <w:pPr>
                                    <w:pStyle w:val="PSETableContent"/>
                                  </w:pPr>
                                  <w:r w:rsidRPr="00DA6926">
                                    <w:t>317 ppm</w:t>
                                  </w:r>
                                </w:p>
                              </w:tc>
                              <w:tc>
                                <w:tcPr>
                                  <w:tcW w:w="1559" w:type="dxa"/>
                                  <w:vAlign w:val="center"/>
                                </w:tcPr>
                                <w:p w14:paraId="4CB03D45" w14:textId="77777777" w:rsidR="0077338F" w:rsidRPr="00DA6926" w:rsidRDefault="0077338F" w:rsidP="00DA6926">
                                  <w:pPr>
                                    <w:pStyle w:val="PSETableContent"/>
                                  </w:pPr>
                                  <w:r w:rsidRPr="00DA6926">
                                    <w:t>316 ppm</w:t>
                                  </w:r>
                                </w:p>
                              </w:tc>
                            </w:tr>
                            <w:tr w:rsidR="0077338F" w14:paraId="7CAE4C69" w14:textId="77777777" w:rsidTr="00DA6926">
                              <w:trPr>
                                <w:trHeight w:val="215"/>
                              </w:trPr>
                              <w:tc>
                                <w:tcPr>
                                  <w:tcW w:w="2410" w:type="dxa"/>
                                  <w:tcBorders>
                                    <w:bottom w:val="single" w:sz="12" w:space="0" w:color="auto"/>
                                  </w:tcBorders>
                                  <w:vAlign w:val="center"/>
                                </w:tcPr>
                                <w:p w14:paraId="3BA339C1" w14:textId="77777777" w:rsidR="0077338F" w:rsidRPr="00DA6926" w:rsidRDefault="0077338F" w:rsidP="00DA6926">
                                  <w:pPr>
                                    <w:pStyle w:val="PSETableContent"/>
                                  </w:pPr>
                                  <w:r w:rsidRPr="00DA6926">
                                    <w:t>SO</w:t>
                                  </w:r>
                                  <w:r w:rsidRPr="00DA6926">
                                    <w:rPr>
                                      <w:vertAlign w:val="subscript"/>
                                    </w:rPr>
                                    <w:t>3</w:t>
                                  </w:r>
                                </w:p>
                              </w:tc>
                              <w:tc>
                                <w:tcPr>
                                  <w:tcW w:w="1701" w:type="dxa"/>
                                  <w:tcBorders>
                                    <w:bottom w:val="single" w:sz="12" w:space="0" w:color="auto"/>
                                  </w:tcBorders>
                                  <w:vAlign w:val="center"/>
                                </w:tcPr>
                                <w:p w14:paraId="7FEB6F7C" w14:textId="77777777" w:rsidR="0077338F" w:rsidRPr="00DA6926" w:rsidRDefault="0077338F" w:rsidP="00DA6926">
                                  <w:pPr>
                                    <w:pStyle w:val="PSETableContent"/>
                                  </w:pPr>
                                  <w:r w:rsidRPr="00DA6926">
                                    <w:t>no spec</w:t>
                                  </w:r>
                                </w:p>
                              </w:tc>
                              <w:tc>
                                <w:tcPr>
                                  <w:tcW w:w="1134" w:type="dxa"/>
                                  <w:tcBorders>
                                    <w:bottom w:val="single" w:sz="12" w:space="0" w:color="auto"/>
                                  </w:tcBorders>
                                  <w:vAlign w:val="center"/>
                                </w:tcPr>
                                <w:p w14:paraId="0620E81A" w14:textId="77777777" w:rsidR="0077338F" w:rsidRPr="00DA6926" w:rsidRDefault="0077338F" w:rsidP="00DA6926">
                                  <w:pPr>
                                    <w:pStyle w:val="PSETableContent"/>
                                  </w:pPr>
                                  <w:r w:rsidRPr="00DA6926">
                                    <w:t>0.72 ppm</w:t>
                                  </w:r>
                                </w:p>
                              </w:tc>
                              <w:tc>
                                <w:tcPr>
                                  <w:tcW w:w="1276" w:type="dxa"/>
                                  <w:tcBorders>
                                    <w:bottom w:val="single" w:sz="12" w:space="0" w:color="auto"/>
                                  </w:tcBorders>
                                  <w:vAlign w:val="center"/>
                                </w:tcPr>
                                <w:p w14:paraId="3774F142" w14:textId="77777777" w:rsidR="0077338F" w:rsidRPr="00DA6926" w:rsidRDefault="0077338F" w:rsidP="00DA6926">
                                  <w:pPr>
                                    <w:pStyle w:val="PSETableContent"/>
                                  </w:pPr>
                                  <w:r w:rsidRPr="00DA6926">
                                    <w:t>0.80 ppm</w:t>
                                  </w:r>
                                </w:p>
                              </w:tc>
                              <w:tc>
                                <w:tcPr>
                                  <w:tcW w:w="1134" w:type="dxa"/>
                                  <w:tcBorders>
                                    <w:bottom w:val="single" w:sz="12" w:space="0" w:color="auto"/>
                                  </w:tcBorders>
                                  <w:vAlign w:val="center"/>
                                </w:tcPr>
                                <w:p w14:paraId="1C583337" w14:textId="77777777" w:rsidR="0077338F" w:rsidRPr="00DA6926" w:rsidRDefault="0077338F" w:rsidP="00DA6926">
                                  <w:pPr>
                                    <w:pStyle w:val="PSETableContent"/>
                                  </w:pPr>
                                  <w:r w:rsidRPr="00DA6926">
                                    <w:t>0.47 ppm</w:t>
                                  </w:r>
                                </w:p>
                              </w:tc>
                              <w:tc>
                                <w:tcPr>
                                  <w:tcW w:w="1559" w:type="dxa"/>
                                  <w:tcBorders>
                                    <w:bottom w:val="single" w:sz="12" w:space="0" w:color="auto"/>
                                  </w:tcBorders>
                                  <w:vAlign w:val="center"/>
                                </w:tcPr>
                                <w:p w14:paraId="7EB18E55" w14:textId="77777777" w:rsidR="0077338F" w:rsidRPr="00DA6926" w:rsidRDefault="0077338F" w:rsidP="00DA6926">
                                  <w:pPr>
                                    <w:pStyle w:val="PSETableContent"/>
                                  </w:pPr>
                                  <w:r w:rsidRPr="00DA6926">
                                    <w:t>0.72 ppm</w:t>
                                  </w:r>
                                </w:p>
                              </w:tc>
                            </w:tr>
                          </w:tbl>
                          <w:p w14:paraId="45B649F6" w14:textId="77777777" w:rsidR="0077338F" w:rsidRDefault="0077338F" w:rsidP="0077338F">
                            <w:pPr>
                              <w:pStyle w:val="PSEFigureAndCaption"/>
                            </w:pPr>
                            <w:r>
                              <w:drawing>
                                <wp:inline distT="0" distB="0" distL="0" distR="0" wp14:anchorId="1A27C073" wp14:editId="020EC776">
                                  <wp:extent cx="6099078" cy="1765189"/>
                                  <wp:effectExtent l="0" t="0" r="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3363" cy="1778006"/>
                                          </a:xfrm>
                                          <a:prstGeom prst="rect">
                                            <a:avLst/>
                                          </a:prstGeom>
                                        </pic:spPr>
                                      </pic:pic>
                                    </a:graphicData>
                                  </a:graphic>
                                </wp:inline>
                              </w:drawing>
                            </w:r>
                          </w:p>
                          <w:p w14:paraId="7D4038E8" w14:textId="77777777" w:rsidR="0077338F" w:rsidRPr="001D44B1" w:rsidRDefault="0077338F" w:rsidP="0077338F">
                            <w:pPr>
                              <w:pStyle w:val="PSEFigureAndCaption"/>
                            </w:pPr>
                            <w:r w:rsidRPr="00CE31CB">
                              <w:rPr>
                                <w:b/>
                                <w:bCs/>
                              </w:rPr>
                              <w:t xml:space="preserve">Figure </w:t>
                            </w:r>
                            <w:r>
                              <w:rPr>
                                <w:b/>
                                <w:bCs/>
                              </w:rPr>
                              <w:t>2</w:t>
                            </w:r>
                            <w:r w:rsidRPr="00CE31CB">
                              <w:rPr>
                                <w:b/>
                                <w:bCs/>
                              </w:rPr>
                              <w:t xml:space="preserve">: </w:t>
                            </w:r>
                            <w:r>
                              <w:t>For wide figures and tables, place inside of a text box (you can copy-paste this textbox into your paper to start. If desired, you can put multiple items in one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7444E" id="_x0000_t202" coordsize="21600,21600" o:spt="202" path="m,l,21600r21600,l21600,xe">
                <v:stroke joinstyle="miter"/>
                <v:path gradientshapeok="t" o:connecttype="rect"/>
              </v:shapetype>
              <v:shape id="Text Box 2" o:spid="_x0000_s1026" type="#_x0000_t202" style="position:absolute;left:0;text-align:left;margin-left:444.55pt;margin-top:0;width:495.75pt;height:410.25pt;z-index:25165926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">
                <v:textbox>
                  <w:txbxContent>
                    <w:p w14:paraId="12902C1C" w14:textId="77777777" w:rsidR="0077338F" w:rsidRPr="006D772A" w:rsidRDefault="0077338F" w:rsidP="0077338F">
                      <w:pPr>
                        <w:pStyle w:val="PSETableCaption"/>
                        <w:jc w:val="left"/>
                        <w:rPr>
                          <w:b/>
                          <w:bCs/>
                        </w:rPr>
                      </w:pPr>
                      <w:r w:rsidRPr="006D772A">
                        <w:rPr>
                          <w:b/>
                          <w:bCs/>
                        </w:rPr>
                        <w:t xml:space="preserve">Table </w:t>
                      </w:r>
                      <w:r>
                        <w:rPr>
                          <w:b/>
                          <w:bCs/>
                        </w:rPr>
                        <w:t>1</w:t>
                      </w:r>
                      <w:r w:rsidRPr="006D772A">
                        <w:rPr>
                          <w:b/>
                          <w:bCs/>
                        </w:rPr>
                        <w:t xml:space="preserve">: </w:t>
                      </w:r>
                      <w:r w:rsidRPr="006D772A">
                        <w:t>Composition of captured CO</w:t>
                      </w:r>
                      <w:r w:rsidRPr="00E30986">
                        <w:rPr>
                          <w:vertAlign w:val="subscript"/>
                        </w:rPr>
                        <w:t>2</w:t>
                      </w:r>
                      <w:r w:rsidRPr="006D772A">
                        <w:t xml:space="preserve"> </w:t>
                      </w:r>
                      <w:r>
                        <w:t xml:space="preserve">stream </w:t>
                      </w:r>
                      <w:r w:rsidRPr="006D772A">
                        <w:t>for each purification design</w:t>
                      </w:r>
                      <w:r>
                        <w:t xml:space="preserve">. Use </w:t>
                      </w:r>
                      <w:proofErr w:type="spellStart"/>
                      <w:r w:rsidRPr="00611E05">
                        <w:rPr>
                          <w:b/>
                          <w:bCs/>
                        </w:rPr>
                        <w:t>PSE_TableCaption</w:t>
                      </w:r>
                      <w:proofErr w:type="spellEnd"/>
                      <w:r>
                        <w:t xml:space="preserve"> for the caption and </w:t>
                      </w:r>
                      <w:proofErr w:type="spellStart"/>
                      <w:r w:rsidRPr="00611E05">
                        <w:rPr>
                          <w:b/>
                          <w:bCs/>
                        </w:rPr>
                        <w:t>PSE_TableContent</w:t>
                      </w:r>
                      <w:proofErr w:type="spellEnd"/>
                      <w:r>
                        <w:t xml:space="preserve"> for the content. Please use below ruling and header guides if possible.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701"/>
                        <w:gridCol w:w="1134"/>
                        <w:gridCol w:w="1276"/>
                        <w:gridCol w:w="1134"/>
                        <w:gridCol w:w="1559"/>
                      </w:tblGrid>
                      <w:tr w:rsidR="0077338F" w14:paraId="275DD687" w14:textId="77777777" w:rsidTr="00DA6926">
                        <w:trPr>
                          <w:trHeight w:val="420"/>
                        </w:trPr>
                        <w:tc>
                          <w:tcPr>
                            <w:tcW w:w="2410" w:type="dxa"/>
                            <w:tcBorders>
                              <w:top w:val="single" w:sz="12" w:space="0" w:color="auto"/>
                              <w:bottom w:val="single" w:sz="4" w:space="0" w:color="auto"/>
                            </w:tcBorders>
                            <w:vAlign w:val="center"/>
                          </w:tcPr>
                          <w:p w14:paraId="3FF8EA57" w14:textId="77777777" w:rsidR="0077338F" w:rsidRPr="00E30986" w:rsidRDefault="0077338F" w:rsidP="001D44B1">
                            <w:pPr>
                              <w:pStyle w:val="PSETableContent"/>
                            </w:pPr>
                            <w:r w:rsidRPr="00E30986">
                              <w:t> </w:t>
                            </w:r>
                          </w:p>
                        </w:tc>
                        <w:tc>
                          <w:tcPr>
                            <w:tcW w:w="1701" w:type="dxa"/>
                            <w:tcBorders>
                              <w:top w:val="single" w:sz="12" w:space="0" w:color="auto"/>
                              <w:bottom w:val="single" w:sz="4" w:space="0" w:color="auto"/>
                            </w:tcBorders>
                            <w:vAlign w:val="center"/>
                          </w:tcPr>
                          <w:p w14:paraId="4B42EE58" w14:textId="77777777" w:rsidR="0077338F" w:rsidRPr="00DA6926" w:rsidRDefault="0077338F" w:rsidP="001D44B1">
                            <w:pPr>
                              <w:pStyle w:val="PSETableContent"/>
                              <w:rPr>
                                <w:b/>
                                <w:bCs/>
                              </w:rPr>
                            </w:pPr>
                            <w:r w:rsidRPr="00DA6926">
                              <w:rPr>
                                <w:b/>
                                <w:bCs/>
                              </w:rPr>
                              <w:t xml:space="preserve">Kinder Morgan Pipeline Spec </w:t>
                            </w:r>
                          </w:p>
                        </w:tc>
                        <w:tc>
                          <w:tcPr>
                            <w:tcW w:w="1134" w:type="dxa"/>
                            <w:tcBorders>
                              <w:top w:val="single" w:sz="12" w:space="0" w:color="auto"/>
                              <w:bottom w:val="single" w:sz="4" w:space="0" w:color="auto"/>
                            </w:tcBorders>
                            <w:vAlign w:val="center"/>
                          </w:tcPr>
                          <w:p w14:paraId="61BE70BF" w14:textId="77777777" w:rsidR="0077338F" w:rsidRPr="00DA6926" w:rsidRDefault="0077338F" w:rsidP="001D44B1">
                            <w:pPr>
                              <w:pStyle w:val="PSETableContent"/>
                              <w:rPr>
                                <w:b/>
                                <w:bCs/>
                              </w:rPr>
                            </w:pPr>
                            <w:r w:rsidRPr="00DA6926">
                              <w:rPr>
                                <w:b/>
                                <w:bCs/>
                              </w:rPr>
                              <w:t>Base case</w:t>
                            </w:r>
                          </w:p>
                        </w:tc>
                        <w:tc>
                          <w:tcPr>
                            <w:tcW w:w="1276" w:type="dxa"/>
                            <w:tcBorders>
                              <w:top w:val="single" w:sz="12" w:space="0" w:color="auto"/>
                              <w:bottom w:val="single" w:sz="4" w:space="0" w:color="auto"/>
                            </w:tcBorders>
                            <w:vAlign w:val="center"/>
                          </w:tcPr>
                          <w:p w14:paraId="61F833DD" w14:textId="77777777" w:rsidR="0077338F" w:rsidRPr="00DA6926" w:rsidRDefault="0077338F" w:rsidP="001D44B1">
                            <w:pPr>
                              <w:pStyle w:val="PSETableContent"/>
                              <w:rPr>
                                <w:b/>
                                <w:bCs/>
                              </w:rPr>
                            </w:pPr>
                            <w:r w:rsidRPr="00DA6926">
                              <w:rPr>
                                <w:b/>
                                <w:bCs/>
                              </w:rPr>
                              <w:t>Cryogenic distillation</w:t>
                            </w:r>
                          </w:p>
                        </w:tc>
                        <w:tc>
                          <w:tcPr>
                            <w:tcW w:w="1134" w:type="dxa"/>
                            <w:tcBorders>
                              <w:top w:val="single" w:sz="12" w:space="0" w:color="auto"/>
                              <w:bottom w:val="single" w:sz="4" w:space="0" w:color="auto"/>
                            </w:tcBorders>
                          </w:tcPr>
                          <w:p w14:paraId="09EA9562" w14:textId="77777777" w:rsidR="0077338F" w:rsidRPr="00DA6926" w:rsidRDefault="0077338F" w:rsidP="001D44B1">
                            <w:pPr>
                              <w:pStyle w:val="PSETableContent"/>
                              <w:rPr>
                                <w:b/>
                                <w:bCs/>
                              </w:rPr>
                            </w:pPr>
                            <w:r w:rsidRPr="00DA6926">
                              <w:rPr>
                                <w:b/>
                                <w:bCs/>
                              </w:rPr>
                              <w:t>Oxygen deficient</w:t>
                            </w:r>
                          </w:p>
                        </w:tc>
                        <w:tc>
                          <w:tcPr>
                            <w:tcW w:w="1559" w:type="dxa"/>
                            <w:tcBorders>
                              <w:top w:val="single" w:sz="12" w:space="0" w:color="auto"/>
                              <w:bottom w:val="single" w:sz="4" w:space="0" w:color="auto"/>
                            </w:tcBorders>
                          </w:tcPr>
                          <w:p w14:paraId="077179E4" w14:textId="77777777" w:rsidR="0077338F" w:rsidRPr="00DA6926" w:rsidRDefault="0077338F" w:rsidP="001D44B1">
                            <w:pPr>
                              <w:pStyle w:val="PSETableContent"/>
                              <w:rPr>
                                <w:b/>
                                <w:bCs/>
                              </w:rPr>
                            </w:pPr>
                            <w:r w:rsidRPr="00DA6926">
                              <w:rPr>
                                <w:b/>
                                <w:bCs/>
                              </w:rPr>
                              <w:t>Catalytic de-oxygenation</w:t>
                            </w:r>
                          </w:p>
                        </w:tc>
                      </w:tr>
                      <w:tr w:rsidR="0077338F" w14:paraId="4979B780" w14:textId="77777777" w:rsidTr="00DA6926">
                        <w:trPr>
                          <w:trHeight w:val="205"/>
                        </w:trPr>
                        <w:tc>
                          <w:tcPr>
                            <w:tcW w:w="2410" w:type="dxa"/>
                            <w:vAlign w:val="center"/>
                          </w:tcPr>
                          <w:p w14:paraId="55FBC372" w14:textId="77777777" w:rsidR="0077338F" w:rsidRPr="00DA6926" w:rsidRDefault="0077338F" w:rsidP="00DA6926">
                            <w:pPr>
                              <w:pStyle w:val="PSETableContent"/>
                            </w:pPr>
                            <w:r w:rsidRPr="00DA6926">
                              <w:t>CCS Enabled</w:t>
                            </w:r>
                          </w:p>
                        </w:tc>
                        <w:tc>
                          <w:tcPr>
                            <w:tcW w:w="1701" w:type="dxa"/>
                            <w:vAlign w:val="center"/>
                          </w:tcPr>
                          <w:p w14:paraId="3685D46A" w14:textId="77777777" w:rsidR="0077338F" w:rsidRPr="00DA6926" w:rsidRDefault="0077338F" w:rsidP="00DA6926">
                            <w:pPr>
                              <w:pStyle w:val="PSETableContent"/>
                            </w:pPr>
                            <w:r w:rsidRPr="00DA6926">
                              <w:t> </w:t>
                            </w:r>
                          </w:p>
                        </w:tc>
                        <w:tc>
                          <w:tcPr>
                            <w:tcW w:w="1134" w:type="dxa"/>
                            <w:vAlign w:val="center"/>
                          </w:tcPr>
                          <w:p w14:paraId="4732C4D8" w14:textId="77777777" w:rsidR="0077338F" w:rsidRPr="00DA6926" w:rsidRDefault="0077338F" w:rsidP="00DA6926">
                            <w:pPr>
                              <w:pStyle w:val="PSETableContent"/>
                            </w:pPr>
                            <w:r w:rsidRPr="00DA6926">
                              <w:t>Yes</w:t>
                            </w:r>
                          </w:p>
                        </w:tc>
                        <w:tc>
                          <w:tcPr>
                            <w:tcW w:w="1276" w:type="dxa"/>
                            <w:vAlign w:val="center"/>
                          </w:tcPr>
                          <w:p w14:paraId="01B66040" w14:textId="77777777" w:rsidR="0077338F" w:rsidRPr="00DA6926" w:rsidRDefault="0077338F" w:rsidP="00DA6926">
                            <w:pPr>
                              <w:pStyle w:val="PSETableContent"/>
                            </w:pPr>
                            <w:r w:rsidRPr="00DA6926">
                              <w:t>Yes</w:t>
                            </w:r>
                          </w:p>
                        </w:tc>
                        <w:tc>
                          <w:tcPr>
                            <w:tcW w:w="1134" w:type="dxa"/>
                            <w:vAlign w:val="center"/>
                          </w:tcPr>
                          <w:p w14:paraId="4C971931" w14:textId="77777777" w:rsidR="0077338F" w:rsidRPr="00DA6926" w:rsidRDefault="0077338F" w:rsidP="00DA6926">
                            <w:pPr>
                              <w:pStyle w:val="PSETableContent"/>
                            </w:pPr>
                            <w:r w:rsidRPr="00DA6926">
                              <w:t>Yes</w:t>
                            </w:r>
                          </w:p>
                        </w:tc>
                        <w:tc>
                          <w:tcPr>
                            <w:tcW w:w="1559" w:type="dxa"/>
                            <w:vAlign w:val="center"/>
                          </w:tcPr>
                          <w:p w14:paraId="5BAE5181" w14:textId="77777777" w:rsidR="0077338F" w:rsidRPr="00DA6926" w:rsidRDefault="0077338F" w:rsidP="00DA6926">
                            <w:pPr>
                              <w:pStyle w:val="PSETableContent"/>
                            </w:pPr>
                            <w:r w:rsidRPr="00DA6926">
                              <w:t>Yes</w:t>
                            </w:r>
                          </w:p>
                        </w:tc>
                      </w:tr>
                      <w:tr w:rsidR="0077338F" w14:paraId="5DAE19A4" w14:textId="77777777" w:rsidTr="00DA6926">
                        <w:trPr>
                          <w:trHeight w:val="205"/>
                        </w:trPr>
                        <w:tc>
                          <w:tcPr>
                            <w:tcW w:w="2410" w:type="dxa"/>
                            <w:vAlign w:val="center"/>
                          </w:tcPr>
                          <w:p w14:paraId="5D818A15" w14:textId="77777777" w:rsidR="0077338F" w:rsidRPr="00DA6926" w:rsidRDefault="0077338F" w:rsidP="00DA6926">
                            <w:pPr>
                              <w:pStyle w:val="PSETableContent"/>
                            </w:pPr>
                            <w:r w:rsidRPr="00DA6926">
                              <w:t>Meets pipeline Spec?</w:t>
                            </w:r>
                          </w:p>
                        </w:tc>
                        <w:tc>
                          <w:tcPr>
                            <w:tcW w:w="1701" w:type="dxa"/>
                            <w:vAlign w:val="center"/>
                          </w:tcPr>
                          <w:p w14:paraId="4D9B26A3" w14:textId="77777777" w:rsidR="0077338F" w:rsidRPr="00DA6926" w:rsidRDefault="0077338F" w:rsidP="00DA6926">
                            <w:pPr>
                              <w:pStyle w:val="PSETableContent"/>
                            </w:pPr>
                            <w:r w:rsidRPr="00DA6926">
                              <w:t> </w:t>
                            </w:r>
                          </w:p>
                        </w:tc>
                        <w:tc>
                          <w:tcPr>
                            <w:tcW w:w="1134" w:type="dxa"/>
                            <w:vAlign w:val="center"/>
                          </w:tcPr>
                          <w:p w14:paraId="54262157" w14:textId="77777777" w:rsidR="0077338F" w:rsidRPr="00DA6926" w:rsidRDefault="0077338F" w:rsidP="00DA6926">
                            <w:pPr>
                              <w:pStyle w:val="PSETableContent"/>
                            </w:pPr>
                            <w:r w:rsidRPr="00DA6926">
                              <w:t>No</w:t>
                            </w:r>
                          </w:p>
                        </w:tc>
                        <w:tc>
                          <w:tcPr>
                            <w:tcW w:w="1276" w:type="dxa"/>
                            <w:vAlign w:val="center"/>
                          </w:tcPr>
                          <w:p w14:paraId="55D9F68C" w14:textId="77777777" w:rsidR="0077338F" w:rsidRPr="00DA6926" w:rsidRDefault="0077338F" w:rsidP="00DA6926">
                            <w:pPr>
                              <w:pStyle w:val="PSETableContent"/>
                            </w:pPr>
                            <w:r w:rsidRPr="00DA6926">
                              <w:t>Yes</w:t>
                            </w:r>
                          </w:p>
                        </w:tc>
                        <w:tc>
                          <w:tcPr>
                            <w:tcW w:w="1134" w:type="dxa"/>
                            <w:vAlign w:val="center"/>
                          </w:tcPr>
                          <w:p w14:paraId="25D440F0" w14:textId="77777777" w:rsidR="0077338F" w:rsidRPr="00DA6926" w:rsidRDefault="0077338F" w:rsidP="00DA6926">
                            <w:pPr>
                              <w:pStyle w:val="PSETableContent"/>
                            </w:pPr>
                            <w:r w:rsidRPr="00DA6926">
                              <w:t>Yes</w:t>
                            </w:r>
                          </w:p>
                        </w:tc>
                        <w:tc>
                          <w:tcPr>
                            <w:tcW w:w="1559" w:type="dxa"/>
                            <w:vAlign w:val="center"/>
                          </w:tcPr>
                          <w:p w14:paraId="5ACBF620" w14:textId="77777777" w:rsidR="0077338F" w:rsidRPr="00DA6926" w:rsidRDefault="0077338F" w:rsidP="00DA6926">
                            <w:pPr>
                              <w:pStyle w:val="PSETableContent"/>
                            </w:pPr>
                            <w:r w:rsidRPr="00DA6926">
                              <w:t>Yes</w:t>
                            </w:r>
                          </w:p>
                        </w:tc>
                      </w:tr>
                      <w:tr w:rsidR="0077338F" w14:paraId="5788F7C6" w14:textId="77777777" w:rsidTr="00DA6926">
                        <w:trPr>
                          <w:trHeight w:val="205"/>
                        </w:trPr>
                        <w:tc>
                          <w:tcPr>
                            <w:tcW w:w="2410" w:type="dxa"/>
                            <w:vAlign w:val="center"/>
                          </w:tcPr>
                          <w:p w14:paraId="7B1A979E" w14:textId="77777777" w:rsidR="0077338F" w:rsidRPr="00DA6926" w:rsidRDefault="0077338F" w:rsidP="00DA6926">
                            <w:pPr>
                              <w:pStyle w:val="PSETableContent"/>
                            </w:pPr>
                            <w:r w:rsidRPr="00DA6926">
                              <w:t>H</w:t>
                            </w:r>
                            <w:r w:rsidRPr="00DA6926">
                              <w:rPr>
                                <w:vertAlign w:val="subscript"/>
                              </w:rPr>
                              <w:t>2</w:t>
                            </w:r>
                            <w:r w:rsidRPr="00DA6926">
                              <w:t>O</w:t>
                            </w:r>
                          </w:p>
                        </w:tc>
                        <w:tc>
                          <w:tcPr>
                            <w:tcW w:w="1701" w:type="dxa"/>
                            <w:vAlign w:val="center"/>
                          </w:tcPr>
                          <w:p w14:paraId="46378FF2" w14:textId="77777777" w:rsidR="0077338F" w:rsidRPr="00DA6926" w:rsidRDefault="0077338F" w:rsidP="00DA6926">
                            <w:pPr>
                              <w:pStyle w:val="PSETableContent"/>
                            </w:pPr>
                            <w:r w:rsidRPr="00DA6926">
                              <w:t>690 ppm</w:t>
                            </w:r>
                          </w:p>
                        </w:tc>
                        <w:tc>
                          <w:tcPr>
                            <w:tcW w:w="1134" w:type="dxa"/>
                            <w:vAlign w:val="center"/>
                          </w:tcPr>
                          <w:p w14:paraId="5C9A0104" w14:textId="77777777" w:rsidR="0077338F" w:rsidRPr="00DA6926" w:rsidRDefault="0077338F" w:rsidP="00DA6926">
                            <w:pPr>
                              <w:pStyle w:val="PSETableContent"/>
                            </w:pPr>
                            <w:r w:rsidRPr="00DA6926">
                              <w:t>337 ppm</w:t>
                            </w:r>
                          </w:p>
                        </w:tc>
                        <w:tc>
                          <w:tcPr>
                            <w:tcW w:w="1276" w:type="dxa"/>
                            <w:vAlign w:val="center"/>
                          </w:tcPr>
                          <w:p w14:paraId="1B25E8F2" w14:textId="77777777" w:rsidR="0077338F" w:rsidRPr="00DA6926" w:rsidRDefault="0077338F" w:rsidP="00DA6926">
                            <w:pPr>
                              <w:pStyle w:val="PSETableContent"/>
                            </w:pPr>
                            <w:r w:rsidRPr="00DA6926">
                              <w:t>401 ppm</w:t>
                            </w:r>
                          </w:p>
                        </w:tc>
                        <w:tc>
                          <w:tcPr>
                            <w:tcW w:w="1134" w:type="dxa"/>
                            <w:vAlign w:val="center"/>
                          </w:tcPr>
                          <w:p w14:paraId="1866545F" w14:textId="77777777" w:rsidR="0077338F" w:rsidRPr="00DA6926" w:rsidRDefault="0077338F" w:rsidP="00DA6926">
                            <w:pPr>
                              <w:pStyle w:val="PSETableContent"/>
                            </w:pPr>
                            <w:r w:rsidRPr="00DA6926">
                              <w:t>337 ppm</w:t>
                            </w:r>
                          </w:p>
                        </w:tc>
                        <w:tc>
                          <w:tcPr>
                            <w:tcW w:w="1559" w:type="dxa"/>
                            <w:vAlign w:val="center"/>
                          </w:tcPr>
                          <w:p w14:paraId="28BF8CCA" w14:textId="77777777" w:rsidR="0077338F" w:rsidRPr="00DA6926" w:rsidRDefault="0077338F" w:rsidP="00DA6926">
                            <w:pPr>
                              <w:pStyle w:val="PSETableContent"/>
                            </w:pPr>
                            <w:r w:rsidRPr="00DA6926">
                              <w:t>314 ppm</w:t>
                            </w:r>
                          </w:p>
                        </w:tc>
                      </w:tr>
                      <w:tr w:rsidR="0077338F" w14:paraId="14FAEE07" w14:textId="77777777" w:rsidTr="00DA6926">
                        <w:trPr>
                          <w:trHeight w:val="111"/>
                        </w:trPr>
                        <w:tc>
                          <w:tcPr>
                            <w:tcW w:w="2410" w:type="dxa"/>
                            <w:vAlign w:val="center"/>
                          </w:tcPr>
                          <w:p w14:paraId="3C965154" w14:textId="77777777" w:rsidR="0077338F" w:rsidRPr="00DA6926" w:rsidRDefault="0077338F" w:rsidP="00DA6926">
                            <w:pPr>
                              <w:pStyle w:val="PSETableContent"/>
                            </w:pPr>
                            <w:r w:rsidRPr="00DA6926">
                              <w:t>CO</w:t>
                            </w:r>
                            <w:r w:rsidRPr="00DA6926">
                              <w:rPr>
                                <w:vertAlign w:val="subscript"/>
                              </w:rPr>
                              <w:t>2</w:t>
                            </w:r>
                          </w:p>
                        </w:tc>
                        <w:tc>
                          <w:tcPr>
                            <w:tcW w:w="1701" w:type="dxa"/>
                            <w:vAlign w:val="center"/>
                          </w:tcPr>
                          <w:p w14:paraId="6DBADAA8" w14:textId="77777777" w:rsidR="0077338F" w:rsidRPr="00DA6926" w:rsidRDefault="0077338F" w:rsidP="00DA6926">
                            <w:pPr>
                              <w:pStyle w:val="PSETableContent"/>
                            </w:pPr>
                            <w:r w:rsidRPr="00DA6926">
                              <w:t>&gt;95%</w:t>
                            </w:r>
                          </w:p>
                        </w:tc>
                        <w:tc>
                          <w:tcPr>
                            <w:tcW w:w="1134" w:type="dxa"/>
                            <w:vAlign w:val="center"/>
                          </w:tcPr>
                          <w:p w14:paraId="34634263" w14:textId="77777777" w:rsidR="0077338F" w:rsidRPr="00DA6926" w:rsidRDefault="0077338F" w:rsidP="00DA6926">
                            <w:pPr>
                              <w:pStyle w:val="PSETableContent"/>
                            </w:pPr>
                            <w:r w:rsidRPr="00DA6926">
                              <w:t>95.1%</w:t>
                            </w:r>
                          </w:p>
                        </w:tc>
                        <w:tc>
                          <w:tcPr>
                            <w:tcW w:w="1276" w:type="dxa"/>
                            <w:vAlign w:val="center"/>
                          </w:tcPr>
                          <w:p w14:paraId="5EF6A468" w14:textId="77777777" w:rsidR="0077338F" w:rsidRPr="00DA6926" w:rsidRDefault="0077338F" w:rsidP="00DA6926">
                            <w:pPr>
                              <w:pStyle w:val="PSETableContent"/>
                            </w:pPr>
                            <w:r w:rsidRPr="00DA6926">
                              <w:t>99.9%</w:t>
                            </w:r>
                          </w:p>
                        </w:tc>
                        <w:tc>
                          <w:tcPr>
                            <w:tcW w:w="1134" w:type="dxa"/>
                            <w:vAlign w:val="center"/>
                          </w:tcPr>
                          <w:p w14:paraId="370E1ED2" w14:textId="77777777" w:rsidR="0077338F" w:rsidRPr="00DA6926" w:rsidRDefault="0077338F" w:rsidP="00DA6926">
                            <w:pPr>
                              <w:pStyle w:val="PSETableContent"/>
                            </w:pPr>
                            <w:r w:rsidRPr="00DA6926">
                              <w:t>97.6%</w:t>
                            </w:r>
                          </w:p>
                        </w:tc>
                        <w:tc>
                          <w:tcPr>
                            <w:tcW w:w="1559" w:type="dxa"/>
                            <w:vAlign w:val="center"/>
                          </w:tcPr>
                          <w:p w14:paraId="33C12D7D" w14:textId="77777777" w:rsidR="0077338F" w:rsidRPr="00DA6926" w:rsidRDefault="0077338F" w:rsidP="00DA6926">
                            <w:pPr>
                              <w:pStyle w:val="PSETableContent"/>
                            </w:pPr>
                            <w:r w:rsidRPr="00DA6926">
                              <w:t>98.5%</w:t>
                            </w:r>
                          </w:p>
                        </w:tc>
                      </w:tr>
                      <w:tr w:rsidR="0077338F" w14:paraId="0E1E20A1" w14:textId="77777777" w:rsidTr="00DA6926">
                        <w:trPr>
                          <w:trHeight w:val="102"/>
                        </w:trPr>
                        <w:tc>
                          <w:tcPr>
                            <w:tcW w:w="2410" w:type="dxa"/>
                            <w:vAlign w:val="center"/>
                          </w:tcPr>
                          <w:p w14:paraId="798A3F4E" w14:textId="77777777" w:rsidR="0077338F" w:rsidRPr="00DA6926" w:rsidRDefault="0077338F" w:rsidP="00DA6926">
                            <w:pPr>
                              <w:pStyle w:val="PSETableContent"/>
                            </w:pPr>
                            <w:r w:rsidRPr="00DA6926">
                              <w:t>H</w:t>
                            </w:r>
                            <w:r w:rsidRPr="00DA6926">
                              <w:rPr>
                                <w:vertAlign w:val="subscript"/>
                              </w:rPr>
                              <w:t>2</w:t>
                            </w:r>
                            <w:r w:rsidRPr="00DA6926">
                              <w:t>S</w:t>
                            </w:r>
                          </w:p>
                        </w:tc>
                        <w:tc>
                          <w:tcPr>
                            <w:tcW w:w="1701" w:type="dxa"/>
                            <w:vAlign w:val="center"/>
                          </w:tcPr>
                          <w:p w14:paraId="47AB9F74" w14:textId="77777777" w:rsidR="0077338F" w:rsidRPr="00DA6926" w:rsidRDefault="0077338F" w:rsidP="00DA6926">
                            <w:pPr>
                              <w:pStyle w:val="PSETableContent"/>
                            </w:pPr>
                            <w:r w:rsidRPr="00DA6926">
                              <w:t>10-200 ppm</w:t>
                            </w:r>
                          </w:p>
                        </w:tc>
                        <w:tc>
                          <w:tcPr>
                            <w:tcW w:w="1134" w:type="dxa"/>
                            <w:vAlign w:val="center"/>
                          </w:tcPr>
                          <w:p w14:paraId="1E10F265" w14:textId="77777777" w:rsidR="0077338F" w:rsidRPr="00DA6926" w:rsidRDefault="0077338F" w:rsidP="00DA6926">
                            <w:pPr>
                              <w:pStyle w:val="PSETableContent"/>
                            </w:pPr>
                            <w:r w:rsidRPr="00DA6926">
                              <w:t>trace</w:t>
                            </w:r>
                          </w:p>
                        </w:tc>
                        <w:tc>
                          <w:tcPr>
                            <w:tcW w:w="1276" w:type="dxa"/>
                            <w:vAlign w:val="center"/>
                          </w:tcPr>
                          <w:p w14:paraId="0B2FCA96" w14:textId="77777777" w:rsidR="0077338F" w:rsidRPr="00DA6926" w:rsidRDefault="0077338F" w:rsidP="00DA6926">
                            <w:pPr>
                              <w:pStyle w:val="PSETableContent"/>
                            </w:pPr>
                            <w:r w:rsidRPr="00DA6926">
                              <w:t>trace</w:t>
                            </w:r>
                          </w:p>
                        </w:tc>
                        <w:tc>
                          <w:tcPr>
                            <w:tcW w:w="1134" w:type="dxa"/>
                            <w:vAlign w:val="center"/>
                          </w:tcPr>
                          <w:p w14:paraId="437B9151" w14:textId="77777777" w:rsidR="0077338F" w:rsidRPr="00DA6926" w:rsidRDefault="0077338F" w:rsidP="00DA6926">
                            <w:pPr>
                              <w:pStyle w:val="PSETableContent"/>
                            </w:pPr>
                            <w:r w:rsidRPr="00DA6926">
                              <w:t>trace</w:t>
                            </w:r>
                          </w:p>
                        </w:tc>
                        <w:tc>
                          <w:tcPr>
                            <w:tcW w:w="1559" w:type="dxa"/>
                            <w:vAlign w:val="center"/>
                          </w:tcPr>
                          <w:p w14:paraId="7682AC6F" w14:textId="77777777" w:rsidR="0077338F" w:rsidRPr="00DA6926" w:rsidRDefault="0077338F" w:rsidP="00DA6926">
                            <w:pPr>
                              <w:pStyle w:val="PSETableContent"/>
                            </w:pPr>
                            <w:r w:rsidRPr="00DA6926">
                              <w:t>trace</w:t>
                            </w:r>
                          </w:p>
                        </w:tc>
                      </w:tr>
                      <w:tr w:rsidR="0077338F" w14:paraId="6120017B" w14:textId="77777777" w:rsidTr="00DA6926">
                        <w:trPr>
                          <w:trHeight w:val="215"/>
                        </w:trPr>
                        <w:tc>
                          <w:tcPr>
                            <w:tcW w:w="2410" w:type="dxa"/>
                            <w:vAlign w:val="center"/>
                          </w:tcPr>
                          <w:p w14:paraId="34D66F2B" w14:textId="77777777" w:rsidR="0077338F" w:rsidRPr="00DA6926" w:rsidRDefault="0077338F" w:rsidP="00DA6926">
                            <w:pPr>
                              <w:pStyle w:val="PSETableContent"/>
                            </w:pPr>
                            <w:r w:rsidRPr="00DA6926">
                              <w:t>CO</w:t>
                            </w:r>
                          </w:p>
                        </w:tc>
                        <w:tc>
                          <w:tcPr>
                            <w:tcW w:w="1701" w:type="dxa"/>
                            <w:vAlign w:val="center"/>
                          </w:tcPr>
                          <w:p w14:paraId="2173A4AE" w14:textId="77777777" w:rsidR="0077338F" w:rsidRPr="00DA6926" w:rsidRDefault="0077338F" w:rsidP="00DA6926">
                            <w:pPr>
                              <w:pStyle w:val="PSETableContent"/>
                            </w:pPr>
                            <w:r w:rsidRPr="00DA6926">
                              <w:t>no spec</w:t>
                            </w:r>
                          </w:p>
                        </w:tc>
                        <w:tc>
                          <w:tcPr>
                            <w:tcW w:w="1134" w:type="dxa"/>
                            <w:vAlign w:val="center"/>
                          </w:tcPr>
                          <w:p w14:paraId="6C817BCD" w14:textId="77777777" w:rsidR="0077338F" w:rsidRPr="00DA6926" w:rsidRDefault="0077338F" w:rsidP="00DA6926">
                            <w:pPr>
                              <w:pStyle w:val="PSETableContent"/>
                            </w:pPr>
                            <w:r w:rsidRPr="00DA6926">
                              <w:t>trace</w:t>
                            </w:r>
                          </w:p>
                        </w:tc>
                        <w:tc>
                          <w:tcPr>
                            <w:tcW w:w="1276" w:type="dxa"/>
                            <w:vAlign w:val="center"/>
                          </w:tcPr>
                          <w:p w14:paraId="3E776A73" w14:textId="77777777" w:rsidR="0077338F" w:rsidRPr="00DA6926" w:rsidRDefault="0077338F" w:rsidP="00DA6926">
                            <w:pPr>
                              <w:pStyle w:val="PSETableContent"/>
                            </w:pPr>
                            <w:r w:rsidRPr="00DA6926">
                              <w:t>trace</w:t>
                            </w:r>
                          </w:p>
                        </w:tc>
                        <w:tc>
                          <w:tcPr>
                            <w:tcW w:w="1134" w:type="dxa"/>
                            <w:vAlign w:val="center"/>
                          </w:tcPr>
                          <w:p w14:paraId="063B84BD" w14:textId="77777777" w:rsidR="0077338F" w:rsidRPr="00DA6926" w:rsidRDefault="0077338F" w:rsidP="00DA6926">
                            <w:pPr>
                              <w:pStyle w:val="PSETableContent"/>
                            </w:pPr>
                            <w:r w:rsidRPr="00DA6926">
                              <w:t>1.00%</w:t>
                            </w:r>
                          </w:p>
                        </w:tc>
                        <w:tc>
                          <w:tcPr>
                            <w:tcW w:w="1559" w:type="dxa"/>
                            <w:vAlign w:val="center"/>
                          </w:tcPr>
                          <w:p w14:paraId="345FFAA9" w14:textId="77777777" w:rsidR="0077338F" w:rsidRPr="00DA6926" w:rsidRDefault="0077338F" w:rsidP="00DA6926">
                            <w:pPr>
                              <w:pStyle w:val="PSETableContent"/>
                            </w:pPr>
                            <w:r w:rsidRPr="00DA6926">
                              <w:t>trace</w:t>
                            </w:r>
                          </w:p>
                        </w:tc>
                      </w:tr>
                      <w:tr w:rsidR="0077338F" w14:paraId="3729E519" w14:textId="77777777" w:rsidTr="00DA6926">
                        <w:trPr>
                          <w:trHeight w:val="102"/>
                        </w:trPr>
                        <w:tc>
                          <w:tcPr>
                            <w:tcW w:w="2410" w:type="dxa"/>
                            <w:vAlign w:val="center"/>
                          </w:tcPr>
                          <w:p w14:paraId="23E5AE97" w14:textId="77777777" w:rsidR="0077338F" w:rsidRPr="00DA6926" w:rsidRDefault="0077338F" w:rsidP="00DA6926">
                            <w:pPr>
                              <w:pStyle w:val="PSETableContent"/>
                            </w:pPr>
                            <w:proofErr w:type="spellStart"/>
                            <w:r w:rsidRPr="00DA6926">
                              <w:t>C</w:t>
                            </w:r>
                            <w:r w:rsidRPr="00DA6926">
                              <w:rPr>
                                <w:vertAlign w:val="subscript"/>
                              </w:rPr>
                              <w:t>x</w:t>
                            </w:r>
                            <w:r w:rsidRPr="00DA6926">
                              <w:t>H</w:t>
                            </w:r>
                            <w:r w:rsidRPr="00DA6926">
                              <w:rPr>
                                <w:vertAlign w:val="subscript"/>
                              </w:rPr>
                              <w:t>y</w:t>
                            </w:r>
                            <w:proofErr w:type="spellEnd"/>
                          </w:p>
                        </w:tc>
                        <w:tc>
                          <w:tcPr>
                            <w:tcW w:w="1701" w:type="dxa"/>
                            <w:vAlign w:val="center"/>
                          </w:tcPr>
                          <w:p w14:paraId="3D67A7B4" w14:textId="77777777" w:rsidR="0077338F" w:rsidRPr="00DA6926" w:rsidRDefault="0077338F" w:rsidP="00DA6926">
                            <w:pPr>
                              <w:pStyle w:val="PSETableContent"/>
                            </w:pPr>
                            <w:r w:rsidRPr="00DA6926">
                              <w:t>&lt;5%</w:t>
                            </w:r>
                          </w:p>
                        </w:tc>
                        <w:tc>
                          <w:tcPr>
                            <w:tcW w:w="1134" w:type="dxa"/>
                            <w:vAlign w:val="center"/>
                          </w:tcPr>
                          <w:p w14:paraId="4C997DDB" w14:textId="77777777" w:rsidR="0077338F" w:rsidRPr="00DA6926" w:rsidRDefault="0077338F" w:rsidP="00DA6926">
                            <w:pPr>
                              <w:pStyle w:val="PSETableContent"/>
                            </w:pPr>
                            <w:r w:rsidRPr="00DA6926">
                              <w:t>trace</w:t>
                            </w:r>
                          </w:p>
                        </w:tc>
                        <w:tc>
                          <w:tcPr>
                            <w:tcW w:w="1276" w:type="dxa"/>
                            <w:vAlign w:val="center"/>
                          </w:tcPr>
                          <w:p w14:paraId="377E0FC1" w14:textId="77777777" w:rsidR="0077338F" w:rsidRPr="00DA6926" w:rsidRDefault="0077338F" w:rsidP="00DA6926">
                            <w:pPr>
                              <w:pStyle w:val="PSETableContent"/>
                            </w:pPr>
                            <w:r w:rsidRPr="00DA6926">
                              <w:t>trace</w:t>
                            </w:r>
                          </w:p>
                        </w:tc>
                        <w:tc>
                          <w:tcPr>
                            <w:tcW w:w="1134" w:type="dxa"/>
                            <w:vAlign w:val="center"/>
                          </w:tcPr>
                          <w:p w14:paraId="7A2F26BE" w14:textId="77777777" w:rsidR="0077338F" w:rsidRPr="00DA6926" w:rsidRDefault="0077338F" w:rsidP="00DA6926">
                            <w:pPr>
                              <w:pStyle w:val="PSETableContent"/>
                            </w:pPr>
                            <w:r w:rsidRPr="00DA6926">
                              <w:t>trace</w:t>
                            </w:r>
                          </w:p>
                        </w:tc>
                        <w:tc>
                          <w:tcPr>
                            <w:tcW w:w="1559" w:type="dxa"/>
                            <w:vAlign w:val="center"/>
                          </w:tcPr>
                          <w:p w14:paraId="7DEE39BC" w14:textId="77777777" w:rsidR="0077338F" w:rsidRPr="00DA6926" w:rsidRDefault="0077338F" w:rsidP="00DA6926">
                            <w:pPr>
                              <w:pStyle w:val="PSETableContent"/>
                            </w:pPr>
                            <w:r w:rsidRPr="00DA6926">
                              <w:t>trace</w:t>
                            </w:r>
                          </w:p>
                        </w:tc>
                      </w:tr>
                      <w:tr w:rsidR="0077338F" w14:paraId="1E47A993" w14:textId="77777777" w:rsidTr="00DA6926">
                        <w:trPr>
                          <w:trHeight w:val="215"/>
                        </w:trPr>
                        <w:tc>
                          <w:tcPr>
                            <w:tcW w:w="2410" w:type="dxa"/>
                            <w:vAlign w:val="center"/>
                          </w:tcPr>
                          <w:p w14:paraId="5D46B70A" w14:textId="77777777" w:rsidR="0077338F" w:rsidRPr="00DA6926" w:rsidRDefault="0077338F" w:rsidP="00DA6926">
                            <w:pPr>
                              <w:pStyle w:val="PSETableContent"/>
                            </w:pPr>
                            <w:r w:rsidRPr="00DA6926">
                              <w:t>H</w:t>
                            </w:r>
                            <w:r w:rsidRPr="00DA6926">
                              <w:rPr>
                                <w:vertAlign w:val="subscript"/>
                              </w:rPr>
                              <w:t>2</w:t>
                            </w:r>
                            <w:r w:rsidRPr="00DA6926">
                              <w:t>, N</w:t>
                            </w:r>
                            <w:r w:rsidRPr="00DA6926">
                              <w:rPr>
                                <w:vertAlign w:val="subscript"/>
                              </w:rPr>
                              <w:t>2</w:t>
                            </w:r>
                            <w:r w:rsidRPr="00DA6926">
                              <w:t xml:space="preserve">, </w:t>
                            </w:r>
                            <w:proofErr w:type="spellStart"/>
                            <w:r w:rsidRPr="00DA6926">
                              <w:t>Ar</w:t>
                            </w:r>
                            <w:proofErr w:type="spellEnd"/>
                          </w:p>
                        </w:tc>
                        <w:tc>
                          <w:tcPr>
                            <w:tcW w:w="1701" w:type="dxa"/>
                            <w:vAlign w:val="center"/>
                          </w:tcPr>
                          <w:p w14:paraId="7CE8D4FE" w14:textId="77777777" w:rsidR="0077338F" w:rsidRPr="00DA6926" w:rsidRDefault="0077338F" w:rsidP="00DA6926">
                            <w:pPr>
                              <w:pStyle w:val="PSETableContent"/>
                            </w:pPr>
                            <w:r w:rsidRPr="00DA6926">
                              <w:t>&lt;4%</w:t>
                            </w:r>
                          </w:p>
                        </w:tc>
                        <w:tc>
                          <w:tcPr>
                            <w:tcW w:w="1134" w:type="dxa"/>
                            <w:vAlign w:val="center"/>
                          </w:tcPr>
                          <w:p w14:paraId="0B4016BA" w14:textId="77777777" w:rsidR="0077338F" w:rsidRPr="00DA6926" w:rsidRDefault="0077338F" w:rsidP="00DA6926">
                            <w:pPr>
                              <w:pStyle w:val="PSETableContent"/>
                            </w:pPr>
                            <w:r w:rsidRPr="00DA6926">
                              <w:t>1.34%</w:t>
                            </w:r>
                          </w:p>
                        </w:tc>
                        <w:tc>
                          <w:tcPr>
                            <w:tcW w:w="1276" w:type="dxa"/>
                            <w:vAlign w:val="center"/>
                          </w:tcPr>
                          <w:p w14:paraId="34B49A30" w14:textId="77777777" w:rsidR="0077338F" w:rsidRPr="00DA6926" w:rsidRDefault="0077338F" w:rsidP="00DA6926">
                            <w:pPr>
                              <w:pStyle w:val="PSETableContent"/>
                            </w:pPr>
                            <w:r w:rsidRPr="00DA6926">
                              <w:t>0.44 ppm</w:t>
                            </w:r>
                          </w:p>
                        </w:tc>
                        <w:tc>
                          <w:tcPr>
                            <w:tcW w:w="1134" w:type="dxa"/>
                            <w:vAlign w:val="center"/>
                          </w:tcPr>
                          <w:p w14:paraId="0F8BFB42" w14:textId="77777777" w:rsidR="0077338F" w:rsidRPr="00DA6926" w:rsidRDefault="0077338F" w:rsidP="00DA6926">
                            <w:pPr>
                              <w:pStyle w:val="PSETableContent"/>
                            </w:pPr>
                            <w:r w:rsidRPr="00DA6926">
                              <w:t>1.37%</w:t>
                            </w:r>
                          </w:p>
                        </w:tc>
                        <w:tc>
                          <w:tcPr>
                            <w:tcW w:w="1559" w:type="dxa"/>
                            <w:vAlign w:val="center"/>
                          </w:tcPr>
                          <w:p w14:paraId="0832C1F6" w14:textId="77777777" w:rsidR="0077338F" w:rsidRPr="00DA6926" w:rsidRDefault="0077338F" w:rsidP="00DA6926">
                            <w:pPr>
                              <w:pStyle w:val="PSETableContent"/>
                            </w:pPr>
                            <w:r w:rsidRPr="00DA6926">
                              <w:t>1.4%</w:t>
                            </w:r>
                          </w:p>
                        </w:tc>
                      </w:tr>
                      <w:tr w:rsidR="0077338F" w14:paraId="41F99782" w14:textId="77777777" w:rsidTr="00DA6926">
                        <w:trPr>
                          <w:trHeight w:val="215"/>
                        </w:trPr>
                        <w:tc>
                          <w:tcPr>
                            <w:tcW w:w="2410" w:type="dxa"/>
                            <w:vAlign w:val="center"/>
                          </w:tcPr>
                          <w:p w14:paraId="3E413083" w14:textId="77777777" w:rsidR="0077338F" w:rsidRPr="00DA6926" w:rsidRDefault="0077338F" w:rsidP="00DA6926">
                            <w:pPr>
                              <w:pStyle w:val="PSETableContent"/>
                            </w:pPr>
                            <w:r w:rsidRPr="00DA6926">
                              <w:t>O</w:t>
                            </w:r>
                            <w:r w:rsidRPr="00DA6926">
                              <w:rPr>
                                <w:vertAlign w:val="subscript"/>
                              </w:rPr>
                              <w:t>2</w:t>
                            </w:r>
                          </w:p>
                        </w:tc>
                        <w:tc>
                          <w:tcPr>
                            <w:tcW w:w="1701" w:type="dxa"/>
                            <w:vAlign w:val="center"/>
                          </w:tcPr>
                          <w:p w14:paraId="65EEEFB3" w14:textId="77777777" w:rsidR="0077338F" w:rsidRPr="00DA6926" w:rsidRDefault="0077338F" w:rsidP="00DA6926">
                            <w:pPr>
                              <w:pStyle w:val="PSETableContent"/>
                            </w:pPr>
                            <w:r w:rsidRPr="00DA6926">
                              <w:t>&lt;10ppm</w:t>
                            </w:r>
                          </w:p>
                        </w:tc>
                        <w:tc>
                          <w:tcPr>
                            <w:tcW w:w="1134" w:type="dxa"/>
                            <w:vAlign w:val="center"/>
                          </w:tcPr>
                          <w:p w14:paraId="1A6E8544" w14:textId="77777777" w:rsidR="0077338F" w:rsidRPr="00DA6926" w:rsidRDefault="0077338F" w:rsidP="00DA6926">
                            <w:pPr>
                              <w:pStyle w:val="PSETableContent"/>
                            </w:pPr>
                            <w:r w:rsidRPr="00DA6926">
                              <w:t>3.49%</w:t>
                            </w:r>
                          </w:p>
                        </w:tc>
                        <w:tc>
                          <w:tcPr>
                            <w:tcW w:w="1276" w:type="dxa"/>
                            <w:vAlign w:val="center"/>
                          </w:tcPr>
                          <w:p w14:paraId="1CFB3003" w14:textId="77777777" w:rsidR="0077338F" w:rsidRPr="00DA6926" w:rsidRDefault="0077338F" w:rsidP="00DA6926">
                            <w:pPr>
                              <w:pStyle w:val="PSETableContent"/>
                            </w:pPr>
                            <w:r w:rsidRPr="00DA6926">
                              <w:t>9.40 ppm</w:t>
                            </w:r>
                          </w:p>
                        </w:tc>
                        <w:tc>
                          <w:tcPr>
                            <w:tcW w:w="1134" w:type="dxa"/>
                            <w:vAlign w:val="center"/>
                          </w:tcPr>
                          <w:p w14:paraId="6B6DA04E" w14:textId="77777777" w:rsidR="0077338F" w:rsidRPr="00DA6926" w:rsidRDefault="0077338F" w:rsidP="00DA6926">
                            <w:pPr>
                              <w:pStyle w:val="PSETableContent"/>
                            </w:pPr>
                            <w:r w:rsidRPr="00DA6926">
                              <w:t>9.41 ppm</w:t>
                            </w:r>
                          </w:p>
                        </w:tc>
                        <w:tc>
                          <w:tcPr>
                            <w:tcW w:w="1559" w:type="dxa"/>
                            <w:vAlign w:val="center"/>
                          </w:tcPr>
                          <w:p w14:paraId="67ABB988" w14:textId="77777777" w:rsidR="0077338F" w:rsidRPr="00DA6926" w:rsidRDefault="0077338F" w:rsidP="00DA6926">
                            <w:pPr>
                              <w:pStyle w:val="PSETableContent"/>
                            </w:pPr>
                            <w:r w:rsidRPr="00DA6926">
                              <w:t>8.06 ppm</w:t>
                            </w:r>
                          </w:p>
                        </w:tc>
                      </w:tr>
                      <w:tr w:rsidR="0077338F" w14:paraId="17A58706" w14:textId="77777777" w:rsidTr="00DA6926">
                        <w:trPr>
                          <w:trHeight w:val="205"/>
                        </w:trPr>
                        <w:tc>
                          <w:tcPr>
                            <w:tcW w:w="2410" w:type="dxa"/>
                            <w:vAlign w:val="center"/>
                          </w:tcPr>
                          <w:p w14:paraId="1F362ECB" w14:textId="77777777" w:rsidR="0077338F" w:rsidRPr="00DA6926" w:rsidRDefault="0077338F" w:rsidP="00DA6926">
                            <w:pPr>
                              <w:pStyle w:val="PSETableContent"/>
                            </w:pPr>
                            <w:r w:rsidRPr="00DA6926">
                              <w:t>NO</w:t>
                            </w:r>
                            <w:r w:rsidRPr="00DA6926">
                              <w:rPr>
                                <w:vertAlign w:val="subscript"/>
                              </w:rPr>
                              <w:t>2</w:t>
                            </w:r>
                          </w:p>
                        </w:tc>
                        <w:tc>
                          <w:tcPr>
                            <w:tcW w:w="1701" w:type="dxa"/>
                            <w:vAlign w:val="center"/>
                          </w:tcPr>
                          <w:p w14:paraId="7CADF00B" w14:textId="77777777" w:rsidR="0077338F" w:rsidRPr="00DA6926" w:rsidRDefault="0077338F" w:rsidP="00DA6926">
                            <w:pPr>
                              <w:pStyle w:val="PSETableContent"/>
                            </w:pPr>
                            <w:r w:rsidRPr="00DA6926">
                              <w:t>no spec</w:t>
                            </w:r>
                          </w:p>
                        </w:tc>
                        <w:tc>
                          <w:tcPr>
                            <w:tcW w:w="1134" w:type="dxa"/>
                            <w:vAlign w:val="center"/>
                          </w:tcPr>
                          <w:p w14:paraId="37DECF15" w14:textId="77777777" w:rsidR="0077338F" w:rsidRPr="00DA6926" w:rsidRDefault="0077338F" w:rsidP="00DA6926">
                            <w:pPr>
                              <w:pStyle w:val="PSETableContent"/>
                            </w:pPr>
                            <w:r w:rsidRPr="00DA6926">
                              <w:t>0.28 ppm</w:t>
                            </w:r>
                          </w:p>
                        </w:tc>
                        <w:tc>
                          <w:tcPr>
                            <w:tcW w:w="1276" w:type="dxa"/>
                            <w:vAlign w:val="center"/>
                          </w:tcPr>
                          <w:p w14:paraId="79BB207B" w14:textId="77777777" w:rsidR="0077338F" w:rsidRPr="00DA6926" w:rsidRDefault="0077338F" w:rsidP="00DA6926">
                            <w:pPr>
                              <w:pStyle w:val="PSETableContent"/>
                            </w:pPr>
                            <w:r w:rsidRPr="00DA6926">
                              <w:t>0.31 ppm</w:t>
                            </w:r>
                          </w:p>
                        </w:tc>
                        <w:tc>
                          <w:tcPr>
                            <w:tcW w:w="1134" w:type="dxa"/>
                            <w:vAlign w:val="center"/>
                          </w:tcPr>
                          <w:p w14:paraId="1ADA164E" w14:textId="77777777" w:rsidR="0077338F" w:rsidRPr="00DA6926" w:rsidRDefault="0077338F" w:rsidP="00DA6926">
                            <w:pPr>
                              <w:pStyle w:val="PSETableContent"/>
                            </w:pPr>
                            <w:r w:rsidRPr="00DA6926">
                              <w:t>0.12 ppm</w:t>
                            </w:r>
                          </w:p>
                        </w:tc>
                        <w:tc>
                          <w:tcPr>
                            <w:tcW w:w="1559" w:type="dxa"/>
                            <w:vAlign w:val="center"/>
                          </w:tcPr>
                          <w:p w14:paraId="3B967F7C" w14:textId="77777777" w:rsidR="0077338F" w:rsidRPr="00DA6926" w:rsidRDefault="0077338F" w:rsidP="00DA6926">
                            <w:pPr>
                              <w:pStyle w:val="PSETableContent"/>
                            </w:pPr>
                            <w:r w:rsidRPr="00DA6926">
                              <w:t>0.27 ppm</w:t>
                            </w:r>
                          </w:p>
                        </w:tc>
                      </w:tr>
                      <w:tr w:rsidR="0077338F" w14:paraId="2E759062" w14:textId="77777777" w:rsidTr="00DA6926">
                        <w:trPr>
                          <w:trHeight w:val="215"/>
                        </w:trPr>
                        <w:tc>
                          <w:tcPr>
                            <w:tcW w:w="2410" w:type="dxa"/>
                            <w:vAlign w:val="center"/>
                          </w:tcPr>
                          <w:p w14:paraId="4439B5E4" w14:textId="77777777" w:rsidR="0077338F" w:rsidRPr="00DA6926" w:rsidRDefault="0077338F" w:rsidP="00DA6926">
                            <w:pPr>
                              <w:pStyle w:val="PSETableContent"/>
                            </w:pPr>
                            <w:r w:rsidRPr="00DA6926">
                              <w:t>N</w:t>
                            </w:r>
                            <w:r w:rsidRPr="00DA6926">
                              <w:rPr>
                                <w:vertAlign w:val="subscript"/>
                              </w:rPr>
                              <w:t>2</w:t>
                            </w:r>
                            <w:r w:rsidRPr="00DA6926">
                              <w:t>O</w:t>
                            </w:r>
                          </w:p>
                        </w:tc>
                        <w:tc>
                          <w:tcPr>
                            <w:tcW w:w="1701" w:type="dxa"/>
                            <w:vAlign w:val="center"/>
                          </w:tcPr>
                          <w:p w14:paraId="7503B4F5" w14:textId="77777777" w:rsidR="0077338F" w:rsidRPr="00DA6926" w:rsidRDefault="0077338F" w:rsidP="00DA6926">
                            <w:pPr>
                              <w:pStyle w:val="PSETableContent"/>
                            </w:pPr>
                            <w:r w:rsidRPr="00DA6926">
                              <w:t>no spec</w:t>
                            </w:r>
                          </w:p>
                        </w:tc>
                        <w:tc>
                          <w:tcPr>
                            <w:tcW w:w="1134" w:type="dxa"/>
                            <w:vAlign w:val="center"/>
                          </w:tcPr>
                          <w:p w14:paraId="2A41FFA2" w14:textId="77777777" w:rsidR="0077338F" w:rsidRPr="00DA6926" w:rsidRDefault="0077338F" w:rsidP="00DA6926">
                            <w:pPr>
                              <w:pStyle w:val="PSETableContent"/>
                            </w:pPr>
                            <w:r w:rsidRPr="00DA6926">
                              <w:t>0.01 ppm</w:t>
                            </w:r>
                          </w:p>
                        </w:tc>
                        <w:tc>
                          <w:tcPr>
                            <w:tcW w:w="1276" w:type="dxa"/>
                            <w:vAlign w:val="center"/>
                          </w:tcPr>
                          <w:p w14:paraId="40F8C198" w14:textId="77777777" w:rsidR="0077338F" w:rsidRPr="00DA6926" w:rsidRDefault="0077338F" w:rsidP="00DA6926">
                            <w:pPr>
                              <w:pStyle w:val="PSETableContent"/>
                            </w:pPr>
                            <w:r w:rsidRPr="00DA6926">
                              <w:t>0.01 ppm</w:t>
                            </w:r>
                          </w:p>
                        </w:tc>
                        <w:tc>
                          <w:tcPr>
                            <w:tcW w:w="1134" w:type="dxa"/>
                            <w:vAlign w:val="center"/>
                          </w:tcPr>
                          <w:p w14:paraId="2227B299" w14:textId="77777777" w:rsidR="0077338F" w:rsidRPr="00DA6926" w:rsidRDefault="0077338F" w:rsidP="00DA6926">
                            <w:pPr>
                              <w:pStyle w:val="PSETableContent"/>
                            </w:pPr>
                            <w:r w:rsidRPr="00DA6926">
                              <w:t>0.01 ppm</w:t>
                            </w:r>
                          </w:p>
                        </w:tc>
                        <w:tc>
                          <w:tcPr>
                            <w:tcW w:w="1559" w:type="dxa"/>
                            <w:vAlign w:val="center"/>
                          </w:tcPr>
                          <w:p w14:paraId="67FB4AE8" w14:textId="77777777" w:rsidR="0077338F" w:rsidRPr="00DA6926" w:rsidRDefault="0077338F" w:rsidP="00DA6926">
                            <w:pPr>
                              <w:pStyle w:val="PSETableContent"/>
                            </w:pPr>
                            <w:r w:rsidRPr="00DA6926">
                              <w:t>0.01 ppm</w:t>
                            </w:r>
                          </w:p>
                        </w:tc>
                      </w:tr>
                      <w:tr w:rsidR="0077338F" w14:paraId="202B63E0" w14:textId="77777777" w:rsidTr="00DA6926">
                        <w:trPr>
                          <w:trHeight w:val="215"/>
                        </w:trPr>
                        <w:tc>
                          <w:tcPr>
                            <w:tcW w:w="2410" w:type="dxa"/>
                            <w:vAlign w:val="center"/>
                          </w:tcPr>
                          <w:p w14:paraId="6F30BADE" w14:textId="77777777" w:rsidR="0077338F" w:rsidRPr="00DA6926" w:rsidRDefault="0077338F" w:rsidP="00DA6926">
                            <w:pPr>
                              <w:pStyle w:val="PSETableContent"/>
                            </w:pPr>
                            <w:r w:rsidRPr="00DA6926">
                              <w:t>SO</w:t>
                            </w:r>
                            <w:r w:rsidRPr="00DA6926">
                              <w:rPr>
                                <w:vertAlign w:val="subscript"/>
                              </w:rPr>
                              <w:t>2</w:t>
                            </w:r>
                          </w:p>
                        </w:tc>
                        <w:tc>
                          <w:tcPr>
                            <w:tcW w:w="1701" w:type="dxa"/>
                            <w:vAlign w:val="center"/>
                          </w:tcPr>
                          <w:p w14:paraId="3B7DCA7D" w14:textId="77777777" w:rsidR="0077338F" w:rsidRPr="00DA6926" w:rsidRDefault="0077338F" w:rsidP="00DA6926">
                            <w:pPr>
                              <w:pStyle w:val="PSETableContent"/>
                            </w:pPr>
                            <w:r w:rsidRPr="00DA6926">
                              <w:t>no spec</w:t>
                            </w:r>
                          </w:p>
                        </w:tc>
                        <w:tc>
                          <w:tcPr>
                            <w:tcW w:w="1134" w:type="dxa"/>
                            <w:vAlign w:val="center"/>
                          </w:tcPr>
                          <w:p w14:paraId="63CDF05B" w14:textId="77777777" w:rsidR="0077338F" w:rsidRPr="00DA6926" w:rsidRDefault="0077338F" w:rsidP="00DA6926">
                            <w:pPr>
                              <w:pStyle w:val="PSETableContent"/>
                            </w:pPr>
                            <w:r w:rsidRPr="00DA6926">
                              <w:t>305 ppm</w:t>
                            </w:r>
                          </w:p>
                        </w:tc>
                        <w:tc>
                          <w:tcPr>
                            <w:tcW w:w="1276" w:type="dxa"/>
                            <w:vAlign w:val="center"/>
                          </w:tcPr>
                          <w:p w14:paraId="6E8AAFD1" w14:textId="77777777" w:rsidR="0077338F" w:rsidRPr="00DA6926" w:rsidRDefault="0077338F" w:rsidP="00DA6926">
                            <w:pPr>
                              <w:pStyle w:val="PSETableContent"/>
                            </w:pPr>
                            <w:r w:rsidRPr="00DA6926">
                              <w:t>338 ppm</w:t>
                            </w:r>
                          </w:p>
                        </w:tc>
                        <w:tc>
                          <w:tcPr>
                            <w:tcW w:w="1134" w:type="dxa"/>
                            <w:vAlign w:val="center"/>
                          </w:tcPr>
                          <w:p w14:paraId="5987E02E" w14:textId="77777777" w:rsidR="0077338F" w:rsidRPr="00DA6926" w:rsidRDefault="0077338F" w:rsidP="00DA6926">
                            <w:pPr>
                              <w:pStyle w:val="PSETableContent"/>
                            </w:pPr>
                            <w:r w:rsidRPr="00DA6926">
                              <w:t>317 ppm</w:t>
                            </w:r>
                          </w:p>
                        </w:tc>
                        <w:tc>
                          <w:tcPr>
                            <w:tcW w:w="1559" w:type="dxa"/>
                            <w:vAlign w:val="center"/>
                          </w:tcPr>
                          <w:p w14:paraId="4CB03D45" w14:textId="77777777" w:rsidR="0077338F" w:rsidRPr="00DA6926" w:rsidRDefault="0077338F" w:rsidP="00DA6926">
                            <w:pPr>
                              <w:pStyle w:val="PSETableContent"/>
                            </w:pPr>
                            <w:r w:rsidRPr="00DA6926">
                              <w:t>316 ppm</w:t>
                            </w:r>
                          </w:p>
                        </w:tc>
                      </w:tr>
                      <w:tr w:rsidR="0077338F" w14:paraId="7CAE4C69" w14:textId="77777777" w:rsidTr="00DA6926">
                        <w:trPr>
                          <w:trHeight w:val="215"/>
                        </w:trPr>
                        <w:tc>
                          <w:tcPr>
                            <w:tcW w:w="2410" w:type="dxa"/>
                            <w:tcBorders>
                              <w:bottom w:val="single" w:sz="12" w:space="0" w:color="auto"/>
                            </w:tcBorders>
                            <w:vAlign w:val="center"/>
                          </w:tcPr>
                          <w:p w14:paraId="3BA339C1" w14:textId="77777777" w:rsidR="0077338F" w:rsidRPr="00DA6926" w:rsidRDefault="0077338F" w:rsidP="00DA6926">
                            <w:pPr>
                              <w:pStyle w:val="PSETableContent"/>
                            </w:pPr>
                            <w:r w:rsidRPr="00DA6926">
                              <w:t>SO</w:t>
                            </w:r>
                            <w:r w:rsidRPr="00DA6926">
                              <w:rPr>
                                <w:vertAlign w:val="subscript"/>
                              </w:rPr>
                              <w:t>3</w:t>
                            </w:r>
                          </w:p>
                        </w:tc>
                        <w:tc>
                          <w:tcPr>
                            <w:tcW w:w="1701" w:type="dxa"/>
                            <w:tcBorders>
                              <w:bottom w:val="single" w:sz="12" w:space="0" w:color="auto"/>
                            </w:tcBorders>
                            <w:vAlign w:val="center"/>
                          </w:tcPr>
                          <w:p w14:paraId="7FEB6F7C" w14:textId="77777777" w:rsidR="0077338F" w:rsidRPr="00DA6926" w:rsidRDefault="0077338F" w:rsidP="00DA6926">
                            <w:pPr>
                              <w:pStyle w:val="PSETableContent"/>
                            </w:pPr>
                            <w:r w:rsidRPr="00DA6926">
                              <w:t>no spec</w:t>
                            </w:r>
                          </w:p>
                        </w:tc>
                        <w:tc>
                          <w:tcPr>
                            <w:tcW w:w="1134" w:type="dxa"/>
                            <w:tcBorders>
                              <w:bottom w:val="single" w:sz="12" w:space="0" w:color="auto"/>
                            </w:tcBorders>
                            <w:vAlign w:val="center"/>
                          </w:tcPr>
                          <w:p w14:paraId="0620E81A" w14:textId="77777777" w:rsidR="0077338F" w:rsidRPr="00DA6926" w:rsidRDefault="0077338F" w:rsidP="00DA6926">
                            <w:pPr>
                              <w:pStyle w:val="PSETableContent"/>
                            </w:pPr>
                            <w:r w:rsidRPr="00DA6926">
                              <w:t>0.72 ppm</w:t>
                            </w:r>
                          </w:p>
                        </w:tc>
                        <w:tc>
                          <w:tcPr>
                            <w:tcW w:w="1276" w:type="dxa"/>
                            <w:tcBorders>
                              <w:bottom w:val="single" w:sz="12" w:space="0" w:color="auto"/>
                            </w:tcBorders>
                            <w:vAlign w:val="center"/>
                          </w:tcPr>
                          <w:p w14:paraId="3774F142" w14:textId="77777777" w:rsidR="0077338F" w:rsidRPr="00DA6926" w:rsidRDefault="0077338F" w:rsidP="00DA6926">
                            <w:pPr>
                              <w:pStyle w:val="PSETableContent"/>
                            </w:pPr>
                            <w:r w:rsidRPr="00DA6926">
                              <w:t>0.80 ppm</w:t>
                            </w:r>
                          </w:p>
                        </w:tc>
                        <w:tc>
                          <w:tcPr>
                            <w:tcW w:w="1134" w:type="dxa"/>
                            <w:tcBorders>
                              <w:bottom w:val="single" w:sz="12" w:space="0" w:color="auto"/>
                            </w:tcBorders>
                            <w:vAlign w:val="center"/>
                          </w:tcPr>
                          <w:p w14:paraId="1C583337" w14:textId="77777777" w:rsidR="0077338F" w:rsidRPr="00DA6926" w:rsidRDefault="0077338F" w:rsidP="00DA6926">
                            <w:pPr>
                              <w:pStyle w:val="PSETableContent"/>
                            </w:pPr>
                            <w:r w:rsidRPr="00DA6926">
                              <w:t>0.47 ppm</w:t>
                            </w:r>
                          </w:p>
                        </w:tc>
                        <w:tc>
                          <w:tcPr>
                            <w:tcW w:w="1559" w:type="dxa"/>
                            <w:tcBorders>
                              <w:bottom w:val="single" w:sz="12" w:space="0" w:color="auto"/>
                            </w:tcBorders>
                            <w:vAlign w:val="center"/>
                          </w:tcPr>
                          <w:p w14:paraId="7EB18E55" w14:textId="77777777" w:rsidR="0077338F" w:rsidRPr="00DA6926" w:rsidRDefault="0077338F" w:rsidP="00DA6926">
                            <w:pPr>
                              <w:pStyle w:val="PSETableContent"/>
                            </w:pPr>
                            <w:r w:rsidRPr="00DA6926">
                              <w:t>0.72 ppm</w:t>
                            </w:r>
                          </w:p>
                        </w:tc>
                      </w:tr>
                    </w:tbl>
                    <w:p w14:paraId="45B649F6" w14:textId="77777777" w:rsidR="0077338F" w:rsidRDefault="0077338F" w:rsidP="0077338F">
                      <w:pPr>
                        <w:pStyle w:val="PSEFigureAndCaption"/>
                      </w:pPr>
                      <w:r>
                        <w:drawing>
                          <wp:inline distT="0" distB="0" distL="0" distR="0" wp14:anchorId="1A27C073" wp14:editId="020EC776">
                            <wp:extent cx="6099078" cy="1765189"/>
                            <wp:effectExtent l="0" t="0" r="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3363" cy="1778006"/>
                                    </a:xfrm>
                                    <a:prstGeom prst="rect">
                                      <a:avLst/>
                                    </a:prstGeom>
                                  </pic:spPr>
                                </pic:pic>
                              </a:graphicData>
                            </a:graphic>
                          </wp:inline>
                        </w:drawing>
                      </w:r>
                    </w:p>
                    <w:p w14:paraId="7D4038E8" w14:textId="77777777" w:rsidR="0077338F" w:rsidRPr="001D44B1" w:rsidRDefault="0077338F" w:rsidP="0077338F">
                      <w:pPr>
                        <w:pStyle w:val="PSEFigureAndCaption"/>
                      </w:pPr>
                      <w:r w:rsidRPr="00CE31CB">
                        <w:rPr>
                          <w:b/>
                          <w:bCs/>
                        </w:rPr>
                        <w:t xml:space="preserve">Figure </w:t>
                      </w:r>
                      <w:r>
                        <w:rPr>
                          <w:b/>
                          <w:bCs/>
                        </w:rPr>
                        <w:t>2</w:t>
                      </w:r>
                      <w:r w:rsidRPr="00CE31CB">
                        <w:rPr>
                          <w:b/>
                          <w:bCs/>
                        </w:rPr>
                        <w:t xml:space="preserve">: </w:t>
                      </w:r>
                      <w:r>
                        <w:t>For wide figures and tables, place inside of a text box (you can copy-paste this textbox into your paper to start. If desired, you can put multiple items in one box.</w:t>
                      </w:r>
                    </w:p>
                  </w:txbxContent>
                </v:textbox>
                <w10:wrap type="square" anchorx="margin" anchory="margin"/>
              </v:shape>
            </w:pict>
          </mc:Fallback>
        </mc:AlternateContent>
      </w:r>
      <w:r>
        <w:t xml:space="preserve">Text citations should use numbers in square brackets [1] and placed at the end of the phrase that is most appropriate in the context of the sentence, which may or may not be at the end of the sentences. You can cite ranges of papers [1-5] or sets of papers [3,5,8]. </w:t>
      </w:r>
    </w:p>
    <w:p w14:paraId="037DB853" w14:textId="77777777" w:rsidR="0077338F" w:rsidRDefault="0077338F" w:rsidP="0077338F">
      <w:pPr>
        <w:pStyle w:val="PSEHead1"/>
      </w:pPr>
      <w:r>
        <w:t>Other Formatting instructions</w:t>
      </w:r>
    </w:p>
    <w:p w14:paraId="0914F291" w14:textId="77777777" w:rsidR="0077338F" w:rsidRDefault="0077338F" w:rsidP="0077338F">
      <w:pPr>
        <w:pStyle w:val="PSEHead2"/>
      </w:pPr>
      <w:r>
        <w:t>Equations in the Text</w:t>
      </w:r>
    </w:p>
    <w:p w14:paraId="03AA50D0" w14:textId="77777777" w:rsidR="0077338F" w:rsidRDefault="0077338F" w:rsidP="0077338F">
      <w:pPr>
        <w:pStyle w:val="PSEText"/>
      </w:pPr>
      <w:r>
        <w:t>Equations should look like the following. Use the Equation Editor in Microsoft Word (</w:t>
      </w:r>
      <w:r w:rsidRPr="0077338F">
        <w:rPr>
          <w:rStyle w:val="PSECodeInline"/>
        </w:rPr>
        <w:t>Alt + =</w:t>
      </w:r>
      <w:r>
        <w:t xml:space="preserve"> or Insert | Equation). Then use </w:t>
      </w:r>
      <w:proofErr w:type="spellStart"/>
      <w:r w:rsidRPr="00716155">
        <w:rPr>
          <w:b/>
          <w:bCs/>
        </w:rPr>
        <w:t>PSE_Equation</w:t>
      </w:r>
      <w:proofErr w:type="spellEnd"/>
      <w:r>
        <w:t xml:space="preserve"> for the style. Add the equation reference numbers in parenthesis after the equation </w:t>
      </w:r>
      <w:proofErr w:type="gramStart"/>
      <w:r>
        <w:t>inline, and</w:t>
      </w:r>
      <w:proofErr w:type="gramEnd"/>
      <w:r>
        <w:t xml:space="preserve"> use tabs until the equation numbers are aligned properly (equation numbers and whitespace should all use </w:t>
      </w:r>
      <w:proofErr w:type="spellStart"/>
      <w:r w:rsidRPr="00716155">
        <w:rPr>
          <w:b/>
          <w:bCs/>
        </w:rPr>
        <w:t>PSE_Equation</w:t>
      </w:r>
      <w:proofErr w:type="spellEnd"/>
      <w:r>
        <w:t>). Do not add additional space above or below equation as that will be handled by the style.</w:t>
      </w:r>
    </w:p>
    <w:p w14:paraId="37EAEE84" w14:textId="77777777" w:rsidR="0077338F" w:rsidRPr="00E26292" w:rsidRDefault="0077338F" w:rsidP="0077338F">
      <w:pPr>
        <w:pStyle w:val="PSEEquation"/>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μ</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f>
              <m:fPr>
                <m:ctrlPr>
                  <w:rPr>
                    <w:rFonts w:ascii="Cambria Math" w:hAnsi="Cambria Math"/>
                  </w:rPr>
                </m:ctrlPr>
              </m:fPr>
              <m:num>
                <m:r>
                  <m:rPr>
                    <m:sty m:val="p"/>
                  </m:rPr>
                  <w:rPr>
                    <w:rFonts w:ascii="Cambria Math" w:hAnsi="Cambria Math"/>
                  </w:rPr>
                  <m:t>1</m:t>
                </m:r>
              </m:num>
              <m:den>
                <m:r>
                  <w:rPr>
                    <w:rFonts w:ascii="Cambria Math" w:hAnsi="Cambria Math"/>
                  </w:rPr>
                  <m:t>x</m:t>
                </m:r>
              </m:den>
            </m:f>
            <m:r>
              <w:rPr>
                <w:rFonts w:ascii="Cambria Math" w:hAnsi="Cambria Math"/>
              </w:rPr>
              <m:t>dx</m:t>
            </m:r>
          </m:e>
        </m:nary>
      </m:oMath>
      <w:r w:rsidRPr="00E26292">
        <w:tab/>
      </w:r>
      <w:r w:rsidRPr="00E26292">
        <w:tab/>
      </w:r>
      <w:r w:rsidRPr="00E26292">
        <w:tab/>
      </w:r>
      <w:r w:rsidRPr="00E26292">
        <w:tab/>
        <w:t>(1)</w:t>
      </w:r>
    </w:p>
    <w:p w14:paraId="4ACD0536" w14:textId="77777777" w:rsidR="0077338F" w:rsidRDefault="0077338F" w:rsidP="0077338F">
      <w:pPr>
        <w:pStyle w:val="PSEEquation"/>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αβ</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f>
              <m:fPr>
                <m:ctrlPr>
                  <w:rPr>
                    <w:rFonts w:ascii="Cambria Math" w:hAnsi="Cambria Math"/>
                  </w:rPr>
                </m:ctrlPr>
              </m:fPr>
              <m:num>
                <m:r>
                  <m:rPr>
                    <m:sty m:val="p"/>
                  </m:rPr>
                  <w:rPr>
                    <w:rFonts w:ascii="Cambria Math" w:hAnsi="Cambria Math"/>
                  </w:rPr>
                  <m:t>1</m:t>
                </m:r>
              </m:num>
              <m:den>
                <m:r>
                  <w:rPr>
                    <w:rFonts w:ascii="Cambria Math" w:hAnsi="Cambria Math"/>
                  </w:rPr>
                  <m:t>x</m:t>
                </m:r>
              </m:den>
            </m:f>
            <m:r>
              <w:rPr>
                <w:rFonts w:ascii="Cambria Math" w:hAnsi="Cambria Math"/>
              </w:rPr>
              <m:t>dx</m:t>
            </m:r>
          </m:e>
        </m:nary>
        <m:r>
          <m:rPr>
            <m:sty m:val="p"/>
          </m:rPr>
          <w:rPr>
            <w:rFonts w:ascii="Cambria Math" w:hAnsi="Cambria Math"/>
          </w:rPr>
          <m:t>+</m:t>
        </m:r>
        <m:r>
          <w:rPr>
            <w:rFonts w:ascii="Cambria Math" w:hAnsi="Cambria Math"/>
          </w:rPr>
          <m:t>y</m:t>
        </m:r>
        <m:r>
          <m:rPr>
            <m:lit/>
            <m:sty m:val="p"/>
          </m:rPr>
          <w:rPr>
            <w:rFonts w:ascii="Cambria Math" w:hAnsi="Cambria Math"/>
          </w:rPr>
          <m:t>/</m:t>
        </m:r>
        <m:r>
          <w:rPr>
            <w:rFonts w:ascii="Cambria Math" w:hAnsi="Cambria Math"/>
          </w:rPr>
          <m:t>x</m:t>
        </m:r>
        <m:r>
          <m:rPr>
            <m:sty m:val="p"/>
          </m:rPr>
          <w:rPr>
            <w:rFonts w:ascii="Cambria Math" w:hAnsi="Cambria Math"/>
          </w:rPr>
          <m:t xml:space="preserve">  </m:t>
        </m:r>
      </m:oMath>
      <w:r w:rsidRPr="00E26292">
        <w:tab/>
      </w:r>
      <w:r w:rsidRPr="00E26292">
        <w:tab/>
      </w:r>
      <w:r w:rsidRPr="00E26292">
        <w:tab/>
        <w:t>(2)</w:t>
      </w:r>
    </w:p>
    <w:p w14:paraId="364DB87E" w14:textId="77777777" w:rsidR="0077338F" w:rsidRDefault="0077338F" w:rsidP="0077338F">
      <w:pPr>
        <w:pStyle w:val="PSEText"/>
        <w:rPr>
          <w:rFonts w:eastAsiaTheme="minorEastAsia"/>
        </w:rPr>
      </w:pPr>
      <w:r>
        <w:rPr>
          <w:rFonts w:eastAsiaTheme="minorEastAsia"/>
        </w:rPr>
        <w:t xml:space="preserve">You can use LaTeX format or </w:t>
      </w:r>
      <w:proofErr w:type="spellStart"/>
      <w:r>
        <w:rPr>
          <w:rFonts w:eastAsiaTheme="minorEastAsia"/>
        </w:rPr>
        <w:t>UnicodeMath</w:t>
      </w:r>
      <w:proofErr w:type="spellEnd"/>
      <w:r>
        <w:rPr>
          <w:rFonts w:eastAsiaTheme="minorEastAsia"/>
        </w:rPr>
        <w:t xml:space="preserve"> format if you prefer. Here is an example of a matrix that was made using LaTeX. To add a LaTeX format equation, hit Alt + = or Insert | Equation to add a new equation, and make sure the Conversions is set to LaTeX in the Editor ribbon (you should only need to do this the first time).</w:t>
      </w:r>
    </w:p>
    <w:p w14:paraId="5EAB8560" w14:textId="77777777" w:rsidR="0077338F" w:rsidRPr="00E26292" w:rsidRDefault="0077338F" w:rsidP="0077338F">
      <w:pPr>
        <w:pStyle w:val="PSEEquation"/>
      </w:pPr>
      <m:oMath>
        <m:r>
          <w:rPr>
            <w:rFonts w:ascii="Cambria Math" w:hAnsi="Cambria Math"/>
          </w:rPr>
          <m:t>A</m:t>
        </m:r>
        <m:r>
          <m:rPr>
            <m:sty m:val="p"/>
          </m:rPr>
          <w:rPr>
            <w:rFonts w:ascii="Cambria Math" w:hAnsi="Cambria Math"/>
          </w:rPr>
          <m:t>=</m:t>
        </m:r>
        <m:r>
          <m:rPr>
            <m:lit/>
            <m:sty m:val="p"/>
          </m:rPr>
          <w:rPr>
            <w:rFonts w:ascii="Cambria Math" w:hAnsi="Cambria Math"/>
          </w:rPr>
          <m:t>{</m:t>
        </m:r>
        <m:m>
          <m:mPr>
            <m:mcs>
              <m:mc>
                <m:mcPr>
                  <m:count m:val="3"/>
                  <m:mcJc m:val="center"/>
                </m:mcPr>
              </m:mc>
            </m:mcs>
            <m:ctrlPr>
              <w:rPr>
                <w:rFonts w:ascii="Cambria Math" w:hAnsi="Cambria Math"/>
              </w:rPr>
            </m:ctrlPr>
          </m:mPr>
          <m:mr>
            <m:e>
              <m:r>
                <w:rPr>
                  <w:rFonts w:ascii="Cambria Math" w:hAnsi="Cambria Math"/>
                </w:rPr>
                <m:t>a</m:t>
              </m:r>
            </m:e>
            <m:e>
              <m:r>
                <w:rPr>
                  <w:rFonts w:ascii="Cambria Math" w:hAnsi="Cambria Math"/>
                </w:rPr>
                <m:t>b</m:t>
              </m:r>
            </m:e>
            <m:e>
              <m:r>
                <w:rPr>
                  <w:rFonts w:ascii="Cambria Math" w:hAnsi="Cambria Math"/>
                </w:rPr>
                <m:t>c</m:t>
              </m:r>
            </m:e>
          </m:mr>
          <m:mr>
            <m:e>
              <m:r>
                <w:rPr>
                  <w:rFonts w:ascii="Cambria Math" w:hAnsi="Cambria Math"/>
                </w:rPr>
                <m:t>d</m:t>
              </m:r>
            </m:e>
            <m:e>
              <m:r>
                <w:rPr>
                  <w:rFonts w:ascii="Cambria Math" w:hAnsi="Cambria Math"/>
                </w:rPr>
                <m:t>e</m:t>
              </m:r>
            </m:e>
            <m:e>
              <m:r>
                <w:rPr>
                  <w:rFonts w:ascii="Cambria Math" w:hAnsi="Cambria Math"/>
                </w:rPr>
                <m:t>f</m:t>
              </m:r>
            </m:e>
          </m:mr>
          <m:mr>
            <m:e>
              <m:r>
                <w:rPr>
                  <w:rFonts w:ascii="Cambria Math" w:hAnsi="Cambria Math"/>
                </w:rPr>
                <m:t>g</m:t>
              </m:r>
            </m:e>
            <m:e>
              <m:r>
                <w:rPr>
                  <w:rFonts w:ascii="Cambria Math" w:hAnsi="Cambria Math"/>
                </w:rPr>
                <m:t>h</m:t>
              </m:r>
            </m:e>
            <m:e>
              <m:r>
                <w:rPr>
                  <w:rFonts w:ascii="Cambria Math" w:hAnsi="Cambria Math"/>
                </w:rPr>
                <m:t>j</m:t>
              </m:r>
            </m:e>
          </m:mr>
        </m:m>
        <m:r>
          <m:rPr>
            <m:lit/>
            <m:sty m:val="p"/>
          </m:rPr>
          <w:rPr>
            <w:rFonts w:ascii="Cambria Math" w:hAnsi="Cambria Math"/>
          </w:rPr>
          <m:t>}</m:t>
        </m:r>
      </m:oMath>
      <w:r w:rsidRPr="00E26292">
        <w:tab/>
      </w:r>
      <w:r>
        <w:tab/>
      </w:r>
      <w:r>
        <w:tab/>
      </w:r>
      <w:r>
        <w:tab/>
      </w:r>
      <w:r w:rsidRPr="00E26292">
        <w:t>(3)</w:t>
      </w:r>
    </w:p>
    <w:p w14:paraId="7C895E93" w14:textId="46EDAB22" w:rsidR="002A6C68" w:rsidRDefault="002A6C68" w:rsidP="0077338F">
      <w:pPr>
        <w:pStyle w:val="PSEHead2"/>
      </w:pPr>
      <w:r>
        <w:t>Code</w:t>
      </w:r>
    </w:p>
    <w:p w14:paraId="59F75899" w14:textId="1DF41CD6" w:rsidR="002A6C68" w:rsidRDefault="002A6C68" w:rsidP="002A6C68">
      <w:pPr>
        <w:pStyle w:val="PSEText"/>
      </w:pPr>
      <w:r>
        <w:t xml:space="preserve">You can use the style </w:t>
      </w:r>
      <w:proofErr w:type="spellStart"/>
      <w:r w:rsidRPr="002A6C68">
        <w:rPr>
          <w:b/>
          <w:bCs/>
        </w:rPr>
        <w:t>PSE_Code</w:t>
      </w:r>
      <w:r>
        <w:rPr>
          <w:b/>
          <w:bCs/>
        </w:rPr>
        <w:t>Inline</w:t>
      </w:r>
      <w:proofErr w:type="spellEnd"/>
      <w:r>
        <w:t xml:space="preserve"> to format computer code inline within the text, such as a </w:t>
      </w:r>
      <w:r w:rsidRPr="002A6C68">
        <w:rPr>
          <w:rStyle w:val="PSECodeInline"/>
        </w:rPr>
        <w:t>function name</w:t>
      </w:r>
      <w:r>
        <w:t xml:space="preserve">. For code blocks, use </w:t>
      </w:r>
      <w:proofErr w:type="spellStart"/>
      <w:r w:rsidRPr="002A6C68">
        <w:rPr>
          <w:b/>
          <w:bCs/>
        </w:rPr>
        <w:t>PSE_Code</w:t>
      </w:r>
      <w:proofErr w:type="spellEnd"/>
      <w:r>
        <w:t xml:space="preserve"> as demonstrated below.</w:t>
      </w:r>
    </w:p>
    <w:p w14:paraId="3895CA31" w14:textId="77777777" w:rsidR="002A6C68" w:rsidRDefault="002A6C68" w:rsidP="002A6C68">
      <w:pPr>
        <w:pStyle w:val="PSECode"/>
      </w:pPr>
      <w:r>
        <w:t xml:space="preserve">for i in </w:t>
      </w:r>
      <w:proofErr w:type="gramStart"/>
      <w:r>
        <w:t>range(</w:t>
      </w:r>
      <w:proofErr w:type="spellStart"/>
      <w:proofErr w:type="gramEnd"/>
      <w:r>
        <w:t>NPoints</w:t>
      </w:r>
      <w:proofErr w:type="spellEnd"/>
      <w:r>
        <w:t xml:space="preserve">):              </w:t>
      </w:r>
    </w:p>
    <w:p w14:paraId="657A8B65" w14:textId="25350EDB" w:rsidR="002A6C68" w:rsidRDefault="002A6C68" w:rsidP="002A6C68">
      <w:pPr>
        <w:pStyle w:val="PSECode"/>
      </w:pPr>
      <w:r>
        <w:tab/>
      </w:r>
      <w:proofErr w:type="spellStart"/>
      <w:proofErr w:type="gramStart"/>
      <w:r>
        <w:t>T.append</w:t>
      </w:r>
      <w:proofErr w:type="spellEnd"/>
      <w:proofErr w:type="gramEnd"/>
      <w:r>
        <w:t>(600 + (400) * (i/(NPoints-1)))</w:t>
      </w:r>
    </w:p>
    <w:p w14:paraId="29429A7A" w14:textId="7AE94591" w:rsidR="002A6C68" w:rsidRDefault="002A6C68" w:rsidP="002A6C68">
      <w:pPr>
        <w:pStyle w:val="PSECode"/>
      </w:pPr>
      <w:r>
        <w:tab/>
      </w:r>
      <w:proofErr w:type="spellStart"/>
      <w:proofErr w:type="gramStart"/>
      <w:r>
        <w:t>P.append</w:t>
      </w:r>
      <w:proofErr w:type="spellEnd"/>
      <w:proofErr w:type="gramEnd"/>
      <w:r>
        <w:t xml:space="preserve">(  2 +  (50) * (i/(NPoints-1)))        </w:t>
      </w:r>
    </w:p>
    <w:p w14:paraId="50CE3BF0" w14:textId="77777777" w:rsidR="002A6C68" w:rsidRDefault="002A6C68" w:rsidP="002A6C68">
      <w:pPr>
        <w:pStyle w:val="PSECode"/>
      </w:pPr>
    </w:p>
    <w:p w14:paraId="56FEB58C" w14:textId="621EC090" w:rsidR="002A6C68" w:rsidRDefault="002A6C68" w:rsidP="002A6C68">
      <w:pPr>
        <w:pStyle w:val="PSECode"/>
      </w:pPr>
      <w:proofErr w:type="spellStart"/>
      <w:proofErr w:type="gramStart"/>
      <w:r>
        <w:t>random.shuffle</w:t>
      </w:r>
      <w:proofErr w:type="spellEnd"/>
      <w:proofErr w:type="gramEnd"/>
      <w:r>
        <w:t xml:space="preserve">(P) </w:t>
      </w:r>
    </w:p>
    <w:p w14:paraId="75289847" w14:textId="14758C05" w:rsidR="0077338F" w:rsidRDefault="0077338F" w:rsidP="0077338F">
      <w:pPr>
        <w:pStyle w:val="PSEHead2"/>
      </w:pPr>
      <w:r>
        <w:t>Language and Spelling</w:t>
      </w:r>
    </w:p>
    <w:p w14:paraId="3166C4EB" w14:textId="38A822C7" w:rsidR="0077338F" w:rsidRDefault="0077338F" w:rsidP="0077338F">
      <w:pPr>
        <w:pStyle w:val="PSEText"/>
      </w:pPr>
      <w:r>
        <w:t xml:space="preserve">We prefer </w:t>
      </w:r>
      <w:r w:rsidR="00271C9E">
        <w:t>Canadian</w:t>
      </w:r>
      <w:r>
        <w:t xml:space="preserve"> English. Other forms are acceptable. </w:t>
      </w:r>
    </w:p>
    <w:p w14:paraId="4E9D3F37" w14:textId="77777777" w:rsidR="0077338F" w:rsidRDefault="0077338F" w:rsidP="0077338F">
      <w:pPr>
        <w:pStyle w:val="PSEHead2"/>
      </w:pPr>
      <w:r>
        <w:t>Headers, Footers, and Copyright</w:t>
      </w:r>
    </w:p>
    <w:p w14:paraId="018F04A4" w14:textId="77777777" w:rsidR="0077338F" w:rsidRDefault="0077338F" w:rsidP="0077338F">
      <w:pPr>
        <w:pStyle w:val="PSEText"/>
      </w:pPr>
      <w:r>
        <w:t>Do not make any other modification to the headers, footers, margins, or copyright information after the references.</w:t>
      </w:r>
    </w:p>
    <w:p w14:paraId="66B1AB04" w14:textId="4EE0CD4F" w:rsidR="0077338F" w:rsidRDefault="0077338F" w:rsidP="0077338F">
      <w:pPr>
        <w:pStyle w:val="PSEHead1"/>
      </w:pPr>
      <w:r>
        <w:t>DIGITAL supplementary material</w:t>
      </w:r>
    </w:p>
    <w:p w14:paraId="48FAB56F" w14:textId="67089209" w:rsidR="0077338F" w:rsidRDefault="0077338F" w:rsidP="0077338F">
      <w:pPr>
        <w:pStyle w:val="PSEText"/>
      </w:pPr>
      <w:r>
        <w:t xml:space="preserve">Digital supplementary material (data sheets, data files, additional explanatory text, examples, stream condition tables, simulation files, models, or source code) can be included in your paper by having a header just before the acknowledgments called Digital Supplementary Material. Include a brief description, and hyperlinks to the material. </w:t>
      </w:r>
      <w:r w:rsidR="003E07A2" w:rsidRPr="003E07A2">
        <w:rPr>
          <w:b/>
          <w:bCs/>
        </w:rPr>
        <w:t>Delete section if not used.</w:t>
      </w:r>
    </w:p>
    <w:p w14:paraId="463F93B2" w14:textId="77777777" w:rsidR="0077338F" w:rsidRDefault="0077338F" w:rsidP="0077338F">
      <w:pPr>
        <w:pStyle w:val="PSEText"/>
      </w:pPr>
      <w:r>
        <w:t xml:space="preserve">You are encouraged to submit digital supplementary materials to the Living Archive for Process Systems Engineering at </w:t>
      </w:r>
      <w:hyperlink r:id="rId15" w:history="1">
        <w:r w:rsidRPr="00FD6D2C">
          <w:rPr>
            <w:rStyle w:val="Hyperlink"/>
          </w:rPr>
          <w:t>http://PSEcommunity.org/LAPSE</w:t>
        </w:r>
      </w:hyperlink>
      <w:r>
        <w:t>. You can then refer to your digital materials by using the LAPSE ID in this section. We will hyperlink it to your LAPSE submission automatically.</w:t>
      </w:r>
    </w:p>
    <w:p w14:paraId="1011E770" w14:textId="77777777" w:rsidR="0077338F" w:rsidRDefault="0077338F" w:rsidP="0077338F">
      <w:pPr>
        <w:pStyle w:val="PSEHead1"/>
      </w:pPr>
      <w:r>
        <w:t>ACKNOWLEDGEMENTS</w:t>
      </w:r>
    </w:p>
    <w:p w14:paraId="19E86A03" w14:textId="77777777" w:rsidR="0077338F" w:rsidRDefault="0077338F" w:rsidP="0077338F">
      <w:pPr>
        <w:pStyle w:val="PSEText"/>
      </w:pPr>
      <w:r>
        <w:t>Please acknowledge your funders in this section, with grant or funding numbers as appropriate.</w:t>
      </w:r>
    </w:p>
    <w:p w14:paraId="0437C305" w14:textId="77777777" w:rsidR="0077338F" w:rsidRDefault="0077338F" w:rsidP="0077338F">
      <w:pPr>
        <w:pStyle w:val="PSEHead1"/>
      </w:pPr>
      <w:r>
        <w:t>References</w:t>
      </w:r>
    </w:p>
    <w:p w14:paraId="6A4146B1" w14:textId="77777777" w:rsidR="0077338F" w:rsidRPr="00A72B0E" w:rsidRDefault="0077338F" w:rsidP="0077338F">
      <w:pPr>
        <w:pStyle w:val="PSECitation"/>
        <w:widowControl/>
      </w:pPr>
      <w:r w:rsidRPr="00A72B0E">
        <w:t xml:space="preserve">Author FN, Suffix AB Jr, Roman BC III, Multiple Surname GV. Title of the paper in sentence case. </w:t>
      </w:r>
      <w:r w:rsidRPr="00A72B0E">
        <w:rPr>
          <w:i/>
          <w:iCs/>
        </w:rPr>
        <w:t>Abbrev J Title</w:t>
      </w:r>
      <w:r w:rsidRPr="00A72B0E">
        <w:t xml:space="preserve"> 4:32-42 (2020)</w:t>
      </w:r>
    </w:p>
    <w:p w14:paraId="6541F720" w14:textId="77777777" w:rsidR="0077338F" w:rsidRDefault="0077338F" w:rsidP="0077338F">
      <w:pPr>
        <w:pStyle w:val="PSECitation"/>
        <w:widowControl/>
      </w:pPr>
      <w:r w:rsidRPr="00A72B0E">
        <w:t xml:space="preserve">Inventor FN. Title of the patent in sentence case. US Patent </w:t>
      </w:r>
      <w:r>
        <w:t>3,765,134. (2019)</w:t>
      </w:r>
    </w:p>
    <w:p w14:paraId="2EB26603" w14:textId="77777777" w:rsidR="0077338F" w:rsidRDefault="0077338F" w:rsidP="0077338F">
      <w:pPr>
        <w:pStyle w:val="PSECitation"/>
        <w:widowControl/>
      </w:pPr>
      <w:r>
        <w:t xml:space="preserve">Author FN, Other SD. </w:t>
      </w:r>
      <w:r w:rsidRPr="00A72B0E">
        <w:rPr>
          <w:u w:val="single"/>
        </w:rPr>
        <w:t>Capitalized Title</w:t>
      </w:r>
      <w:r>
        <w:rPr>
          <w:u w:val="single"/>
        </w:rPr>
        <w:t xml:space="preserve"> of the Book</w:t>
      </w:r>
      <w:r>
        <w:t>. Publisher (2021).</w:t>
      </w:r>
    </w:p>
    <w:p w14:paraId="0D003D56" w14:textId="77777777" w:rsidR="0077338F" w:rsidRDefault="0077338F" w:rsidP="0077338F">
      <w:pPr>
        <w:pStyle w:val="PSECitation"/>
        <w:widowControl/>
      </w:pPr>
      <w:r>
        <w:t xml:space="preserve">Author FN, Other CA. Title of the section of the book. In: </w:t>
      </w:r>
      <w:r>
        <w:rPr>
          <w:u w:val="single"/>
        </w:rPr>
        <w:t xml:space="preserve">Capitalized Title of the Edited Book. </w:t>
      </w:r>
      <w:r>
        <w:t>Ed: Editor QC, Other JC. Publisher (2022)</w:t>
      </w:r>
    </w:p>
    <w:p w14:paraId="5D3DC137" w14:textId="77777777" w:rsidR="0077338F" w:rsidRPr="00A72B0E" w:rsidRDefault="0077338F" w:rsidP="0077338F">
      <w:pPr>
        <w:pStyle w:val="PSECitation"/>
        <w:widowControl/>
      </w:pPr>
      <w:r>
        <w:t>Webpage author. http://hyper.link/deep/link.html</w:t>
      </w:r>
    </w:p>
    <w:p w14:paraId="61A33227" w14:textId="32D19327" w:rsidR="0077338F" w:rsidRDefault="0077338F" w:rsidP="0077338F">
      <w:pPr>
        <w:pStyle w:val="PSECopyright"/>
      </w:pPr>
      <w:r>
        <w:t>© 202</w:t>
      </w:r>
      <w:r w:rsidR="00F73497">
        <w:t>3</w:t>
      </w:r>
      <w:r>
        <w:t xml:space="preserve"> by the authors. Licensed to PSEcommunity.org and PSE Press. This is an open access article under the creative commons CC-BY-SA licensing terms. Credit must be given to creator and adaptations must be shared under the same terms. See </w:t>
      </w:r>
      <w:r w:rsidRPr="00990FD7">
        <w:t>https://creativecommons.org/licenses/by-sa/4.0/</w:t>
      </w:r>
      <w:r>
        <w:t xml:space="preserve"> </w:t>
      </w:r>
    </w:p>
    <w:p w14:paraId="4CC7FE40" w14:textId="77777777" w:rsidR="0077338F" w:rsidRPr="00990FD7" w:rsidRDefault="0077338F" w:rsidP="0077338F">
      <w:pPr>
        <w:pStyle w:val="PSECopyright"/>
      </w:pPr>
      <w:r>
        <w:rPr>
          <w:noProof/>
        </w:rPr>
        <w:drawing>
          <wp:inline distT="0" distB="0" distL="0" distR="0" wp14:anchorId="01DD8B1B" wp14:editId="2B2E2B08">
            <wp:extent cx="876300" cy="304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pic:spPr>
                </pic:pic>
              </a:graphicData>
            </a:graphic>
          </wp:inline>
        </w:drawing>
      </w:r>
    </w:p>
    <w:p w14:paraId="0AB61DBF" w14:textId="77777777" w:rsidR="00D204B2" w:rsidRDefault="00D204B2" w:rsidP="0077338F">
      <w:pPr>
        <w:pStyle w:val="PSEText"/>
      </w:pPr>
    </w:p>
    <w:sectPr w:rsidR="00D204B2" w:rsidSect="00DA3174">
      <w:headerReference w:type="default" r:id="rId17"/>
      <w:type w:val="continuous"/>
      <w:pgSz w:w="12240" w:h="15840" w:code="1"/>
      <w:pgMar w:top="851" w:right="1134" w:bottom="1134" w:left="1134" w:header="709" w:footer="1304" w:gutter="0"/>
      <w:cols w:num="2" w:space="3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93903" w14:textId="77777777" w:rsidR="00176B80" w:rsidRDefault="00176B80" w:rsidP="002A1319">
      <w:pPr>
        <w:spacing w:after="0" w:line="240" w:lineRule="auto"/>
      </w:pPr>
      <w:r>
        <w:separator/>
      </w:r>
    </w:p>
  </w:endnote>
  <w:endnote w:type="continuationSeparator" w:id="0">
    <w:p w14:paraId="7C52D848" w14:textId="77777777" w:rsidR="00176B80" w:rsidRDefault="00176B80" w:rsidP="002A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74AF0C4-59C9-4D9D-922C-DFE9D006212E}"/>
  </w:font>
  <w:font w:name="Times New Roman">
    <w:panose1 w:val="02020603050405020304"/>
    <w:charset w:val="00"/>
    <w:family w:val="roman"/>
    <w:pitch w:val="variable"/>
    <w:sig w:usb0="E0002EFF" w:usb1="C000785B" w:usb2="00000009" w:usb3="00000000" w:csb0="000001FF" w:csb1="00000000"/>
    <w:embedRegular r:id="rId2" w:fontKey="{EF4E3FA1-3950-4AC7-8339-FD18496BB200}"/>
    <w:embedBold r:id="rId3" w:fontKey="{E30B3D56-0703-4E94-97F4-9533A087CA7A}"/>
    <w:embedItalic r:id="rId4" w:fontKey="{0226C6CB-03D4-42F4-BF28-9A053AD1AC06}"/>
    <w:embedBoldItalic r:id="rId5" w:fontKey="{18710951-7DA4-41DE-BA3F-BAA3BD048EE9}"/>
  </w:font>
  <w:font w:name="Courier New">
    <w:panose1 w:val="02070309020205020404"/>
    <w:charset w:val="00"/>
    <w:family w:val="modern"/>
    <w:pitch w:val="fixed"/>
    <w:sig w:usb0="E0002EFF" w:usb1="C0007843" w:usb2="00000009" w:usb3="00000000" w:csb0="000001FF" w:csb1="00000000"/>
    <w:embedRegular r:id="rId6" w:fontKey="{4E069502-9396-4C53-BBE6-201888A704E1}"/>
  </w:font>
  <w:font w:name="Wingdings">
    <w:panose1 w:val="05000000000000000000"/>
    <w:charset w:val="02"/>
    <w:family w:val="auto"/>
    <w:pitch w:val="variable"/>
    <w:sig w:usb0="00000000" w:usb1="10000000" w:usb2="00000000" w:usb3="00000000" w:csb0="80000000" w:csb1="00000000"/>
    <w:embedRegular r:id="rId7" w:fontKey="{03453E24-A71C-4A8C-939C-AED67EE3CB39}"/>
  </w:font>
  <w:font w:name="Calibri">
    <w:panose1 w:val="020F0502020204030204"/>
    <w:charset w:val="00"/>
    <w:family w:val="swiss"/>
    <w:pitch w:val="variable"/>
    <w:sig w:usb0="E4002EFF" w:usb1="C000247B" w:usb2="00000009" w:usb3="00000000" w:csb0="000001FF" w:csb1="00000000"/>
    <w:embedRegular r:id="rId8" w:fontKey="{A04D298A-9436-4E81-A4AB-07336B6EC82A}"/>
    <w:embedBold r:id="rId9" w:fontKey="{CB79D506-CE55-475E-924E-4A117DE6D8F9}"/>
    <w:embedItalic r:id="rId10" w:fontKey="{B243A409-6217-4C36-B69B-48CBE8104A84}"/>
  </w:font>
  <w:font w:name="Cormorant Medium">
    <w:altName w:val="Calibri"/>
    <w:charset w:val="00"/>
    <w:family w:val="auto"/>
    <w:pitch w:val="variable"/>
    <w:sig w:usb0="20000207" w:usb1="00000001" w:usb2="00000000" w:usb3="00000000" w:csb0="00000197" w:csb1="00000000"/>
  </w:font>
  <w:font w:name="Inter">
    <w:panose1 w:val="02000503000000020004"/>
    <w:charset w:val="00"/>
    <w:family w:val="auto"/>
    <w:pitch w:val="variable"/>
    <w:sig w:usb0="E00002FF" w:usb1="1200A1FF" w:usb2="00000001" w:usb3="00000000" w:csb0="0000019F" w:csb1="00000000"/>
    <w:embedRegular r:id="rId11" w:fontKey="{EC308C92-844C-4FDA-92D9-8F5479EE5D6F}"/>
    <w:embedBold r:id="rId12" w:fontKey="{BFCAA9C4-DF41-4282-8400-DD2774A0E00A}"/>
    <w:embedItalic r:id="rId13" w:fontKey="{F6CEF36F-7F43-4D61-B059-CE38F6BAA1C8}"/>
  </w:font>
  <w:font w:name="Inter Medium">
    <w:panose1 w:val="02000503000000020004"/>
    <w:charset w:val="00"/>
    <w:family w:val="auto"/>
    <w:pitch w:val="variable"/>
    <w:sig w:usb0="E00002FF" w:usb1="1200A1FF" w:usb2="00000001" w:usb3="00000000" w:csb0="0000019F" w:csb1="00000000"/>
    <w:embedRegular r:id="rId14" w:fontKey="{D87A879D-87B2-4731-A9E3-61AF153969CB}"/>
  </w:font>
  <w:font w:name="Constantia">
    <w:panose1 w:val="02030602050306030303"/>
    <w:charset w:val="00"/>
    <w:family w:val="roman"/>
    <w:pitch w:val="variable"/>
    <w:sig w:usb0="A00002EF" w:usb1="4000204B" w:usb2="00000000" w:usb3="00000000" w:csb0="0000019F" w:csb1="00000000"/>
    <w:embedRegular r:id="rId15" w:fontKey="{05007C70-7A4F-4223-9706-C7B6BF69C4D6}"/>
  </w:font>
  <w:font w:name="Cambria Math">
    <w:panose1 w:val="02040503050406030204"/>
    <w:charset w:val="00"/>
    <w:family w:val="roman"/>
    <w:pitch w:val="variable"/>
    <w:sig w:usb0="E00006FF" w:usb1="420024FF" w:usb2="02000000" w:usb3="00000000" w:csb0="0000019F" w:csb1="00000000"/>
    <w:embedRegular r:id="rId16" w:fontKey="{72450E77-FEFB-48B1-8B60-BE865751DDFC}"/>
    <w:embedItalic r:id="rId17" w:fontKey="{EA71B26D-83A3-4822-902C-94A4BF57659F}"/>
  </w:font>
  <w:font w:name="Calibri Light">
    <w:panose1 w:val="020F0302020204030204"/>
    <w:charset w:val="00"/>
    <w:family w:val="swiss"/>
    <w:pitch w:val="variable"/>
    <w:sig w:usb0="E4002EFF" w:usb1="C000247B" w:usb2="00000009" w:usb3="00000000" w:csb0="000001FF" w:csb1="00000000"/>
    <w:embedRegular r:id="rId18" w:fontKey="{92294740-9F5E-4FD8-A040-B4DD388CF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AA63" w14:textId="515096E5" w:rsidR="00DA3174" w:rsidRPr="00DA3174" w:rsidRDefault="00DA3174">
    <w:pPr>
      <w:pStyle w:val="Footer"/>
      <w:rPr>
        <w:lang w:val="en-US"/>
      </w:rPr>
    </w:pPr>
    <w:r>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396D" w14:textId="7A8DCEB4" w:rsidR="00DA3174" w:rsidRPr="00DA3174" w:rsidRDefault="00DA3174">
    <w:pPr>
      <w:pStyle w:val="Footer"/>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01CC1" w14:textId="77777777" w:rsidR="00176B80" w:rsidRDefault="00176B80" w:rsidP="002A1319">
      <w:pPr>
        <w:spacing w:after="0" w:line="240" w:lineRule="auto"/>
      </w:pPr>
      <w:r>
        <w:separator/>
      </w:r>
    </w:p>
  </w:footnote>
  <w:footnote w:type="continuationSeparator" w:id="0">
    <w:p w14:paraId="3DB1ACFC" w14:textId="77777777" w:rsidR="00176B80" w:rsidRDefault="00176B80" w:rsidP="002A1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3B6A" w14:textId="77777777" w:rsidR="002A1319" w:rsidRDefault="002A1319">
    <w:pPr>
      <w:pStyle w:val="Header"/>
    </w:pPr>
    <w:r>
      <w:t>[Remaining Page Headers]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59C3" w14:textId="19E3066A" w:rsidR="00ED5C1A" w:rsidRDefault="00ED5C1A" w:rsidP="00ED5C1A">
    <w:pPr>
      <w:pStyle w:val="PSEFooter"/>
      <w:rPr>
        <w:lang w:val="en-US"/>
      </w:rPr>
    </w:pPr>
    <w:r>
      <w:rPr>
        <w:noProof/>
        <w:lang w:val="en-US"/>
      </w:rPr>
      <w:drawing>
        <wp:anchor distT="0" distB="0" distL="114300" distR="114300" simplePos="0" relativeHeight="251658240" behindDoc="0" locked="0" layoutInCell="1" allowOverlap="1" wp14:anchorId="252052DD" wp14:editId="761297C9">
          <wp:simplePos x="0" y="0"/>
          <wp:positionH relativeFrom="margin">
            <wp:align>left</wp:align>
          </wp:positionH>
          <wp:positionV relativeFrom="paragraph">
            <wp:posOffset>3874</wp:posOffset>
          </wp:positionV>
          <wp:extent cx="2079213" cy="67892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2079213" cy="678926"/>
                  </a:xfrm>
                  <a:prstGeom prst="rect">
                    <a:avLst/>
                  </a:prstGeom>
                </pic:spPr>
              </pic:pic>
            </a:graphicData>
          </a:graphic>
          <wp14:sizeRelH relativeFrom="page">
            <wp14:pctWidth>0</wp14:pctWidth>
          </wp14:sizeRelH>
          <wp14:sizeRelV relativeFrom="page">
            <wp14:pctHeight>0</wp14:pctHeight>
          </wp14:sizeRelV>
        </wp:anchor>
      </w:drawing>
    </w:r>
    <w:r>
      <w:rPr>
        <w:lang w:val="en-US"/>
      </w:rPr>
      <w:tab/>
    </w:r>
    <w:r>
      <w:rPr>
        <w:lang w:val="en-US"/>
      </w:rPr>
      <w:tab/>
    </w:r>
  </w:p>
  <w:p w14:paraId="7F5D641A" w14:textId="3579CCAD" w:rsidR="00ED5C1A" w:rsidRDefault="00F73497" w:rsidP="00ED5C1A">
    <w:pPr>
      <w:pStyle w:val="PSEFooter"/>
      <w:rPr>
        <w:lang w:val="en-US"/>
      </w:rPr>
    </w:pPr>
    <w:r>
      <w:rPr>
        <w:noProof/>
        <w:lang w:val="en-US"/>
      </w:rPr>
      <w:drawing>
        <wp:anchor distT="0" distB="0" distL="114300" distR="114300" simplePos="0" relativeHeight="251659264" behindDoc="0" locked="0" layoutInCell="1" allowOverlap="1" wp14:anchorId="77FD07D4" wp14:editId="104025D9">
          <wp:simplePos x="0" y="0"/>
          <wp:positionH relativeFrom="margin">
            <wp:align>right</wp:align>
          </wp:positionH>
          <wp:positionV relativeFrom="paragraph">
            <wp:posOffset>79375</wp:posOffset>
          </wp:positionV>
          <wp:extent cx="400050" cy="518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E91D5" w14:textId="2A32F0FE" w:rsidR="001D44B1" w:rsidRDefault="00ED5C1A" w:rsidP="00ED5C1A">
    <w:pPr>
      <w:pStyle w:val="PSEFooter"/>
      <w:rPr>
        <w:b/>
        <w:bCs/>
        <w:lang w:val="en-US"/>
      </w:rPr>
    </w:pPr>
    <w:r>
      <w:rPr>
        <w:lang w:val="en-US"/>
      </w:rPr>
      <w:tab/>
    </w:r>
    <w:r>
      <w:rPr>
        <w:lang w:val="en-US"/>
      </w:rPr>
      <w:tab/>
    </w:r>
    <w:r w:rsidR="00F73497">
      <w:rPr>
        <w:b/>
        <w:bCs/>
        <w:lang w:val="en-US"/>
      </w:rPr>
      <w:t>Extended Abstract</w:t>
    </w:r>
  </w:p>
  <w:p w14:paraId="356FF3E4" w14:textId="386A3CB2" w:rsidR="00F73497" w:rsidRPr="00F73497" w:rsidRDefault="00F73497" w:rsidP="00F73497">
    <w:pPr>
      <w:pStyle w:val="PSEFooter"/>
      <w:jc w:val="right"/>
      <w:rPr>
        <w:lang w:val="en-US"/>
      </w:rPr>
    </w:pPr>
    <w:r w:rsidRPr="00F73497">
      <w:rPr>
        <w:lang w:val="en-US"/>
      </w:rPr>
      <w:t>Canadian Chemical Engineering Conference (</w:t>
    </w:r>
    <w:proofErr w:type="spellStart"/>
    <w:r w:rsidRPr="00F73497">
      <w:rPr>
        <w:lang w:val="en-US"/>
      </w:rPr>
      <w:t>C</w:t>
    </w:r>
    <w:r w:rsidR="00AE6538">
      <w:rPr>
        <w:lang w:val="en-US"/>
      </w:rPr>
      <w:t>S</w:t>
    </w:r>
    <w:r w:rsidRPr="00F73497">
      <w:rPr>
        <w:lang w:val="en-US"/>
      </w:rPr>
      <w:t>C</w:t>
    </w:r>
    <w:r w:rsidR="00AE6538">
      <w:rPr>
        <w:lang w:val="en-US"/>
      </w:rPr>
      <w:t>h</w:t>
    </w:r>
    <w:r w:rsidRPr="00F73497">
      <w:rPr>
        <w:lang w:val="en-US"/>
      </w:rPr>
      <w:t>E</w:t>
    </w:r>
    <w:proofErr w:type="spellEnd"/>
    <w:r w:rsidRPr="00F73497">
      <w:rPr>
        <w:lang w:val="en-US"/>
      </w:rPr>
      <w:t xml:space="preserve"> 2023)</w:t>
    </w:r>
  </w:p>
  <w:p w14:paraId="24EEDCEC" w14:textId="22EC3F88" w:rsidR="00F73497" w:rsidRPr="00F73497" w:rsidRDefault="00F73497" w:rsidP="00F73497">
    <w:pPr>
      <w:pStyle w:val="PSEFooter"/>
      <w:jc w:val="right"/>
      <w:rPr>
        <w:lang w:val="en-US"/>
      </w:rPr>
    </w:pPr>
    <w:r w:rsidRPr="00F73497">
      <w:rPr>
        <w:lang w:val="en-US"/>
      </w:rPr>
      <w:t>Calgary, AB, Canada, October 29 to Nov 1, 2023</w:t>
    </w:r>
  </w:p>
  <w:p w14:paraId="00CABFEA" w14:textId="19401712" w:rsidR="00ED5C1A" w:rsidRDefault="00ED5C1A" w:rsidP="00ED5C1A">
    <w:pPr>
      <w:pStyle w:val="PSEFooter"/>
      <w:rPr>
        <w:lang w:val="en-US"/>
      </w:rPr>
    </w:pPr>
    <w:r>
      <w:rPr>
        <w:b/>
        <w:bCs/>
        <w:lang w:val="en-US"/>
      </w:rPr>
      <w:tab/>
    </w:r>
    <w:r>
      <w:rPr>
        <w:b/>
        <w:bCs/>
        <w:lang w:val="en-US"/>
      </w:rPr>
      <w:tab/>
    </w:r>
    <w:r w:rsidR="00F73497" w:rsidRPr="00F73497">
      <w:rPr>
        <w:i/>
        <w:iCs w:val="0"/>
        <w:lang w:val="en-US"/>
      </w:rPr>
      <w:t>Not</w:t>
    </w:r>
    <w:r w:rsidR="00F73497">
      <w:rPr>
        <w:b/>
        <w:bCs/>
        <w:lang w:val="en-US"/>
      </w:rPr>
      <w:t xml:space="preserve"> </w:t>
    </w:r>
    <w:r w:rsidRPr="00ED5C1A">
      <w:rPr>
        <w:i/>
        <w:iCs w:val="0"/>
        <w:lang w:val="en-US"/>
      </w:rPr>
      <w:t>Peer Reviewed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896F" w14:textId="77777777" w:rsidR="008C6A29" w:rsidRPr="008C6A29" w:rsidRDefault="008C6A29" w:rsidP="008C6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4EFD"/>
    <w:multiLevelType w:val="hybridMultilevel"/>
    <w:tmpl w:val="D250C8B6"/>
    <w:lvl w:ilvl="0" w:tplc="A7B42988">
      <w:start w:val="1"/>
      <w:numFmt w:val="decimal"/>
      <w:pStyle w:val="PSECitation"/>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685D4E"/>
    <w:multiLevelType w:val="hybridMultilevel"/>
    <w:tmpl w:val="9620F3E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 w15:restartNumberingAfterBreak="0">
    <w:nsid w:val="1F6233AB"/>
    <w:multiLevelType w:val="hybridMultilevel"/>
    <w:tmpl w:val="E13E8B3A"/>
    <w:lvl w:ilvl="0" w:tplc="1009000F">
      <w:start w:val="1"/>
      <w:numFmt w:val="decimal"/>
      <w:lvlText w:val="%1."/>
      <w:lvlJc w:val="left"/>
      <w:pPr>
        <w:ind w:left="1145" w:hanging="360"/>
      </w:pPr>
    </w:lvl>
    <w:lvl w:ilvl="1" w:tplc="10090019">
      <w:start w:val="1"/>
      <w:numFmt w:val="lowerLetter"/>
      <w:lvlText w:val="%2."/>
      <w:lvlJc w:val="left"/>
      <w:pPr>
        <w:ind w:left="1865" w:hanging="360"/>
      </w:pPr>
    </w:lvl>
    <w:lvl w:ilvl="2" w:tplc="1009001B">
      <w:start w:val="1"/>
      <w:numFmt w:val="lowerRoman"/>
      <w:lvlText w:val="%3."/>
      <w:lvlJc w:val="right"/>
      <w:pPr>
        <w:ind w:left="2585" w:hanging="180"/>
      </w:pPr>
    </w:lvl>
    <w:lvl w:ilvl="3" w:tplc="1009000F" w:tentative="1">
      <w:start w:val="1"/>
      <w:numFmt w:val="decimal"/>
      <w:lvlText w:val="%4."/>
      <w:lvlJc w:val="left"/>
      <w:pPr>
        <w:ind w:left="3305" w:hanging="360"/>
      </w:pPr>
    </w:lvl>
    <w:lvl w:ilvl="4" w:tplc="10090019" w:tentative="1">
      <w:start w:val="1"/>
      <w:numFmt w:val="lowerLetter"/>
      <w:lvlText w:val="%5."/>
      <w:lvlJc w:val="left"/>
      <w:pPr>
        <w:ind w:left="4025" w:hanging="360"/>
      </w:pPr>
    </w:lvl>
    <w:lvl w:ilvl="5" w:tplc="1009001B" w:tentative="1">
      <w:start w:val="1"/>
      <w:numFmt w:val="lowerRoman"/>
      <w:lvlText w:val="%6."/>
      <w:lvlJc w:val="right"/>
      <w:pPr>
        <w:ind w:left="4745" w:hanging="180"/>
      </w:pPr>
    </w:lvl>
    <w:lvl w:ilvl="6" w:tplc="1009000F" w:tentative="1">
      <w:start w:val="1"/>
      <w:numFmt w:val="decimal"/>
      <w:lvlText w:val="%7."/>
      <w:lvlJc w:val="left"/>
      <w:pPr>
        <w:ind w:left="5465" w:hanging="360"/>
      </w:pPr>
    </w:lvl>
    <w:lvl w:ilvl="7" w:tplc="10090019" w:tentative="1">
      <w:start w:val="1"/>
      <w:numFmt w:val="lowerLetter"/>
      <w:lvlText w:val="%8."/>
      <w:lvlJc w:val="left"/>
      <w:pPr>
        <w:ind w:left="6185" w:hanging="360"/>
      </w:pPr>
    </w:lvl>
    <w:lvl w:ilvl="8" w:tplc="1009001B" w:tentative="1">
      <w:start w:val="1"/>
      <w:numFmt w:val="lowerRoman"/>
      <w:lvlText w:val="%9."/>
      <w:lvlJc w:val="right"/>
      <w:pPr>
        <w:ind w:left="6905" w:hanging="180"/>
      </w:pPr>
    </w:lvl>
  </w:abstractNum>
  <w:abstractNum w:abstractNumId="3" w15:restartNumberingAfterBreak="0">
    <w:nsid w:val="24841435"/>
    <w:multiLevelType w:val="multilevel"/>
    <w:tmpl w:val="9F3408E8"/>
    <w:styleLink w:val="PSE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 w15:restartNumberingAfterBreak="0">
    <w:nsid w:val="281150F6"/>
    <w:multiLevelType w:val="hybridMultilevel"/>
    <w:tmpl w:val="9F3408E8"/>
    <w:lvl w:ilvl="0" w:tplc="1C8A5730">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5" w15:restartNumberingAfterBreak="0">
    <w:nsid w:val="3A2608E9"/>
    <w:multiLevelType w:val="hybridMultilevel"/>
    <w:tmpl w:val="09F8D51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5CDD5BFA"/>
    <w:multiLevelType w:val="hybridMultilevel"/>
    <w:tmpl w:val="5EA8B9A4"/>
    <w:lvl w:ilvl="0" w:tplc="AA040A7A">
      <w:start w:val="2001"/>
      <w:numFmt w:val="bullet"/>
      <w:lvlText w:val=""/>
      <w:lvlJc w:val="left"/>
      <w:pPr>
        <w:ind w:left="785" w:hanging="360"/>
      </w:pPr>
      <w:rPr>
        <w:rFonts w:ascii="Symbol" w:eastAsiaTheme="minorHAnsi" w:hAnsi="Symbol" w:cs="Cormorant Medium" w:hint="default"/>
      </w:rPr>
    </w:lvl>
    <w:lvl w:ilvl="1" w:tplc="10090003">
      <w:start w:val="1"/>
      <w:numFmt w:val="bullet"/>
      <w:lvlText w:val="o"/>
      <w:lvlJc w:val="left"/>
      <w:pPr>
        <w:ind w:left="1505" w:hanging="360"/>
      </w:pPr>
      <w:rPr>
        <w:rFonts w:ascii="Courier New" w:hAnsi="Courier New" w:cs="Courier New" w:hint="default"/>
      </w:rPr>
    </w:lvl>
    <w:lvl w:ilvl="2" w:tplc="10090005">
      <w:start w:val="1"/>
      <w:numFmt w:val="bullet"/>
      <w:lvlText w:val=""/>
      <w:lvlJc w:val="left"/>
      <w:pPr>
        <w:ind w:left="2225" w:hanging="360"/>
      </w:pPr>
      <w:rPr>
        <w:rFonts w:ascii="Wingdings" w:hAnsi="Wingdings" w:hint="default"/>
      </w:rPr>
    </w:lvl>
    <w:lvl w:ilvl="3" w:tplc="1009000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7" w15:restartNumberingAfterBreak="0">
    <w:nsid w:val="68137A5F"/>
    <w:multiLevelType w:val="multilevel"/>
    <w:tmpl w:val="9F3408E8"/>
    <w:numStyleLink w:val="PSEBullet"/>
  </w:abstractNum>
  <w:abstractNum w:abstractNumId="8" w15:restartNumberingAfterBreak="0">
    <w:nsid w:val="6DDC4F3F"/>
    <w:multiLevelType w:val="hybridMultilevel"/>
    <w:tmpl w:val="BD584E28"/>
    <w:lvl w:ilvl="0" w:tplc="10090001">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9" w15:restartNumberingAfterBreak="0">
    <w:nsid w:val="73223738"/>
    <w:multiLevelType w:val="hybridMultilevel"/>
    <w:tmpl w:val="5148A4F8"/>
    <w:lvl w:ilvl="0" w:tplc="C78AA14A">
      <w:start w:val="1"/>
      <w:numFmt w:val="bullet"/>
      <w:pStyle w:val="PSEBulletedLis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520124884">
    <w:abstractNumId w:val="4"/>
  </w:num>
  <w:num w:numId="2" w16cid:durableId="1097555743">
    <w:abstractNumId w:val="2"/>
  </w:num>
  <w:num w:numId="3" w16cid:durableId="1908296980">
    <w:abstractNumId w:val="3"/>
  </w:num>
  <w:num w:numId="4" w16cid:durableId="1498957606">
    <w:abstractNumId w:val="7"/>
  </w:num>
  <w:num w:numId="5" w16cid:durableId="1129662437">
    <w:abstractNumId w:val="8"/>
  </w:num>
  <w:num w:numId="6" w16cid:durableId="703092023">
    <w:abstractNumId w:val="6"/>
  </w:num>
  <w:num w:numId="7" w16cid:durableId="1380744824">
    <w:abstractNumId w:val="0"/>
  </w:num>
  <w:num w:numId="8" w16cid:durableId="1652909414">
    <w:abstractNumId w:val="5"/>
  </w:num>
  <w:num w:numId="9" w16cid:durableId="748387817">
    <w:abstractNumId w:val="0"/>
    <w:lvlOverride w:ilvl="0">
      <w:startOverride w:val="1"/>
    </w:lvlOverride>
  </w:num>
  <w:num w:numId="10" w16cid:durableId="900168568">
    <w:abstractNumId w:val="0"/>
    <w:lvlOverride w:ilvl="0">
      <w:startOverride w:val="1"/>
    </w:lvlOverride>
  </w:num>
  <w:num w:numId="11" w16cid:durableId="2047482862">
    <w:abstractNumId w:val="1"/>
  </w:num>
  <w:num w:numId="12" w16cid:durableId="106169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mirrorMargins/>
  <w:proofState w:spelling="clean" w:grammar="clean"/>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3B"/>
    <w:rsid w:val="00017A07"/>
    <w:rsid w:val="000729E8"/>
    <w:rsid w:val="00083640"/>
    <w:rsid w:val="000F7BA1"/>
    <w:rsid w:val="00106ADA"/>
    <w:rsid w:val="001447B9"/>
    <w:rsid w:val="0015631D"/>
    <w:rsid w:val="00176B80"/>
    <w:rsid w:val="0018486C"/>
    <w:rsid w:val="001A776E"/>
    <w:rsid w:val="001C1DAC"/>
    <w:rsid w:val="001D44B1"/>
    <w:rsid w:val="00251DC9"/>
    <w:rsid w:val="00271C9E"/>
    <w:rsid w:val="00282AC4"/>
    <w:rsid w:val="002A1319"/>
    <w:rsid w:val="002A6C68"/>
    <w:rsid w:val="002B35E1"/>
    <w:rsid w:val="002C03F0"/>
    <w:rsid w:val="003E07A2"/>
    <w:rsid w:val="003F10FA"/>
    <w:rsid w:val="00443758"/>
    <w:rsid w:val="00455F60"/>
    <w:rsid w:val="0047604D"/>
    <w:rsid w:val="004A1B47"/>
    <w:rsid w:val="00500B8A"/>
    <w:rsid w:val="00511284"/>
    <w:rsid w:val="00556F27"/>
    <w:rsid w:val="005761A8"/>
    <w:rsid w:val="00592A32"/>
    <w:rsid w:val="0059764A"/>
    <w:rsid w:val="005D77C3"/>
    <w:rsid w:val="00600470"/>
    <w:rsid w:val="00611E05"/>
    <w:rsid w:val="006542BB"/>
    <w:rsid w:val="0065467D"/>
    <w:rsid w:val="00681458"/>
    <w:rsid w:val="006A212B"/>
    <w:rsid w:val="00711570"/>
    <w:rsid w:val="00714C4E"/>
    <w:rsid w:val="00716155"/>
    <w:rsid w:val="007357C3"/>
    <w:rsid w:val="00744527"/>
    <w:rsid w:val="00767335"/>
    <w:rsid w:val="0077338F"/>
    <w:rsid w:val="007846B4"/>
    <w:rsid w:val="00792EF1"/>
    <w:rsid w:val="007A3219"/>
    <w:rsid w:val="007C3A6E"/>
    <w:rsid w:val="007C3C04"/>
    <w:rsid w:val="007E41B8"/>
    <w:rsid w:val="007F33F4"/>
    <w:rsid w:val="00806303"/>
    <w:rsid w:val="008204C6"/>
    <w:rsid w:val="0086045C"/>
    <w:rsid w:val="0086072F"/>
    <w:rsid w:val="008C6A29"/>
    <w:rsid w:val="008D3B54"/>
    <w:rsid w:val="008D697B"/>
    <w:rsid w:val="0090320E"/>
    <w:rsid w:val="009607DC"/>
    <w:rsid w:val="00977A29"/>
    <w:rsid w:val="00990FD7"/>
    <w:rsid w:val="009E2399"/>
    <w:rsid w:val="009E7539"/>
    <w:rsid w:val="00A161F7"/>
    <w:rsid w:val="00A259B0"/>
    <w:rsid w:val="00A36D43"/>
    <w:rsid w:val="00A639A3"/>
    <w:rsid w:val="00A72B0E"/>
    <w:rsid w:val="00AD5385"/>
    <w:rsid w:val="00AE6538"/>
    <w:rsid w:val="00AF4158"/>
    <w:rsid w:val="00B24F42"/>
    <w:rsid w:val="00B86AD2"/>
    <w:rsid w:val="00B86F6E"/>
    <w:rsid w:val="00BA1630"/>
    <w:rsid w:val="00BC4E74"/>
    <w:rsid w:val="00BF579C"/>
    <w:rsid w:val="00BF623B"/>
    <w:rsid w:val="00C12DB7"/>
    <w:rsid w:val="00C2208B"/>
    <w:rsid w:val="00C326FE"/>
    <w:rsid w:val="00C764FA"/>
    <w:rsid w:val="00C766E1"/>
    <w:rsid w:val="00C818E7"/>
    <w:rsid w:val="00CA59C0"/>
    <w:rsid w:val="00D13347"/>
    <w:rsid w:val="00D204B2"/>
    <w:rsid w:val="00D25635"/>
    <w:rsid w:val="00D72827"/>
    <w:rsid w:val="00D74777"/>
    <w:rsid w:val="00DA3174"/>
    <w:rsid w:val="00DA5DB6"/>
    <w:rsid w:val="00DA6926"/>
    <w:rsid w:val="00E26292"/>
    <w:rsid w:val="00E3413D"/>
    <w:rsid w:val="00E66AA1"/>
    <w:rsid w:val="00EA275E"/>
    <w:rsid w:val="00ED5C1A"/>
    <w:rsid w:val="00EF531F"/>
    <w:rsid w:val="00F22B40"/>
    <w:rsid w:val="00F34D9B"/>
    <w:rsid w:val="00F73497"/>
    <w:rsid w:val="00FD6D2C"/>
    <w:rsid w:val="00FD72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A0E0F"/>
  <w15:chartTrackingRefBased/>
  <w15:docId w15:val="{E142B460-482F-4F4B-B0DF-73BDC88C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44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319"/>
  </w:style>
  <w:style w:type="paragraph" w:styleId="Footer">
    <w:name w:val="footer"/>
    <w:basedOn w:val="Normal"/>
    <w:link w:val="FooterChar"/>
    <w:uiPriority w:val="99"/>
    <w:unhideWhenUsed/>
    <w:rsid w:val="002A1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319"/>
  </w:style>
  <w:style w:type="paragraph" w:customStyle="1" w:styleId="PSETitle">
    <w:name w:val="PSE_Title"/>
    <w:basedOn w:val="Normal"/>
    <w:next w:val="PSEAuthorList"/>
    <w:link w:val="PSETitleChar"/>
    <w:qFormat/>
    <w:rsid w:val="00F73497"/>
    <w:pPr>
      <w:suppressAutoHyphens/>
      <w:autoSpaceDE w:val="0"/>
      <w:autoSpaceDN w:val="0"/>
      <w:adjustRightInd w:val="0"/>
      <w:spacing w:before="120" w:after="0" w:line="264" w:lineRule="auto"/>
    </w:pPr>
    <w:rPr>
      <w:rFonts w:ascii="Inter" w:hAnsi="Inter" w:cs="Cormorant Medium"/>
      <w:color w:val="000000"/>
      <w:sz w:val="36"/>
      <w:szCs w:val="40"/>
      <w14:numForm w14:val="lining"/>
    </w:rPr>
  </w:style>
  <w:style w:type="paragraph" w:customStyle="1" w:styleId="PSEAuthorAffiliation">
    <w:name w:val="PSE_AuthorAffiliation"/>
    <w:basedOn w:val="Normal"/>
    <w:qFormat/>
    <w:rsid w:val="00CA59C0"/>
    <w:pPr>
      <w:autoSpaceDE w:val="0"/>
      <w:autoSpaceDN w:val="0"/>
      <w:adjustRightInd w:val="0"/>
      <w:spacing w:before="120" w:after="0" w:line="264" w:lineRule="auto"/>
      <w:contextualSpacing/>
    </w:pPr>
    <w:rPr>
      <w:rFonts w:ascii="Inter" w:hAnsi="Inter" w:cs="Cormorant Medium"/>
      <w:color w:val="000000"/>
      <w:sz w:val="16"/>
      <w:szCs w:val="18"/>
      <w14:numForm w14:val="lining"/>
    </w:rPr>
  </w:style>
  <w:style w:type="character" w:customStyle="1" w:styleId="PSETitleChar">
    <w:name w:val="PSE_Title Char"/>
    <w:basedOn w:val="DefaultParagraphFont"/>
    <w:link w:val="PSETitle"/>
    <w:rsid w:val="00F73497"/>
    <w:rPr>
      <w:rFonts w:ascii="Inter" w:hAnsi="Inter" w:cs="Cormorant Medium"/>
      <w:color w:val="000000"/>
      <w:sz w:val="36"/>
      <w:szCs w:val="40"/>
      <w14:numForm w14:val="lining"/>
    </w:rPr>
  </w:style>
  <w:style w:type="paragraph" w:customStyle="1" w:styleId="PSEAuthorList">
    <w:name w:val="PSE_AuthorList"/>
    <w:basedOn w:val="PSETitle"/>
    <w:qFormat/>
    <w:rsid w:val="00E66AA1"/>
    <w:pPr>
      <w:spacing w:before="240"/>
    </w:pPr>
    <w:rPr>
      <w:b/>
      <w:color w:val="00509E"/>
      <w:sz w:val="20"/>
      <w:szCs w:val="20"/>
    </w:rPr>
  </w:style>
  <w:style w:type="character" w:styleId="Hyperlink">
    <w:name w:val="Hyperlink"/>
    <w:basedOn w:val="DefaultParagraphFont"/>
    <w:uiPriority w:val="99"/>
    <w:unhideWhenUsed/>
    <w:rsid w:val="00A36D43"/>
    <w:rPr>
      <w:color w:val="0563C1" w:themeColor="hyperlink"/>
      <w:u w:val="single"/>
    </w:rPr>
  </w:style>
  <w:style w:type="character" w:styleId="UnresolvedMention">
    <w:name w:val="Unresolved Mention"/>
    <w:basedOn w:val="DefaultParagraphFont"/>
    <w:uiPriority w:val="99"/>
    <w:semiHidden/>
    <w:unhideWhenUsed/>
    <w:rsid w:val="00A36D43"/>
    <w:rPr>
      <w:color w:val="605E5C"/>
      <w:shd w:val="clear" w:color="auto" w:fill="E1DFDD"/>
    </w:rPr>
  </w:style>
  <w:style w:type="paragraph" w:customStyle="1" w:styleId="PSEAbstractHead">
    <w:name w:val="PSE_AbstractHead"/>
    <w:basedOn w:val="PSEAuthorAffiliation"/>
    <w:next w:val="PSEAbstractText"/>
    <w:qFormat/>
    <w:rsid w:val="0059764A"/>
    <w:pPr>
      <w:pBdr>
        <w:top w:val="single" w:sz="4" w:space="1" w:color="auto"/>
      </w:pBdr>
      <w:spacing w:before="240"/>
      <w:ind w:left="851" w:right="851"/>
    </w:pPr>
    <w:rPr>
      <w:rFonts w:ascii="Inter Medium" w:hAnsi="Inter Medium"/>
      <w:caps/>
      <w:color w:val="00509E"/>
      <w:sz w:val="24"/>
      <w:szCs w:val="28"/>
    </w:rPr>
  </w:style>
  <w:style w:type="paragraph" w:customStyle="1" w:styleId="PSEAbstractText">
    <w:name w:val="PSE_AbstractText"/>
    <w:basedOn w:val="Normal"/>
    <w:qFormat/>
    <w:rsid w:val="00FD6D2C"/>
    <w:pPr>
      <w:pBdr>
        <w:bottom w:val="single" w:sz="4" w:space="1" w:color="auto"/>
      </w:pBdr>
      <w:spacing w:before="120" w:after="0" w:line="264" w:lineRule="auto"/>
      <w:ind w:left="851" w:right="851"/>
      <w:jc w:val="both"/>
    </w:pPr>
    <w:rPr>
      <w:rFonts w:ascii="Inter" w:hAnsi="Inter"/>
      <w:sz w:val="18"/>
      <w:szCs w:val="18"/>
      <w14:numForm w14:val="lining"/>
    </w:rPr>
  </w:style>
  <w:style w:type="paragraph" w:customStyle="1" w:styleId="PSEKeywords">
    <w:name w:val="PSE_Keywords"/>
    <w:basedOn w:val="PSEAbstractText"/>
    <w:qFormat/>
    <w:rsid w:val="00E66AA1"/>
    <w:pPr>
      <w:pBdr>
        <w:bottom w:val="none" w:sz="0" w:space="0" w:color="auto"/>
      </w:pBdr>
      <w:spacing w:after="240"/>
    </w:pPr>
    <w:rPr>
      <w:sz w:val="16"/>
    </w:rPr>
  </w:style>
  <w:style w:type="paragraph" w:customStyle="1" w:styleId="Style1">
    <w:name w:val="Style1"/>
    <w:basedOn w:val="PSEAbstractText"/>
    <w:next w:val="PSEKeywords"/>
    <w:rsid w:val="007C3C04"/>
  </w:style>
  <w:style w:type="paragraph" w:customStyle="1" w:styleId="PSEHead1">
    <w:name w:val="PSE_Head1"/>
    <w:basedOn w:val="Normal"/>
    <w:qFormat/>
    <w:rsid w:val="0059764A"/>
    <w:pPr>
      <w:suppressAutoHyphens/>
      <w:spacing w:before="240" w:line="264" w:lineRule="auto"/>
    </w:pPr>
    <w:rPr>
      <w:rFonts w:ascii="Inter Medium" w:hAnsi="Inter Medium"/>
      <w:bCs/>
      <w:caps/>
      <w:color w:val="00509E"/>
      <w:sz w:val="24"/>
      <w:szCs w:val="28"/>
      <w14:numForm w14:val="lining"/>
    </w:rPr>
  </w:style>
  <w:style w:type="paragraph" w:customStyle="1" w:styleId="Style2">
    <w:name w:val="Style2"/>
    <w:basedOn w:val="PSEHead1"/>
    <w:rsid w:val="00744527"/>
    <w:rPr>
      <w:smallCaps/>
    </w:rPr>
  </w:style>
  <w:style w:type="paragraph" w:customStyle="1" w:styleId="PSEHead2">
    <w:name w:val="PSE_Head2"/>
    <w:basedOn w:val="PSEHead1"/>
    <w:qFormat/>
    <w:rsid w:val="00E66AA1"/>
    <w:pPr>
      <w:spacing w:before="120" w:after="40"/>
    </w:pPr>
    <w:rPr>
      <w:caps w:val="0"/>
      <w:sz w:val="22"/>
      <w:szCs w:val="24"/>
    </w:rPr>
  </w:style>
  <w:style w:type="paragraph" w:customStyle="1" w:styleId="PSEText">
    <w:name w:val="PSE_Text"/>
    <w:basedOn w:val="Normal"/>
    <w:qFormat/>
    <w:rsid w:val="007357C3"/>
    <w:pPr>
      <w:widowControl w:val="0"/>
      <w:tabs>
        <w:tab w:val="left" w:pos="425"/>
      </w:tabs>
      <w:autoSpaceDE w:val="0"/>
      <w:autoSpaceDN w:val="0"/>
      <w:adjustRightInd w:val="0"/>
      <w:spacing w:after="0" w:line="264" w:lineRule="auto"/>
      <w:ind w:firstLine="425"/>
      <w:jc w:val="both"/>
    </w:pPr>
    <w:rPr>
      <w:rFonts w:ascii="Inter" w:hAnsi="Inter" w:cs="Cormorant Medium"/>
      <w:color w:val="000000"/>
      <w:sz w:val="18"/>
      <w:szCs w:val="20"/>
      <w14:numForm w14:val="lining"/>
    </w:rPr>
  </w:style>
  <w:style w:type="paragraph" w:customStyle="1" w:styleId="PSEFooter">
    <w:name w:val="PSE_Footer"/>
    <w:basedOn w:val="Footer"/>
    <w:qFormat/>
    <w:rsid w:val="0059764A"/>
    <w:pPr>
      <w:tabs>
        <w:tab w:val="clear" w:pos="4680"/>
        <w:tab w:val="clear" w:pos="9360"/>
        <w:tab w:val="center" w:pos="5245"/>
        <w:tab w:val="right" w:pos="10490"/>
      </w:tabs>
    </w:pPr>
    <w:rPr>
      <w:rFonts w:ascii="Inter" w:hAnsi="Inter"/>
      <w:iCs/>
      <w:color w:val="111111"/>
      <w:sz w:val="16"/>
      <w:szCs w:val="16"/>
      <w14:numForm w14:val="lining"/>
    </w:rPr>
  </w:style>
  <w:style w:type="paragraph" w:customStyle="1" w:styleId="PSEPage1MarginText">
    <w:name w:val="PSE_Page1MarginText"/>
    <w:basedOn w:val="PSEFooter"/>
    <w:qFormat/>
    <w:rsid w:val="00455F60"/>
    <w:pPr>
      <w:jc w:val="center"/>
    </w:pPr>
    <w:rPr>
      <w:b/>
      <w:bCs/>
      <w:sz w:val="18"/>
    </w:rPr>
  </w:style>
  <w:style w:type="paragraph" w:customStyle="1" w:styleId="PSEHead3">
    <w:name w:val="PSE_Head3"/>
    <w:basedOn w:val="PSEHead2"/>
    <w:qFormat/>
    <w:rsid w:val="0059764A"/>
    <w:rPr>
      <w:sz w:val="20"/>
    </w:rPr>
  </w:style>
  <w:style w:type="paragraph" w:customStyle="1" w:styleId="Style3">
    <w:name w:val="Style3"/>
    <w:basedOn w:val="PSEHead3"/>
    <w:rsid w:val="0086045C"/>
  </w:style>
  <w:style w:type="paragraph" w:customStyle="1" w:styleId="PSEHead4">
    <w:name w:val="PSE_Head4"/>
    <w:basedOn w:val="PSEHead3"/>
    <w:qFormat/>
    <w:rsid w:val="00E66AA1"/>
    <w:rPr>
      <w:rFonts w:ascii="Inter" w:hAnsi="Inter"/>
    </w:rPr>
  </w:style>
  <w:style w:type="character" w:styleId="PlaceholderText">
    <w:name w:val="Placeholder Text"/>
    <w:basedOn w:val="DefaultParagraphFont"/>
    <w:uiPriority w:val="99"/>
    <w:semiHidden/>
    <w:rsid w:val="0086045C"/>
    <w:rPr>
      <w:color w:val="808080"/>
    </w:rPr>
  </w:style>
  <w:style w:type="numbering" w:customStyle="1" w:styleId="PSEBullet">
    <w:name w:val="PSE_Bullet"/>
    <w:basedOn w:val="NoList"/>
    <w:uiPriority w:val="99"/>
    <w:rsid w:val="00BA1630"/>
    <w:pPr>
      <w:numPr>
        <w:numId w:val="3"/>
      </w:numPr>
    </w:pPr>
  </w:style>
  <w:style w:type="paragraph" w:customStyle="1" w:styleId="PSECopyright">
    <w:name w:val="PSE_Copyright"/>
    <w:basedOn w:val="PSEFooter"/>
    <w:qFormat/>
    <w:rsid w:val="003E07A2"/>
    <w:pPr>
      <w:pBdr>
        <w:top w:val="single" w:sz="4" w:space="1" w:color="auto"/>
      </w:pBdr>
      <w:spacing w:before="120" w:after="40"/>
      <w:jc w:val="both"/>
    </w:pPr>
  </w:style>
  <w:style w:type="paragraph" w:customStyle="1" w:styleId="Style4">
    <w:name w:val="Style4"/>
    <w:basedOn w:val="PSECopyright"/>
    <w:rsid w:val="00990FD7"/>
  </w:style>
  <w:style w:type="paragraph" w:customStyle="1" w:styleId="PSEFigureAndCaption">
    <w:name w:val="PSE_FigureAndCaption"/>
    <w:basedOn w:val="PSEText"/>
    <w:qFormat/>
    <w:rsid w:val="00611E05"/>
    <w:pPr>
      <w:spacing w:before="240" w:after="240"/>
      <w:ind w:firstLine="0"/>
      <w:contextualSpacing/>
    </w:pPr>
    <w:rPr>
      <w:noProof/>
    </w:rPr>
  </w:style>
  <w:style w:type="paragraph" w:customStyle="1" w:styleId="PSEEquation">
    <w:name w:val="PSE_Equation"/>
    <w:basedOn w:val="PSEText"/>
    <w:next w:val="PSEText"/>
    <w:qFormat/>
    <w:rsid w:val="00FD6D2C"/>
    <w:pPr>
      <w:tabs>
        <w:tab w:val="clear" w:pos="425"/>
        <w:tab w:val="right" w:pos="510"/>
      </w:tabs>
      <w:spacing w:before="120" w:after="120"/>
      <w:jc w:val="center"/>
    </w:pPr>
  </w:style>
  <w:style w:type="paragraph" w:customStyle="1" w:styleId="PSECitation">
    <w:name w:val="PSE_Citation"/>
    <w:basedOn w:val="PSEText"/>
    <w:qFormat/>
    <w:rsid w:val="00592A32"/>
    <w:pPr>
      <w:numPr>
        <w:numId w:val="7"/>
      </w:numPr>
      <w:suppressAutoHyphens/>
      <w:ind w:left="425" w:hanging="425"/>
    </w:pPr>
  </w:style>
  <w:style w:type="paragraph" w:customStyle="1" w:styleId="PSETableCaption">
    <w:name w:val="PSE_TableCaption"/>
    <w:basedOn w:val="PSEText"/>
    <w:next w:val="PSETableContent"/>
    <w:qFormat/>
    <w:rsid w:val="00DA6926"/>
    <w:pPr>
      <w:spacing w:before="240" w:after="120"/>
      <w:ind w:firstLine="0"/>
    </w:pPr>
  </w:style>
  <w:style w:type="table" w:styleId="TableGrid">
    <w:name w:val="Table Grid"/>
    <w:basedOn w:val="TableNormal"/>
    <w:uiPriority w:val="39"/>
    <w:rsid w:val="00B24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SETableFormat">
    <w:name w:val="PSE_TableFormat"/>
    <w:basedOn w:val="TableNormal"/>
    <w:uiPriority w:val="99"/>
    <w:rsid w:val="002B35E1"/>
    <w:pPr>
      <w:widowControl w:val="0"/>
      <w:spacing w:after="0" w:line="240" w:lineRule="auto"/>
      <w:contextualSpacing/>
    </w:pPr>
    <w:rPr>
      <w:rFonts w:ascii="Constantia" w:hAnsi="Constantia"/>
      <w:sz w:val="18"/>
      <w14:numForm w14:val="lining"/>
      <w14:numSpacing w14:val="tabular"/>
    </w:rPr>
    <w:tblPr>
      <w:tblBorders>
        <w:top w:val="single" w:sz="4" w:space="0" w:color="auto"/>
        <w:bottom w:val="single" w:sz="12" w:space="0" w:color="auto"/>
      </w:tblBorders>
    </w:tblPr>
    <w:tblStylePr w:type="firstRow">
      <w:rPr>
        <w:rFonts w:ascii="Constantia" w:hAnsi="Constantia"/>
        <w:sz w:val="18"/>
      </w:rPr>
    </w:tblStylePr>
  </w:style>
  <w:style w:type="paragraph" w:customStyle="1" w:styleId="PSETableContent">
    <w:name w:val="PSE_TableContent"/>
    <w:basedOn w:val="PSEText"/>
    <w:next w:val="PSEText"/>
    <w:qFormat/>
    <w:rsid w:val="0077338F"/>
    <w:pPr>
      <w:ind w:firstLine="0"/>
      <w:contextualSpacing/>
      <w:jc w:val="left"/>
    </w:pPr>
    <w:rPr>
      <w14:numSpacing w14:val="tabular"/>
    </w:rPr>
  </w:style>
  <w:style w:type="paragraph" w:customStyle="1" w:styleId="PSENumberedList">
    <w:name w:val="PSE_NumberedList"/>
    <w:basedOn w:val="PSECitation"/>
    <w:rsid w:val="0015631D"/>
    <w:pPr>
      <w:tabs>
        <w:tab w:val="clear" w:pos="425"/>
        <w:tab w:val="left" w:pos="709"/>
      </w:tabs>
      <w:spacing w:before="120" w:after="120"/>
      <w:ind w:left="709"/>
      <w:jc w:val="left"/>
    </w:pPr>
  </w:style>
  <w:style w:type="paragraph" w:customStyle="1" w:styleId="PSEBulletedList">
    <w:name w:val="PSE_BulletedList"/>
    <w:basedOn w:val="PSENumberedList"/>
    <w:qFormat/>
    <w:rsid w:val="004A1B47"/>
    <w:pPr>
      <w:numPr>
        <w:numId w:val="12"/>
      </w:numPr>
      <w:ind w:left="470" w:hanging="357"/>
    </w:pPr>
  </w:style>
  <w:style w:type="character" w:customStyle="1" w:styleId="PSECodeInline">
    <w:name w:val="PSE_CodeInline"/>
    <w:basedOn w:val="DefaultParagraphFont"/>
    <w:uiPriority w:val="1"/>
    <w:qFormat/>
    <w:rsid w:val="002A6C68"/>
    <w:rPr>
      <w:rFonts w:ascii="Courier New" w:hAnsi="Courier New"/>
      <w:sz w:val="18"/>
    </w:rPr>
  </w:style>
  <w:style w:type="paragraph" w:customStyle="1" w:styleId="PSECode">
    <w:name w:val="PSE_Code"/>
    <w:rsid w:val="002A6C68"/>
    <w:pPr>
      <w:tabs>
        <w:tab w:val="left" w:pos="284"/>
        <w:tab w:val="left" w:pos="567"/>
        <w:tab w:val="left" w:pos="62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line="288" w:lineRule="auto"/>
      <w:contextualSpacing/>
    </w:pPr>
    <w:rPr>
      <w:rFonts w:ascii="Courier New" w:hAnsi="Courier New" w:cs="Cormorant Medium"/>
      <w:color w:val="000000"/>
      <w:sz w:val="18"/>
      <w:szCs w:val="20"/>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someuniversity.ca"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SEcommunity.org/LAPSE" TargetMode="Externa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PSEcommunity.org\PSE%20Press\Templates\FOCAPD%202024\PSE_Press_SCTrans_FOCAPD%20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1153405AE043BBA16C2BDD28AE28C7"/>
        <w:category>
          <w:name w:val="General"/>
          <w:gallery w:val="placeholder"/>
        </w:category>
        <w:types>
          <w:type w:val="bbPlcHdr"/>
        </w:types>
        <w:behaviors>
          <w:behavior w:val="content"/>
        </w:behaviors>
        <w:guid w:val="{6F48E7CB-E2A3-476F-AA4A-962C51E3CEF1}"/>
      </w:docPartPr>
      <w:docPartBody>
        <w:p w:rsidR="00D91D2A" w:rsidRDefault="006D6386" w:rsidP="006D6386">
          <w:pPr>
            <w:pStyle w:val="EB1153405AE043BBA16C2BDD28AE28C7"/>
          </w:pPr>
          <w:r w:rsidRPr="008A3A51">
            <w:rPr>
              <w:rStyle w:val="PlaceholderText"/>
            </w:rPr>
            <w:t>Choose an item.</w:t>
          </w:r>
        </w:p>
      </w:docPartBody>
    </w:docPart>
    <w:docPart>
      <w:docPartPr>
        <w:name w:val="CA9A20F6C0FF400AAFA9D51729A32676"/>
        <w:category>
          <w:name w:val="General"/>
          <w:gallery w:val="placeholder"/>
        </w:category>
        <w:types>
          <w:type w:val="bbPlcHdr"/>
        </w:types>
        <w:behaviors>
          <w:behavior w:val="content"/>
        </w:behaviors>
        <w:guid w:val="{56B35DA3-EB9F-4257-B267-C27FF91DA113}"/>
      </w:docPartPr>
      <w:docPartBody>
        <w:p w:rsidR="00D91D2A" w:rsidRDefault="006D6386" w:rsidP="006D6386">
          <w:pPr>
            <w:pStyle w:val="CA9A20F6C0FF400AAFA9D51729A32676"/>
          </w:pPr>
          <w:r w:rsidRPr="008A3A51">
            <w:rPr>
              <w:rStyle w:val="PlaceholderText"/>
            </w:rPr>
            <w:t>Choose an item.</w:t>
          </w:r>
        </w:p>
      </w:docPartBody>
    </w:docPart>
    <w:docPart>
      <w:docPartPr>
        <w:name w:val="AA66151A2CE442D296C3A0082E81A1F2"/>
        <w:category>
          <w:name w:val="General"/>
          <w:gallery w:val="placeholder"/>
        </w:category>
        <w:types>
          <w:type w:val="bbPlcHdr"/>
        </w:types>
        <w:behaviors>
          <w:behavior w:val="content"/>
        </w:behaviors>
        <w:guid w:val="{DEE9D9DC-C786-47D3-BDE6-FF98B0501269}"/>
      </w:docPartPr>
      <w:docPartBody>
        <w:p w:rsidR="00D91D2A" w:rsidRDefault="006D6386" w:rsidP="006D6386">
          <w:pPr>
            <w:pStyle w:val="AA66151A2CE442D296C3A0082E81A1F2"/>
          </w:pPr>
          <w:r w:rsidRPr="008A3A51">
            <w:rPr>
              <w:rStyle w:val="PlaceholderText"/>
            </w:rPr>
            <w:t>Choose an item.</w:t>
          </w:r>
        </w:p>
      </w:docPartBody>
    </w:docPart>
    <w:docPart>
      <w:docPartPr>
        <w:name w:val="5F8918DE3E6F484EA5EEDC22EA1975FC"/>
        <w:category>
          <w:name w:val="General"/>
          <w:gallery w:val="placeholder"/>
        </w:category>
        <w:types>
          <w:type w:val="bbPlcHdr"/>
        </w:types>
        <w:behaviors>
          <w:behavior w:val="content"/>
        </w:behaviors>
        <w:guid w:val="{B3EDBDDD-0D05-4AC5-BE54-67B3A815D15F}"/>
      </w:docPartPr>
      <w:docPartBody>
        <w:p w:rsidR="00D91D2A" w:rsidRDefault="006D6386" w:rsidP="006D6386">
          <w:pPr>
            <w:pStyle w:val="5F8918DE3E6F484EA5EEDC22EA1975FC"/>
          </w:pPr>
          <w:r w:rsidRPr="008A3A51">
            <w:rPr>
              <w:rStyle w:val="PlaceholderText"/>
            </w:rPr>
            <w:t>Choose an item.</w:t>
          </w:r>
        </w:p>
      </w:docPartBody>
    </w:docPart>
    <w:docPart>
      <w:docPartPr>
        <w:name w:val="EDE02149ECA54A4C850FCE2153F5CD00"/>
        <w:category>
          <w:name w:val="General"/>
          <w:gallery w:val="placeholder"/>
        </w:category>
        <w:types>
          <w:type w:val="bbPlcHdr"/>
        </w:types>
        <w:behaviors>
          <w:behavior w:val="content"/>
        </w:behaviors>
        <w:guid w:val="{F14024FA-F25B-4BCF-A734-72721A5BF01F}"/>
      </w:docPartPr>
      <w:docPartBody>
        <w:p w:rsidR="00D91D2A" w:rsidRDefault="006D6386" w:rsidP="006D6386">
          <w:pPr>
            <w:pStyle w:val="EDE02149ECA54A4C850FCE2153F5CD00"/>
          </w:pPr>
          <w:r w:rsidRPr="008A3A5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morant Medium">
    <w:altName w:val="Calibri"/>
    <w:charset w:val="00"/>
    <w:family w:val="auto"/>
    <w:pitch w:val="variable"/>
    <w:sig w:usb0="20000207" w:usb1="00000001" w:usb2="00000000" w:usb3="00000000" w:csb0="00000197" w:csb1="00000000"/>
  </w:font>
  <w:font w:name="Inter">
    <w:panose1 w:val="02000503000000020004"/>
    <w:charset w:val="00"/>
    <w:family w:val="auto"/>
    <w:pitch w:val="variable"/>
    <w:sig w:usb0="E00002FF" w:usb1="1200A1FF" w:usb2="00000001" w:usb3="00000000" w:csb0="0000019F" w:csb1="00000000"/>
  </w:font>
  <w:font w:name="Inter Medium">
    <w:panose1 w:val="02000503000000020004"/>
    <w:charset w:val="00"/>
    <w:family w:val="auto"/>
    <w:pitch w:val="variable"/>
    <w:sig w:usb0="E00002FF" w:usb1="1200A1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C0D"/>
    <w:rsid w:val="000957BE"/>
    <w:rsid w:val="00176E52"/>
    <w:rsid w:val="00181C26"/>
    <w:rsid w:val="0043120D"/>
    <w:rsid w:val="00637C0D"/>
    <w:rsid w:val="006D6386"/>
    <w:rsid w:val="006E089B"/>
    <w:rsid w:val="00740805"/>
    <w:rsid w:val="00A5794B"/>
    <w:rsid w:val="00D91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386"/>
    <w:rPr>
      <w:color w:val="808080"/>
    </w:rPr>
  </w:style>
  <w:style w:type="paragraph" w:customStyle="1" w:styleId="EB1153405AE043BBA16C2BDD28AE28C7">
    <w:name w:val="EB1153405AE043BBA16C2BDD28AE28C7"/>
    <w:rsid w:val="006D6386"/>
    <w:rPr>
      <w:kern w:val="2"/>
      <w14:ligatures w14:val="standardContextual"/>
    </w:rPr>
  </w:style>
  <w:style w:type="paragraph" w:customStyle="1" w:styleId="CA9A20F6C0FF400AAFA9D51729A32676">
    <w:name w:val="CA9A20F6C0FF400AAFA9D51729A32676"/>
    <w:rsid w:val="006D6386"/>
    <w:rPr>
      <w:kern w:val="2"/>
      <w14:ligatures w14:val="standardContextual"/>
    </w:rPr>
  </w:style>
  <w:style w:type="paragraph" w:customStyle="1" w:styleId="AA66151A2CE442D296C3A0082E81A1F2">
    <w:name w:val="AA66151A2CE442D296C3A0082E81A1F2"/>
    <w:rsid w:val="006D6386"/>
    <w:rPr>
      <w:kern w:val="2"/>
      <w14:ligatures w14:val="standardContextual"/>
    </w:rPr>
  </w:style>
  <w:style w:type="paragraph" w:customStyle="1" w:styleId="5F8918DE3E6F484EA5EEDC22EA1975FC">
    <w:name w:val="5F8918DE3E6F484EA5EEDC22EA1975FC"/>
    <w:rsid w:val="006D6386"/>
    <w:rPr>
      <w:kern w:val="2"/>
      <w14:ligatures w14:val="standardContextual"/>
    </w:rPr>
  </w:style>
  <w:style w:type="paragraph" w:customStyle="1" w:styleId="EDE02149ECA54A4C850FCE2153F5CD00">
    <w:name w:val="EDE02149ECA54A4C850FCE2153F5CD00"/>
    <w:rsid w:val="006D638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E3EE4-C614-4AED-B1A4-E8ADB5D1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PSE_Press_SCTrans_FOCAPD 2024.dotx</Template>
  <TotalTime>0</TotalTime>
  <Pages>3</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Adams II</dc:creator>
  <cp:keywords/>
  <dc:description/>
  <cp:lastModifiedBy>Thomas A. Adams II</cp:lastModifiedBy>
  <cp:revision>14</cp:revision>
  <cp:lastPrinted>2023-01-13T11:53:00Z</cp:lastPrinted>
  <dcterms:created xsi:type="dcterms:W3CDTF">2023-06-09T13:23:00Z</dcterms:created>
  <dcterms:modified xsi:type="dcterms:W3CDTF">2023-09-11T12:35:00Z</dcterms:modified>
</cp:coreProperties>
</file>