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BB102" w14:textId="53CBB96E" w:rsidR="009E7539" w:rsidRDefault="00AC4D54" w:rsidP="00A36D43">
      <w:pPr>
        <w:pStyle w:val="PSETitle"/>
      </w:pPr>
      <w:r>
        <w:t xml:space="preserve">Supplementary </w:t>
      </w:r>
      <w:r w:rsidR="004F6611">
        <w:t>m</w:t>
      </w:r>
      <w:r>
        <w:t xml:space="preserve">aterial for: </w:t>
      </w:r>
      <w:r w:rsidR="004946EF">
        <w:t>Estimation of Thermodynamic Properties for Cellulosic Biomass-Derived Compounds: Application to Heat and Work Balances in Process Simulation</w:t>
      </w:r>
    </w:p>
    <w:p w14:paraId="13DF4CC0" w14:textId="77777777" w:rsidR="0007574E" w:rsidRDefault="0007574E" w:rsidP="0007574E">
      <w:pPr>
        <w:pStyle w:val="PSEAuthorList"/>
      </w:pPr>
      <w:r>
        <w:t>Anthony D. Anastasi</w:t>
      </w:r>
      <w:r w:rsidRPr="00A259B0">
        <w:rPr>
          <w:vertAlign w:val="superscript"/>
        </w:rPr>
        <w:t>a</w:t>
      </w:r>
      <w:r>
        <w:t>*, Cornelius M. Masuku</w:t>
      </w:r>
      <w:r>
        <w:rPr>
          <w:vertAlign w:val="superscript"/>
        </w:rPr>
        <w:t>b</w:t>
      </w:r>
      <w:r>
        <w:t>, Praveen Ravikumar</w:t>
      </w:r>
      <w:r>
        <w:rPr>
          <w:vertAlign w:val="superscript"/>
        </w:rPr>
        <w:t>a</w:t>
      </w:r>
      <w:r>
        <w:t xml:space="preserve">, Shishir P.S. </w:t>
      </w:r>
      <w:r w:rsidRPr="002320A0">
        <w:t>Chundawat</w:t>
      </w:r>
      <w:r>
        <w:rPr>
          <w:vertAlign w:val="superscript"/>
        </w:rPr>
        <w:t>a</w:t>
      </w:r>
      <w:r>
        <w:t xml:space="preserve">, </w:t>
      </w:r>
      <w:r w:rsidRPr="002320A0">
        <w:t>and</w:t>
      </w:r>
      <w:r>
        <w:t xml:space="preserve"> Diane Hildebrandt</w:t>
      </w:r>
      <w:r>
        <w:rPr>
          <w:vertAlign w:val="superscript"/>
        </w:rPr>
        <w:t>a</w:t>
      </w:r>
    </w:p>
    <w:p w14:paraId="286CE5D0" w14:textId="77777777" w:rsidR="00C12154" w:rsidRDefault="00C12154" w:rsidP="00C12154">
      <w:pPr>
        <w:pStyle w:val="PSEAuthorAffiliation"/>
      </w:pPr>
      <w:r w:rsidRPr="00A259B0">
        <w:rPr>
          <w:vertAlign w:val="superscript"/>
        </w:rPr>
        <w:t>a</w:t>
      </w:r>
      <w:r>
        <w:t xml:space="preserve"> Rutgers, The State University of New Jersey</w:t>
      </w:r>
      <w:r w:rsidRPr="00A36D43">
        <w:t>, Department of Chemical</w:t>
      </w:r>
      <w:r>
        <w:t xml:space="preserve"> and Biochemical</w:t>
      </w:r>
      <w:r w:rsidRPr="00A36D43">
        <w:t xml:space="preserve"> Engineering, </w:t>
      </w:r>
      <w:r>
        <w:t>Piscataway, NJ, USA</w:t>
      </w:r>
    </w:p>
    <w:p w14:paraId="74B928D6" w14:textId="77777777" w:rsidR="00C12154" w:rsidRDefault="00C12154" w:rsidP="00C12154">
      <w:pPr>
        <w:pStyle w:val="PSEAuthorAffiliation"/>
      </w:pPr>
      <w:r>
        <w:rPr>
          <w:vertAlign w:val="superscript"/>
        </w:rPr>
        <w:t>b</w:t>
      </w:r>
      <w:r>
        <w:t xml:space="preserve"> Purdue University</w:t>
      </w:r>
      <w:r w:rsidRPr="00A36D43">
        <w:t xml:space="preserve">, </w:t>
      </w:r>
      <w:r>
        <w:t>Davidson School of Chemical Engineering</w:t>
      </w:r>
      <w:r w:rsidRPr="00A36D43">
        <w:t xml:space="preserve">, </w:t>
      </w:r>
      <w:r>
        <w:t>West Lafayette, IN, USA</w:t>
      </w:r>
    </w:p>
    <w:p w14:paraId="1968B2BF" w14:textId="77777777" w:rsidR="00AC4D54" w:rsidRDefault="00C12154" w:rsidP="00214663">
      <w:pPr>
        <w:pStyle w:val="PSEAuthorAffiliation"/>
      </w:pPr>
      <w:r w:rsidRPr="00A36D43">
        <w:t xml:space="preserve">* Corresponding Author: </w:t>
      </w:r>
      <w:hyperlink r:id="rId8" w:history="1">
        <w:r w:rsidRPr="005F067F">
          <w:rPr>
            <w:rStyle w:val="Hyperlink"/>
          </w:rPr>
          <w:t>ada149@rutgers.edu</w:t>
        </w:r>
      </w:hyperlink>
    </w:p>
    <w:p w14:paraId="2BFCADCA" w14:textId="77777777" w:rsidR="00214663" w:rsidRDefault="00214663" w:rsidP="00214663">
      <w:pPr>
        <w:pStyle w:val="PSEAuthorAffiliation"/>
      </w:pPr>
    </w:p>
    <w:p w14:paraId="0662AC4F" w14:textId="77777777" w:rsidR="00214663" w:rsidRDefault="00214663" w:rsidP="00214663">
      <w:pPr>
        <w:pStyle w:val="PSEAuthorAffiliation"/>
      </w:pPr>
    </w:p>
    <w:p w14:paraId="3D419AF0" w14:textId="05AD5254" w:rsidR="00214663" w:rsidRPr="00AC4D54" w:rsidRDefault="00214663" w:rsidP="00214663">
      <w:pPr>
        <w:pStyle w:val="PSEAuthorAffiliation"/>
        <w:sectPr w:rsidR="00214663" w:rsidRPr="00AC4D54" w:rsidSect="007357C3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2268" w:right="1134" w:bottom="851" w:left="1134" w:header="1134" w:footer="1304" w:gutter="0"/>
          <w:cols w:space="708"/>
          <w:titlePg/>
          <w:docGrid w:linePitch="360"/>
        </w:sectPr>
      </w:pPr>
    </w:p>
    <w:p w14:paraId="7A4EE8A3" w14:textId="49DB5925" w:rsidR="00CF4911" w:rsidRDefault="00C00619" w:rsidP="00C8380E">
      <w:pPr>
        <w:pStyle w:val="PSEHead1"/>
      </w:pPr>
      <w:r>
        <w:t>model ACcess</w:t>
      </w:r>
    </w:p>
    <w:p w14:paraId="64793A23" w14:textId="1F6311B2" w:rsidR="00CF4911" w:rsidRDefault="009B3B83" w:rsidP="00CF4911">
      <w:pPr>
        <w:pStyle w:val="PSEText"/>
      </w:pPr>
      <w:r>
        <w:t>Preliminary model will be found on GitHub at</w:t>
      </w:r>
      <w:r w:rsidR="003D2FAB">
        <w:t xml:space="preserve">: </w:t>
      </w:r>
      <w:hyperlink r:id="rId13" w:history="1">
        <w:r w:rsidR="00C00619" w:rsidRPr="00304485">
          <w:rPr>
            <w:rStyle w:val="Hyperlink"/>
          </w:rPr>
          <w:t>https://github.com/tonyanast</w:t>
        </w:r>
        <w:r w:rsidR="00C00619" w:rsidRPr="00304485">
          <w:rPr>
            <w:rStyle w:val="Hyperlink"/>
          </w:rPr>
          <w:t>a</w:t>
        </w:r>
        <w:r w:rsidR="00C00619" w:rsidRPr="00304485">
          <w:rPr>
            <w:rStyle w:val="Hyperlink"/>
          </w:rPr>
          <w:t>si22/biomass-thermo-model</w:t>
        </w:r>
      </w:hyperlink>
      <w:r w:rsidR="00C00619">
        <w:t xml:space="preserve">. If multiple models are available, as the process is further defined, version </w:t>
      </w:r>
      <w:r w:rsidR="00AD3F74">
        <w:t>v1.0 (Thermo-Model v1.0 in packages)</w:t>
      </w:r>
      <w:r w:rsidR="00C542EA">
        <w:t xml:space="preserve"> was used to produce </w:t>
      </w:r>
      <w:r w:rsidR="00BA2EA5">
        <w:t xml:space="preserve">results for this paper. Further models may provide more accurate data as more limitations are relaxed with regards to other compounds or increasing accuracy of entropy calculations. </w:t>
      </w:r>
    </w:p>
    <w:p w14:paraId="77AB13D3" w14:textId="0278AC33" w:rsidR="005F37E4" w:rsidRDefault="005F37E4" w:rsidP="005F37E4">
      <w:pPr>
        <w:pStyle w:val="PSEHead1"/>
      </w:pPr>
      <w:r>
        <w:t xml:space="preserve">model </w:t>
      </w:r>
      <w:r>
        <w:t>limitations</w:t>
      </w:r>
    </w:p>
    <w:p w14:paraId="6DFE2BF1" w14:textId="08297975" w:rsidR="003E533E" w:rsidRDefault="005F37E4" w:rsidP="00BA187B">
      <w:pPr>
        <w:pStyle w:val="PSEText"/>
        <w:rPr>
          <w:rFonts w:eastAsiaTheme="minorEastAsia"/>
          <w:bCs/>
        </w:rPr>
      </w:pPr>
      <w:r>
        <w:t xml:space="preserve">This work presents a regression-based thermodynamic </w:t>
      </w:r>
      <w:r w:rsidR="003E533E">
        <w:t>framework for estimating combustion enthalpy (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3E533E">
        <w:rPr>
          <w:rFonts w:eastAsiaTheme="minorEastAsia"/>
          <w:bCs/>
        </w:rPr>
        <w:t>)</w:t>
      </w:r>
      <w:r w:rsidR="00BA187B">
        <w:rPr>
          <w:rFonts w:eastAsiaTheme="minorEastAsia"/>
          <w:bCs/>
        </w:rPr>
        <w:t>, Gibbs free energy (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BA187B">
        <w:rPr>
          <w:rFonts w:eastAsiaTheme="minorEastAsia"/>
          <w:bCs/>
        </w:rPr>
        <w:t>) and formation properties</w:t>
      </w:r>
      <w:r w:rsidR="004E03AD">
        <w:rPr>
          <w:rFonts w:eastAsiaTheme="minorEastAsia"/>
          <w:bCs/>
        </w:rPr>
        <w:t xml:space="preserve"> (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="004E03AD">
        <w:rPr>
          <w:rFonts w:eastAsiaTheme="minorEastAsia"/>
          <w:bCs/>
        </w:rPr>
        <w:t xml:space="preserve">) of CHO-based organic compounds. </w:t>
      </w:r>
      <w:r w:rsidR="00284E3D">
        <w:rPr>
          <w:rFonts w:eastAsiaTheme="minorEastAsia"/>
          <w:bCs/>
        </w:rPr>
        <w:t xml:space="preserve">The core of the model is a linear relationship between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284E3D">
        <w:rPr>
          <w:rFonts w:eastAsiaTheme="minorEastAsia"/>
          <w:bCs/>
        </w:rPr>
        <w:t xml:space="preserve"> and the compound’s molar oxygen requirement</w:t>
      </w:r>
      <w:r w:rsidR="002E724E">
        <w:rPr>
          <w:rFonts w:eastAsiaTheme="minorEastAsia"/>
          <w:bCs/>
        </w:rPr>
        <w:t>,</w:t>
      </w:r>
      <w:r w:rsidR="00284E3D">
        <w:rPr>
          <w:rFonts w:eastAsiaTheme="minorEastAsia"/>
          <w:bCs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υ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</m:oMath>
      <w:r w:rsidR="003F18C3">
        <w:rPr>
          <w:rFonts w:eastAsiaTheme="minorEastAsia"/>
          <w:bCs/>
        </w:rPr>
        <w:t xml:space="preserve">, consistent with Thornton’s rule. Formation properties are derived from empirical regressions of elemental composition (C, H, O). </w:t>
      </w:r>
    </w:p>
    <w:p w14:paraId="4B6522A9" w14:textId="449015FB" w:rsidR="003F18C3" w:rsidRDefault="0075090F" w:rsidP="00BA187B">
      <w:pPr>
        <w:pStyle w:val="PSEText"/>
        <w:rPr>
          <w:rFonts w:eastAsiaTheme="minorEastAsia"/>
          <w:bCs/>
        </w:rPr>
      </w:pPr>
      <w:r>
        <w:rPr>
          <w:rFonts w:eastAsiaTheme="minorEastAsia"/>
          <w:bCs/>
        </w:rPr>
        <w:t xml:space="preserve">The model was trained on 50+ organic compounds and validated against reported experimental values of </w:t>
      </w:r>
      <w:r w:rsidR="00FF5CCA">
        <w:rPr>
          <w:rFonts w:eastAsiaTheme="minorEastAsia"/>
          <w:bCs/>
        </w:rPr>
        <w:t xml:space="preserve">biomass materials, showing low deviations for biomass constituents. </w:t>
      </w:r>
    </w:p>
    <w:p w14:paraId="591336D5" w14:textId="37C527F8" w:rsidR="00FF5CCA" w:rsidRDefault="00FF5CCA" w:rsidP="00BA187B">
      <w:pPr>
        <w:pStyle w:val="PSEText"/>
        <w:rPr>
          <w:rFonts w:eastAsiaTheme="minorEastAsia"/>
          <w:bCs/>
        </w:rPr>
      </w:pPr>
      <w:r>
        <w:rPr>
          <w:rFonts w:eastAsiaTheme="minorEastAsia"/>
          <w:bCs/>
        </w:rPr>
        <w:t>However, entropy-related predictions are inherently more sensitive due to their derivation from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2E724E">
        <w:rPr>
          <w:rFonts w:eastAsiaTheme="minorEastAsia"/>
          <w:bCs/>
        </w:rPr>
        <w:t xml:space="preserve"> and</w:t>
      </w:r>
      <w:r>
        <w:rPr>
          <w:rFonts w:eastAsiaTheme="minorEastAsia"/>
          <w:bCs/>
        </w:rPr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2E724E">
        <w:rPr>
          <w:rFonts w:eastAsiaTheme="minorEastAsia"/>
          <w:bCs/>
        </w:rPr>
        <w:t>. Small inaccuracies in these values can lead to amplified uncertainty in entropy estimations. Additionally, this model has not been calibrated for oxygen-rich or low-carbon compounds (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υ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sub>
        </m:sSub>
      </m:oMath>
      <w:r w:rsidR="002E724E">
        <w:rPr>
          <w:rFonts w:eastAsiaTheme="minorEastAsia"/>
          <w:bCs/>
        </w:rPr>
        <w:t>&lt; 0.5)</w:t>
      </w:r>
      <w:r w:rsidR="00F422DF">
        <w:rPr>
          <w:rFonts w:eastAsiaTheme="minorEastAsia"/>
          <w:bCs/>
        </w:rPr>
        <w:t xml:space="preserve">, and such cases may return </w:t>
      </w:r>
      <w:r w:rsidR="00F422DF">
        <w:rPr>
          <w:rFonts w:eastAsiaTheme="minorEastAsia"/>
          <w:bCs/>
        </w:rPr>
        <w:t xml:space="preserve">unreliable or non-physical results. </w:t>
      </w:r>
    </w:p>
    <w:p w14:paraId="5971B303" w14:textId="29A2F56E" w:rsidR="00835C1A" w:rsidRPr="008404CF" w:rsidRDefault="00F422DF" w:rsidP="008404CF">
      <w:pPr>
        <w:pStyle w:val="PSEText"/>
        <w:rPr>
          <w:rFonts w:eastAsiaTheme="minorEastAsia"/>
          <w:bCs/>
        </w:rPr>
      </w:pPr>
      <w:r>
        <w:rPr>
          <w:rFonts w:eastAsiaTheme="minorEastAsia"/>
          <w:bCs/>
        </w:rPr>
        <w:t xml:space="preserve">This version of the model should be used as a lightweight tool for first-pass thermodynamic screening in process modeling or bioenergy system design. Future improvements will focus on refining regressions using expanded datasets and potentially incorporating </w:t>
      </w:r>
      <w:r w:rsidR="00AE20E7">
        <w:rPr>
          <w:rFonts w:eastAsiaTheme="minorEastAsia"/>
          <w:bCs/>
        </w:rPr>
        <w:t xml:space="preserve">additional features. Additionally, the impact of nitrogen and sulfur atoms, as are found in many organic biomass compounds, will potentially be examined and </w:t>
      </w:r>
      <w:r w:rsidR="00E366F2">
        <w:rPr>
          <w:rFonts w:eastAsiaTheme="minorEastAsia"/>
          <w:bCs/>
        </w:rPr>
        <w:t>incorporated into future models</w:t>
      </w:r>
      <w:r w:rsidR="008404CF">
        <w:rPr>
          <w:rFonts w:eastAsiaTheme="minorEastAsia"/>
          <w:bCs/>
        </w:rPr>
        <w:t>.</w:t>
      </w:r>
    </w:p>
    <w:p w14:paraId="507595E8" w14:textId="43FEFEB6" w:rsidR="0077338F" w:rsidRDefault="00C8380E" w:rsidP="0077338F">
      <w:pPr>
        <w:pStyle w:val="PSEHead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1" layoutInCell="1" allowOverlap="0" wp14:anchorId="1E5AA75F" wp14:editId="7D053DC0">
                <wp:simplePos x="0" y="0"/>
                <wp:positionH relativeFrom="margin">
                  <wp:align>left</wp:align>
                </wp:positionH>
                <wp:positionV relativeFrom="page">
                  <wp:posOffset>1466215</wp:posOffset>
                </wp:positionV>
                <wp:extent cx="6299835" cy="6762750"/>
                <wp:effectExtent l="0" t="0" r="0" b="0"/>
                <wp:wrapSquare wrapText="bothSides"/>
                <wp:docPr id="1135082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676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3B5AB" w14:textId="4F3483B3" w:rsidR="00C8380E" w:rsidRDefault="003F68E2" w:rsidP="00331AB8">
                            <w:pPr>
                              <w:pStyle w:val="PSETableCaption"/>
                            </w:pPr>
                            <w:r w:rsidRPr="00B24F42">
                              <w:rPr>
                                <w:b/>
                                <w:bCs/>
                              </w:rPr>
                              <w:t xml:space="preserve">Table </w:t>
                            </w:r>
                            <w:r w:rsidR="0002192F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B24F42">
                              <w:rPr>
                                <w:b/>
                                <w:bCs/>
                              </w:rPr>
                              <w:t>1:</w:t>
                            </w:r>
                            <w:r w:rsidR="0002192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2192F">
                              <w:t xml:space="preserve">Thermodynamic properties retrieved from NIST WebBook </w:t>
                            </w:r>
                            <w:r w:rsidR="00214663">
                              <w:t>[1]</w:t>
                            </w:r>
                            <w: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942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5"/>
                              <w:gridCol w:w="1411"/>
                              <w:gridCol w:w="1073"/>
                              <w:gridCol w:w="1259"/>
                              <w:gridCol w:w="1506"/>
                              <w:gridCol w:w="1506"/>
                              <w:gridCol w:w="1298"/>
                            </w:tblGrid>
                            <w:tr w:rsidR="00EA1C61" w14:paraId="3F219895" w14:textId="77777777" w:rsidTr="00EA1C61">
                              <w:tc>
                                <w:tcPr>
                                  <w:tcW w:w="1375" w:type="dxa"/>
                                </w:tcPr>
                                <w:p w14:paraId="2FF21917" w14:textId="7DF10122" w:rsidR="00F124E4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23F1B">
                                    <w:rPr>
                                      <w:b/>
                                      <w:bCs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5B94F49" w14:textId="21C56140" w:rsidR="00F124E4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23F1B">
                                    <w:rPr>
                                      <w:b/>
                                      <w:bCs/>
                                    </w:rPr>
                                    <w:t>Compound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61238BBE" w14:textId="2C309D4E" w:rsidR="00F124E4" w:rsidRPr="00D23F1B" w:rsidRDefault="00F124E4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23F1B">
                                    <w:rPr>
                                      <w:b/>
                                      <w:bCs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1B7BD07" w14:textId="77777777" w:rsidR="00D23F1B" w:rsidRPr="00D23F1B" w:rsidRDefault="00D23F1B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2BB4EB57" w14:textId="374B603C" w:rsidR="00F124E4" w:rsidRPr="00D23F1B" w:rsidRDefault="008404CF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D506257" w14:textId="77777777" w:rsidR="00D23F1B" w:rsidRPr="00D23F1B" w:rsidRDefault="008404CF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56B530FC" w14:textId="330AB862" w:rsidR="00F124E4" w:rsidRPr="00D23F1B" w:rsidRDefault="008404CF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8865E22" w14:textId="77777777" w:rsidR="00D23F1B" w:rsidRPr="00D23F1B" w:rsidRDefault="00D23F1B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00251F39" w14:textId="78EE497E" w:rsidR="00F124E4" w:rsidRPr="00D23F1B" w:rsidRDefault="008404CF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955E757" w14:textId="77777777" w:rsidR="00D23F1B" w:rsidRPr="00D23F1B" w:rsidRDefault="00D23F1B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2B2B81DC" w14:textId="74D2E2DB" w:rsidR="00F124E4" w:rsidRPr="00D23F1B" w:rsidRDefault="008404CF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</w:tr>
                            <w:tr w:rsidR="00C1514B" w14:paraId="101D8258" w14:textId="77777777" w:rsidTr="00AC3A2E">
                              <w:tc>
                                <w:tcPr>
                                  <w:tcW w:w="1375" w:type="dxa"/>
                                  <w:vMerge w:val="restart"/>
                                  <w:vAlign w:val="center"/>
                                </w:tcPr>
                                <w:p w14:paraId="06E7752F" w14:textId="598BF8FE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Alkanes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8873282" w14:textId="3963AE8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Methane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5A9AC65" w14:textId="64AE9E7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947929C" w14:textId="39922E7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-74.87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9D01E26" w14:textId="77387AB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186.25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021697A" w14:textId="2F587EA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-80.94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CD846B5" w14:textId="32A8264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-50.74</w:t>
                                  </w:r>
                                </w:p>
                              </w:tc>
                            </w:tr>
                            <w:tr w:rsidR="00C1514B" w14:paraId="4555A0D8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571E35B8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CFFC62F" w14:textId="128ED86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B62D9F5" w14:textId="3AF7338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C2H6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A506086" w14:textId="290C0DB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-84.00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893CA52" w14:textId="5869EC6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229.6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8C59D3B" w14:textId="0AAB117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-174.11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02DBA6D" w14:textId="097AFBF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-32.09</w:t>
                                  </w:r>
                                </w:p>
                              </w:tc>
                            </w:tr>
                            <w:tr w:rsidR="00C1514B" w14:paraId="44690922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01084F9F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6E32F60" w14:textId="41C133B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449D3A96" w14:textId="72A814E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EDD6116" w14:textId="78EE684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-104.70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DE2659A" w14:textId="5830D3D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269.91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160B245" w14:textId="7A8AD53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-270.31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5A3B525" w14:textId="2992200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-24.11</w:t>
                                  </w:r>
                                </w:p>
                              </w:tc>
                            </w:tr>
                            <w:tr w:rsidR="00C1514B" w14:paraId="2E57685A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0C903C24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45FDBF1" w14:textId="2E6246A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Butane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C855C21" w14:textId="7476B98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32C44F0" w14:textId="3B40EC1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-125.60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45D9B0E" w14:textId="6F4A4FE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310.1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6124932" w14:textId="477DB9A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-366.63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68EC63B" w14:textId="404EF1F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-16.29</w:t>
                                  </w:r>
                                </w:p>
                              </w:tc>
                            </w:tr>
                            <w:tr w:rsidR="00C1514B" w14:paraId="18E105A5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6A4B10E5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CD416FA" w14:textId="631042E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Pentane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4F826357" w14:textId="3DFAC37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829D75F" w14:textId="751935B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-146.80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8383E63" w14:textId="64FC7CE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347.82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0BE44DE" w14:textId="33AF04C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-465.43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E64B784" w14:textId="420968B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-8.03</w:t>
                                  </w:r>
                                </w:p>
                              </w:tc>
                            </w:tr>
                            <w:tr w:rsidR="00C1514B" w14:paraId="789163F1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0BA23CE2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A067331" w14:textId="46BA4DA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Hexane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147E1321" w14:textId="024F584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C614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43B09F92" w14:textId="6B28E10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-198.70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9E681EC" w14:textId="482FDC1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296.06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B132B6D" w14:textId="029B041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-653.70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975D5A1" w14:textId="4E7A5A5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-3.80</w:t>
                                  </w:r>
                                </w:p>
                              </w:tc>
                            </w:tr>
                            <w:tr w:rsidR="00C1514B" w14:paraId="07EE5211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7CB40850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1AFD755" w14:textId="233544D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Heptane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1E48B80" w14:textId="38C9FFF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C7H16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7C8B378" w14:textId="5524101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-224.40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999FA1B" w14:textId="36343F6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328.57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31CACC8" w14:textId="7704881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-757.70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E1D5FBB" w14:textId="0B982AC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1.51</w:t>
                                  </w:r>
                                </w:p>
                              </w:tc>
                            </w:tr>
                            <w:tr w:rsidR="00C1514B" w14:paraId="2637C609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5CCF1471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F500AB8" w14:textId="023A65C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Octane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CB7FC41" w14:textId="26B0208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9550110" w14:textId="320F439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-250.30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D16862D" w14:textId="2316127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361.2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4262B24" w14:textId="1AD7EA8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-861.58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751BFCC" w14:textId="05871B0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6.58</w:t>
                                  </w:r>
                                </w:p>
                              </w:tc>
                            </w:tr>
                            <w:tr w:rsidR="00C1514B" w14:paraId="20B0D88C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44B50157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F0137AD" w14:textId="4E3C334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Nonane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1CC1D638" w14:textId="4857C52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C9H20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343EB40" w14:textId="3C5D4A9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-274.70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FA4C5F9" w14:textId="4EECAB9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393.67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F4BC57D" w14:textId="2F41AC9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-965.63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8E412C5" w14:textId="4320E95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13.20</w:t>
                                  </w:r>
                                </w:p>
                              </w:tc>
                            </w:tr>
                            <w:tr w:rsidR="00C1514B" w14:paraId="15BF5652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3B70498D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DC28621" w14:textId="78DA6D1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Decane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AA08D03" w14:textId="7499EC3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C10H22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4C4E6A94" w14:textId="5392408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-301.00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775B9C55" w14:textId="3670119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425.89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08970A7" w14:textId="4EA0C77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-1069.92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3B36F3E" w14:textId="6600F3A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18.00</w:t>
                                  </w:r>
                                </w:p>
                              </w:tc>
                            </w:tr>
                            <w:tr w:rsidR="00C1514B" w14:paraId="72787124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685F557D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C5F841D" w14:textId="2235734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Undecane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675C0EFF" w14:textId="0297711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C11H24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1B82AE5" w14:textId="1D1D5DA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-327.20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152805D" w14:textId="6E368B1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458.12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75133C36" w14:textId="7A6A648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-1174.20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DF9C7F1" w14:textId="51E18D9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22.89</w:t>
                                  </w:r>
                                </w:p>
                              </w:tc>
                            </w:tr>
                            <w:tr w:rsidR="00C1514B" w14:paraId="3D09743D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11997761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47857D1C" w14:textId="2FCC0D4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Dodecane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671D6FD7" w14:textId="45F25F4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C12H26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F586EAF" w14:textId="29130EC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-352.10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E9B18C6" w14:textId="063D501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490.66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F123EAC" w14:textId="2BDC4AA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-1278.18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9FAFEB0" w14:textId="77047AA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28.99</w:t>
                                  </w:r>
                                </w:p>
                              </w:tc>
                            </w:tr>
                            <w:tr w:rsidR="00C1514B" w14:paraId="3220CBB6" w14:textId="77777777" w:rsidTr="00AC3A2E">
                              <w:tc>
                                <w:tcPr>
                                  <w:tcW w:w="1375" w:type="dxa"/>
                                  <w:vMerge w:val="restart"/>
                                  <w:vAlign w:val="center"/>
                                </w:tcPr>
                                <w:p w14:paraId="349C386E" w14:textId="682DB272" w:rsidR="00D23F1B" w:rsidRDefault="00C1514B" w:rsidP="00AC3A2E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Branched</w:t>
                                  </w:r>
                                </w:p>
                                <w:p w14:paraId="2EBD1AE2" w14:textId="4F98D124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Alkanes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7BD17F6" w14:textId="3CCE69B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2-Methylpropane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1C4CF343" w14:textId="6CC22E4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4F1D2256" w14:textId="01565CC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-134.20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BBB24A5" w14:textId="1C0C0C3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5799AE5" w14:textId="5EC2499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-386.73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65380B92" w14:textId="7CA1CB1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-18.90</w:t>
                                  </w:r>
                                </w:p>
                              </w:tc>
                            </w:tr>
                            <w:tr w:rsidR="00C1514B" w14:paraId="234DD58D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2F33DFA2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4170D82" w14:textId="7BA7411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2-Methylbutane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36E3541" w14:textId="5A7A3AB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25FDD05D" w14:textId="7DF2A22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-178.20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52F39C8" w14:textId="7A280D9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260.41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FC877C2" w14:textId="60D485D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-552.84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8A73FF7" w14:textId="49D79AA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-13.37</w:t>
                                  </w:r>
                                </w:p>
                              </w:tc>
                            </w:tr>
                            <w:tr w:rsidR="00C1514B" w14:paraId="4B2FAA8B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7C064E7F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8FE5AE5" w14:textId="2C17F5D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2-Methylpentane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0F1C74C" w14:textId="2E3DE5F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C7H16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677B316" w14:textId="3AB9D27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-204.30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91E0BDD" w14:textId="52CFE08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290.58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0B9F1F4" w14:textId="6458ACE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-795.69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8840139" w14:textId="412DFB3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32.94</w:t>
                                  </w:r>
                                </w:p>
                              </w:tc>
                            </w:tr>
                            <w:tr w:rsidR="00C1514B" w14:paraId="19728F5A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7EAE713B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53AE35E" w14:textId="45865BD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2-Methylhexane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F31353C" w14:textId="4E7F556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DD41F74" w14:textId="61CEF3A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-229.80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DC78B1F" w14:textId="56B6031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323.34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B30DFE7" w14:textId="3732257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-899.44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D0A913B" w14:textId="178F4E4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38.37</w:t>
                                  </w:r>
                                </w:p>
                              </w:tc>
                            </w:tr>
                            <w:tr w:rsidR="00C1514B" w14:paraId="1AA86DE0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5AF2408B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AA2EDF7" w14:textId="53602AD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2-Methylheptane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78FCB8F" w14:textId="2B591BC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C9H20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2811AF1" w14:textId="6762441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-255.20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DF38245" w14:textId="2CB1E24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356.39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1D94810" w14:textId="1722559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-1002.91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7AE7418" w14:textId="081E867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43.82</w:t>
                                  </w:r>
                                </w:p>
                              </w:tc>
                            </w:tr>
                            <w:tr w:rsidR="00C1514B" w14:paraId="73696760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4A8BE3D8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3B0BB85" w14:textId="1D9E6B8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2,2-Dimethylpropane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5E16C64A" w14:textId="618FB6D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2AC1F128" w14:textId="506886C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-167.90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D4D5110" w14:textId="45E3759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A2BC23B" w14:textId="7477ED3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-507.25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BC72F2C" w14:textId="048FB05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-16.66</w:t>
                                  </w:r>
                                </w:p>
                              </w:tc>
                            </w:tr>
                            <w:tr w:rsidR="00C1514B" w14:paraId="591760A0" w14:textId="77777777" w:rsidTr="00AC3A2E">
                              <w:tc>
                                <w:tcPr>
                                  <w:tcW w:w="1375" w:type="dxa"/>
                                  <w:vMerge w:val="restart"/>
                                  <w:vAlign w:val="center"/>
                                </w:tcPr>
                                <w:p w14:paraId="063C573A" w14:textId="336AB428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Cyclohexanes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3EAFC79" w14:textId="1F8E3EF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Cyclopropane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8E494D5" w14:textId="2F1375A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42E9847" w14:textId="6E3C52D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53.30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A94C106" w14:textId="47F7C5F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237.4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77BDC5F0" w14:textId="75E1E6B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-172.14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65F8252" w14:textId="6025182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104.62</w:t>
                                  </w:r>
                                </w:p>
                              </w:tc>
                            </w:tr>
                            <w:tr w:rsidR="00C1514B" w14:paraId="4F9FA97F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70E2B5FC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446C78E9" w14:textId="36F562E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Cyclopentane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10675FEF" w14:textId="7EE11681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C5H10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8D80CC4" w14:textId="0D867A5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-105.60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36EBD34" w14:textId="3DF521F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204.14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A5D535A" w14:textId="47C724B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-478.43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95366E8" w14:textId="409ADD3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37.04</w:t>
                                  </w:r>
                                </w:p>
                              </w:tc>
                            </w:tr>
                            <w:tr w:rsidR="00C1514B" w14:paraId="4265DE0D" w14:textId="77777777" w:rsidTr="00AC3A2E">
                              <w:tc>
                                <w:tcPr>
                                  <w:tcW w:w="1375" w:type="dxa"/>
                                  <w:vMerge/>
                                  <w:vAlign w:val="center"/>
                                </w:tcPr>
                                <w:p w14:paraId="3B365776" w14:textId="77777777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EC61A0B" w14:textId="686EC03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Cyclohexane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0E1D91D" w14:textId="7BD1E01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C6H12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352DB17" w14:textId="0DC2451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-157.70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CABEBFB" w14:textId="0C268DD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203.89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7A88CD7A" w14:textId="7B60AA70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-615.19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6D3FC498" w14:textId="74A4CCB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25.72</w:t>
                                  </w:r>
                                </w:p>
                              </w:tc>
                            </w:tr>
                            <w:tr w:rsidR="00C1514B" w14:paraId="23F3396A" w14:textId="77777777" w:rsidTr="00AC3A2E">
                              <w:tc>
                                <w:tcPr>
                                  <w:tcW w:w="1375" w:type="dxa"/>
                                  <w:vMerge w:val="restart"/>
                                  <w:vAlign w:val="center"/>
                                </w:tcPr>
                                <w:p w14:paraId="590462AD" w14:textId="201D8D35" w:rsidR="00C1514B" w:rsidRDefault="00C1514B" w:rsidP="00AC3A2E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Alkenes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84A6B67" w14:textId="28BEF1A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A071F1D" w14:textId="4049BE3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C2H4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E418D6C" w14:textId="7A5AB7EC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52.47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3DB6C09" w14:textId="3CC2C27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219.32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3CC5C3B" w14:textId="5EB59FB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-53.71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1FAF76F" w14:textId="33A0BFA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68.48</w:t>
                                  </w:r>
                                </w:p>
                              </w:tc>
                            </w:tr>
                            <w:tr w:rsidR="00C1514B" w14:paraId="5F08D3C6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44EE540D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61B4793" w14:textId="5455489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5F958580" w14:textId="66CEC04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62F7B10" w14:textId="7CB58E0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20.41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690B614" w14:textId="7A18623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266.82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8A60FFB" w14:textId="2AC83409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-142.72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5BFED8B" w14:textId="3AF90F0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62.96</w:t>
                                  </w:r>
                                </w:p>
                              </w:tc>
                            </w:tr>
                            <w:tr w:rsidR="00C1514B" w14:paraId="6F8C0147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70B12A85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7B9171E" w14:textId="46E887D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But-1-ene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2B8BBD4" w14:textId="61B008A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340A9D5E" w14:textId="439165C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-0.63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643E19D" w14:textId="31F31E7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307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4532FBEF" w14:textId="424D978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-239.05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FF7C6A1" w14:textId="5126A8D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70.64</w:t>
                                  </w:r>
                                </w:p>
                              </w:tc>
                            </w:tr>
                            <w:tr w:rsidR="00C1514B" w14:paraId="5BD0973D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4F40DDAB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684B5DA" w14:textId="1CE3A56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trans-But-2-ene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2C411FAC" w14:textId="644D121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968DB28" w14:textId="32C036A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-10.8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6AC66EC" w14:textId="304A6D5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EF539F6" w14:textId="1AAD47A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-337.05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60BD5E1E" w14:textId="189C139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89.69</w:t>
                                  </w:r>
                                </w:p>
                              </w:tc>
                            </w:tr>
                            <w:tr w:rsidR="00C1514B" w14:paraId="2F19508C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6C46E00A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60DDA83" w14:textId="22AC900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cis-But-2-ene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C84CF9A" w14:textId="511DBFF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E1CEBBC" w14:textId="042649A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-7.7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168C6C42" w14:textId="0516AAAF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421D51A" w14:textId="4CD4383E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-337.05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0F917F8" w14:textId="05083B5B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92.79</w:t>
                                  </w:r>
                                </w:p>
                              </w:tc>
                            </w:tr>
                            <w:tr w:rsidR="00C1514B" w14:paraId="69EFCA32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7933E153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6581E85" w14:textId="1601BF73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Buta-1,2-diene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D97A76A" w14:textId="5C1A53F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DFE51D9" w14:textId="68312DCD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162.2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7096981E" w14:textId="25EBFA02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321.21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5C56B022" w14:textId="60C3A54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-94.16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4AFDE4C" w14:textId="68AB18A4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190.27</w:t>
                                  </w:r>
                                </w:p>
                              </w:tc>
                            </w:tr>
                            <w:tr w:rsidR="00C1514B" w14:paraId="45921393" w14:textId="77777777" w:rsidTr="00EA1C61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638255E1" w14:textId="7777777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A257F9E" w14:textId="607FDA07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Buta-1,3-diene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2B9D92F0" w14:textId="23DC242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71AC00D" w14:textId="710D5C35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108.8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38469BC6" w14:textId="500638FA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278.78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07D2C7BC" w14:textId="29C63EB6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-136.59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C4531BE" w14:textId="582A5568" w:rsidR="00C1514B" w:rsidRDefault="00C1514B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149.52</w:t>
                                  </w:r>
                                </w:p>
                              </w:tc>
                            </w:tr>
                            <w:tr w:rsidR="00835C1A" w14:paraId="67A1A3C2" w14:textId="77777777" w:rsidTr="00326849">
                              <w:tc>
                                <w:tcPr>
                                  <w:tcW w:w="1375" w:type="dxa"/>
                                  <w:vMerge w:val="restart"/>
                                  <w:vAlign w:val="center"/>
                                </w:tcPr>
                                <w:p w14:paraId="60F3DDE8" w14:textId="752AD602" w:rsidR="00835C1A" w:rsidRDefault="00835C1A" w:rsidP="00835C1A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Alkynes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vAlign w:val="bottom"/>
                                </w:tcPr>
                                <w:p w14:paraId="0694F37D" w14:textId="16915CDA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Ethyne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bottom"/>
                                </w:tcPr>
                                <w:p w14:paraId="1B4DAC99" w14:textId="61A3D0F7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C2H2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DE3272D" w14:textId="64946F4A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226.73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5E62A8A9" w14:textId="2D7E68BD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200.93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9ED47E5" w14:textId="6584E1FD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58.58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6EEBD044" w14:textId="35DEA41E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209.26</w:t>
                                  </w:r>
                                </w:p>
                              </w:tc>
                            </w:tr>
                            <w:tr w:rsidR="00835C1A" w14:paraId="4F2700D2" w14:textId="77777777" w:rsidTr="00326849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3F142869" w14:textId="77777777" w:rsidR="00835C1A" w:rsidRDefault="00835C1A" w:rsidP="00835C1A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  <w:vAlign w:val="bottom"/>
                                </w:tcPr>
                                <w:p w14:paraId="035F234F" w14:textId="394ADA61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Propyne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bottom"/>
                                </w:tcPr>
                                <w:p w14:paraId="73DA3509" w14:textId="07A8A005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53181F9" w14:textId="6B0F9F0E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185.4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753EFEC" w14:textId="5155C19D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268.6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5A27E8A1" w14:textId="61F182AB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-10.26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81455A9" w14:textId="092EC3C6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188.46</w:t>
                                  </w:r>
                                </w:p>
                              </w:tc>
                            </w:tr>
                            <w:tr w:rsidR="00835C1A" w14:paraId="48E9F66B" w14:textId="77777777" w:rsidTr="00326849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26575C9F" w14:textId="77777777" w:rsidR="00835C1A" w:rsidRDefault="00835C1A" w:rsidP="00835C1A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  <w:vAlign w:val="bottom"/>
                                </w:tcPr>
                                <w:p w14:paraId="0088FB8F" w14:textId="62193AC0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1-Butyne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bottom"/>
                                </w:tcPr>
                                <w:p w14:paraId="22274E7B" w14:textId="7CEFBDF3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8FA7AA2" w14:textId="14570A31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165.2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C3F75CD" w14:textId="6A2EB777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310.23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9970CA5" w14:textId="1D413CE1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-105.14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2CCE13F" w14:textId="6AC945BF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196.55</w:t>
                                  </w:r>
                                </w:p>
                              </w:tc>
                            </w:tr>
                            <w:tr w:rsidR="00835C1A" w14:paraId="79953519" w14:textId="77777777" w:rsidTr="00326849">
                              <w:tc>
                                <w:tcPr>
                                  <w:tcW w:w="1375" w:type="dxa"/>
                                  <w:vMerge/>
                                </w:tcPr>
                                <w:p w14:paraId="529F3A1E" w14:textId="77777777" w:rsidR="00835C1A" w:rsidRDefault="00835C1A" w:rsidP="00835C1A">
                                  <w:pPr>
                                    <w:pStyle w:val="PSETableConten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  <w:vAlign w:val="bottom"/>
                                </w:tcPr>
                                <w:p w14:paraId="4185632C" w14:textId="4685B190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2-Butyne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bottom"/>
                                </w:tcPr>
                                <w:p w14:paraId="353A5365" w14:textId="11F9C0D9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99E1D50" w14:textId="35680F03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145.1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1D754CF" w14:textId="7414B92F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195.1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CDD85BC" w14:textId="5A112AC5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-220.27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79602C6C" w14:textId="5FA2BA94" w:rsidR="00835C1A" w:rsidRDefault="00835C1A" w:rsidP="00835C1A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210.77</w:t>
                                  </w:r>
                                </w:p>
                              </w:tc>
                            </w:tr>
                          </w:tbl>
                          <w:p w14:paraId="5CFB6298" w14:textId="77777777" w:rsidR="00F124E4" w:rsidRPr="001D44B1" w:rsidRDefault="00F124E4" w:rsidP="00C8380E">
                            <w:pPr>
                              <w:pStyle w:val="PSEFigureAndCa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AA7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5.45pt;width:496.05pt;height:532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" o:allowoverlap="f" filled="f" stroked="f">
                <v:textbox>
                  <w:txbxContent>
                    <w:p w14:paraId="3383B5AB" w14:textId="4F3483B3" w:rsidR="00C8380E" w:rsidRDefault="003F68E2" w:rsidP="00331AB8">
                      <w:pPr>
                        <w:pStyle w:val="PSETableCaption"/>
                      </w:pPr>
                      <w:r w:rsidRPr="00B24F42">
                        <w:rPr>
                          <w:b/>
                          <w:bCs/>
                        </w:rPr>
                        <w:t xml:space="preserve">Table </w:t>
                      </w:r>
                      <w:r w:rsidR="0002192F">
                        <w:rPr>
                          <w:b/>
                          <w:bCs/>
                        </w:rPr>
                        <w:t>S</w:t>
                      </w:r>
                      <w:r w:rsidRPr="00B24F42">
                        <w:rPr>
                          <w:b/>
                          <w:bCs/>
                        </w:rPr>
                        <w:t>1:</w:t>
                      </w:r>
                      <w:r w:rsidR="0002192F">
                        <w:rPr>
                          <w:b/>
                          <w:bCs/>
                        </w:rPr>
                        <w:t xml:space="preserve"> </w:t>
                      </w:r>
                      <w:r w:rsidR="0002192F">
                        <w:t xml:space="preserve">Thermodynamic properties retrieved from NIST WebBook </w:t>
                      </w:r>
                      <w:r w:rsidR="00214663">
                        <w:t>[1]</w:t>
                      </w:r>
                      <w:r>
                        <w:t>.</w:t>
                      </w:r>
                    </w:p>
                    <w:tbl>
                      <w:tblPr>
                        <w:tblStyle w:val="TableGrid"/>
                        <w:tblW w:w="9428" w:type="dxa"/>
                        <w:tblLook w:val="04A0" w:firstRow="1" w:lastRow="0" w:firstColumn="1" w:lastColumn="0" w:noHBand="0" w:noVBand="1"/>
                      </w:tblPr>
                      <w:tblGrid>
                        <w:gridCol w:w="1375"/>
                        <w:gridCol w:w="1411"/>
                        <w:gridCol w:w="1073"/>
                        <w:gridCol w:w="1259"/>
                        <w:gridCol w:w="1506"/>
                        <w:gridCol w:w="1506"/>
                        <w:gridCol w:w="1298"/>
                      </w:tblGrid>
                      <w:tr w:rsidR="00EA1C61" w14:paraId="3F219895" w14:textId="77777777" w:rsidTr="00EA1C61">
                        <w:tc>
                          <w:tcPr>
                            <w:tcW w:w="1375" w:type="dxa"/>
                          </w:tcPr>
                          <w:p w14:paraId="2FF21917" w14:textId="7DF10122" w:rsidR="00F124E4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3F1B">
                              <w:rPr>
                                <w:b/>
                                <w:bCs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75B94F49" w14:textId="21C56140" w:rsidR="00F124E4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3F1B">
                              <w:rPr>
                                <w:b/>
                                <w:bCs/>
                              </w:rPr>
                              <w:t>Compound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61238BBE" w14:textId="2C309D4E" w:rsidR="00F124E4" w:rsidRPr="00D23F1B" w:rsidRDefault="00F124E4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3F1B">
                              <w:rPr>
                                <w:b/>
                                <w:bCs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1B7BD07" w14:textId="77777777" w:rsidR="00D23F1B" w:rsidRPr="00D23F1B" w:rsidRDefault="00D23F1B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BB4EB57" w14:textId="374B603C" w:rsidR="00F124E4" w:rsidRPr="00D23F1B" w:rsidRDefault="008404CF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506" w:type="dxa"/>
                          </w:tcPr>
                          <w:p w14:paraId="3D506257" w14:textId="77777777" w:rsidR="00D23F1B" w:rsidRPr="00D23F1B" w:rsidRDefault="008404CF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6B530FC" w14:textId="330AB862" w:rsidR="00F124E4" w:rsidRPr="00D23F1B" w:rsidRDefault="008404CF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506" w:type="dxa"/>
                          </w:tcPr>
                          <w:p w14:paraId="68865E22" w14:textId="77777777" w:rsidR="00D23F1B" w:rsidRPr="00D23F1B" w:rsidRDefault="00D23F1B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0251F39" w14:textId="78EE497E" w:rsidR="00F124E4" w:rsidRPr="00D23F1B" w:rsidRDefault="008404CF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298" w:type="dxa"/>
                          </w:tcPr>
                          <w:p w14:paraId="5955E757" w14:textId="77777777" w:rsidR="00D23F1B" w:rsidRPr="00D23F1B" w:rsidRDefault="00D23F1B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B2B81DC" w14:textId="74D2E2DB" w:rsidR="00F124E4" w:rsidRPr="00D23F1B" w:rsidRDefault="008404CF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e>
                                </m:d>
                              </m:oMath>
                            </m:oMathPara>
                          </w:p>
                        </w:tc>
                      </w:tr>
                      <w:tr w:rsidR="00C1514B" w14:paraId="101D8258" w14:textId="77777777" w:rsidTr="00AC3A2E">
                        <w:tc>
                          <w:tcPr>
                            <w:tcW w:w="1375" w:type="dxa"/>
                            <w:vMerge w:val="restart"/>
                            <w:vAlign w:val="center"/>
                          </w:tcPr>
                          <w:p w14:paraId="06E7752F" w14:textId="598BF8FE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Alkanes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78873282" w14:textId="3963AE8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Methane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5A9AC65" w14:textId="64AE9E7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CH4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947929C" w14:textId="39922E7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-74.87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9D01E26" w14:textId="77387AB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186.25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021697A" w14:textId="2F587EA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-80.94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7CD846B5" w14:textId="32A8264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-50.74</w:t>
                            </w:r>
                          </w:p>
                        </w:tc>
                      </w:tr>
                      <w:tr w:rsidR="00C1514B" w14:paraId="4555A0D8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571E35B8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CFFC62F" w14:textId="128ED86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B62D9F5" w14:textId="3AF7338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C2H6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A506086" w14:textId="290C0DB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-84.00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893CA52" w14:textId="5869EC6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229.6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8C59D3B" w14:textId="0AAB117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-174.11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102DBA6D" w14:textId="097AFBF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-32.09</w:t>
                            </w:r>
                          </w:p>
                        </w:tc>
                      </w:tr>
                      <w:tr w:rsidR="00C1514B" w14:paraId="44690922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01084F9F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6E32F60" w14:textId="41C133B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449D3A96" w14:textId="72A814E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EDD6116" w14:textId="78EE684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-104.70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DE2659A" w14:textId="5830D3D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269.91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160B245" w14:textId="7A8AD53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-270.31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15A3B525" w14:textId="2992200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-24.11</w:t>
                            </w:r>
                          </w:p>
                        </w:tc>
                      </w:tr>
                      <w:tr w:rsidR="00C1514B" w14:paraId="2E57685A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0C903C24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145FDBF1" w14:textId="2E6246A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Butane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C855C21" w14:textId="7476B98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C4H10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32C44F0" w14:textId="3B40EC1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-125.60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45D9B0E" w14:textId="6F4A4FE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310.1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6124932" w14:textId="477DB9A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-366.63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68EC63B" w14:textId="404EF1F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-16.29</w:t>
                            </w:r>
                          </w:p>
                        </w:tc>
                      </w:tr>
                      <w:tr w:rsidR="00C1514B" w14:paraId="18E105A5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6A4B10E5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CD416FA" w14:textId="631042E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Pentane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4F826357" w14:textId="3DFAC37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829D75F" w14:textId="751935B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-146.80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8383E63" w14:textId="64FC7CE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347.82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0BE44DE" w14:textId="33AF04C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-465.43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1E64B784" w14:textId="420968B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-8.03</w:t>
                            </w:r>
                          </w:p>
                        </w:tc>
                      </w:tr>
                      <w:tr w:rsidR="00C1514B" w14:paraId="789163F1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0BA23CE2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A067331" w14:textId="46BA4DA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Hexane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147E1321" w14:textId="024F584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C614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43B09F92" w14:textId="6B28E10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-198.70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9E681EC" w14:textId="482FDC1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296.06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B132B6D" w14:textId="029B041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-653.70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975D5A1" w14:textId="4E7A5A5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-3.80</w:t>
                            </w:r>
                          </w:p>
                        </w:tc>
                      </w:tr>
                      <w:tr w:rsidR="00C1514B" w14:paraId="07EE5211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7CB40850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21AFD755" w14:textId="233544D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Heptane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1E48B80" w14:textId="38C9FFF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C7H16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7C8B378" w14:textId="5524101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-224.40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999FA1B" w14:textId="36343F6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328.57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31CACC8" w14:textId="7704881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-757.70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E1D5FBB" w14:textId="0B982AC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1.51</w:t>
                            </w:r>
                          </w:p>
                        </w:tc>
                      </w:tr>
                      <w:tr w:rsidR="00C1514B" w14:paraId="2637C609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5CCF1471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0F500AB8" w14:textId="023A65C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Octane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CB7FC41" w14:textId="26B0208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9550110" w14:textId="320F439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-250.30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D16862D" w14:textId="2316127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361.2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4262B24" w14:textId="1AD7EA8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-861.58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751BFCC" w14:textId="05871B0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6.58</w:t>
                            </w:r>
                          </w:p>
                        </w:tc>
                      </w:tr>
                      <w:tr w:rsidR="00C1514B" w14:paraId="20B0D88C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44B50157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F0137AD" w14:textId="4E3C334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Nonane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1CC1D638" w14:textId="4857C52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C9H20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343EB40" w14:textId="3C5D4A9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-274.70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FA4C5F9" w14:textId="4EECAB9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393.67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F4BC57D" w14:textId="2F41AC9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-965.63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8E412C5" w14:textId="4320E95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13.20</w:t>
                            </w:r>
                          </w:p>
                        </w:tc>
                      </w:tr>
                      <w:tr w:rsidR="00C1514B" w14:paraId="15BF5652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3B70498D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DC28621" w14:textId="78DA6D1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Decane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AA08D03" w14:textId="7499EC3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C10H22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4C4E6A94" w14:textId="5392408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-301.00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775B9C55" w14:textId="3670119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425.89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08970A7" w14:textId="4EA0C77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-1069.92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3B36F3E" w14:textId="6600F3A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18.00</w:t>
                            </w:r>
                          </w:p>
                        </w:tc>
                      </w:tr>
                      <w:tr w:rsidR="00C1514B" w14:paraId="72787124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685F557D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2C5F841D" w14:textId="2235734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Undecane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675C0EFF" w14:textId="0297711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C11H24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1B82AE5" w14:textId="1D1D5DA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-327.20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152805D" w14:textId="6E368B1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458.12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75133C36" w14:textId="7A6A648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-1174.20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7DF9C7F1" w14:textId="51E18D9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22.89</w:t>
                            </w:r>
                          </w:p>
                        </w:tc>
                      </w:tr>
                      <w:tr w:rsidR="00C1514B" w14:paraId="3D09743D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11997761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47857D1C" w14:textId="2FCC0D4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Dodecane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671D6FD7" w14:textId="45F25F4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C12H26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F586EAF" w14:textId="29130EC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-352.10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E9B18C6" w14:textId="063D501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490.66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F123EAC" w14:textId="2BDC4AA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-1278.18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9FAFEB0" w14:textId="77047AA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28.99</w:t>
                            </w:r>
                          </w:p>
                        </w:tc>
                      </w:tr>
                      <w:tr w:rsidR="00C1514B" w14:paraId="3220CBB6" w14:textId="77777777" w:rsidTr="00AC3A2E">
                        <w:tc>
                          <w:tcPr>
                            <w:tcW w:w="1375" w:type="dxa"/>
                            <w:vMerge w:val="restart"/>
                            <w:vAlign w:val="center"/>
                          </w:tcPr>
                          <w:p w14:paraId="349C386E" w14:textId="682DB272" w:rsidR="00D23F1B" w:rsidRDefault="00C1514B" w:rsidP="00AC3A2E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Branched</w:t>
                            </w:r>
                          </w:p>
                          <w:p w14:paraId="2EBD1AE2" w14:textId="4F98D124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Alkanes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27BD17F6" w14:textId="3CCE69B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2-Methylpropane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1C4CF343" w14:textId="6CC22E4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C4H10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4F1D2256" w14:textId="01565CC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-134.20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BBB24A5" w14:textId="1C0C0C3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5799AE5" w14:textId="5EC2499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-386.73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65380B92" w14:textId="7CA1CB1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-18.90</w:t>
                            </w:r>
                          </w:p>
                        </w:tc>
                      </w:tr>
                      <w:tr w:rsidR="00C1514B" w14:paraId="234DD58D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2F33DFA2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74170D82" w14:textId="7BA7411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2-Methylbutane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36E3541" w14:textId="5A7A3AB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25FDD05D" w14:textId="7DF2A22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-178.20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52F39C8" w14:textId="7A280D9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260.41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FC877C2" w14:textId="60D485D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-552.84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58A73FF7" w14:textId="49D79AA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-13.37</w:t>
                            </w:r>
                          </w:p>
                        </w:tc>
                      </w:tr>
                      <w:tr w:rsidR="00C1514B" w14:paraId="4B2FAA8B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7C064E7F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18FE5AE5" w14:textId="2C17F5D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2-Methylpentane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0F1C74C" w14:textId="2E3DE5F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C7H16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677B316" w14:textId="3AB9D27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-204.30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91E0BDD" w14:textId="52CFE08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290.58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0B9F1F4" w14:textId="6458ACE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-795.69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8840139" w14:textId="412DFB3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32.94</w:t>
                            </w:r>
                          </w:p>
                        </w:tc>
                      </w:tr>
                      <w:tr w:rsidR="00C1514B" w14:paraId="19728F5A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7EAE713B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053AE35E" w14:textId="45865BD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2-Methylhexane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F31353C" w14:textId="4E7F556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DD41F74" w14:textId="61CEF3A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-229.80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DC78B1F" w14:textId="56B6031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323.34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B30DFE7" w14:textId="3732257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-899.44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7D0A913B" w14:textId="178F4E4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38.37</w:t>
                            </w:r>
                          </w:p>
                        </w:tc>
                      </w:tr>
                      <w:tr w:rsidR="00C1514B" w14:paraId="1AA86DE0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5AF2408B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1AA2EDF7" w14:textId="53602AD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2-Methylheptane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78FCB8F" w14:textId="2B591BC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C9H20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2811AF1" w14:textId="6762441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-255.20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DF38245" w14:textId="2CB1E24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356.39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1D94810" w14:textId="1722559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-1002.91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17AE7418" w14:textId="081E867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43.82</w:t>
                            </w:r>
                          </w:p>
                        </w:tc>
                      </w:tr>
                      <w:tr w:rsidR="00C1514B" w14:paraId="73696760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4A8BE3D8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73B0BB85" w14:textId="1D9E6B8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2,2-Dimethylpropane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5E16C64A" w14:textId="618FB6D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2AC1F128" w14:textId="506886C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-167.90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D4D5110" w14:textId="45E3759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A2BC23B" w14:textId="7477ED3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-507.25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BC72F2C" w14:textId="048FB05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-16.66</w:t>
                            </w:r>
                          </w:p>
                        </w:tc>
                      </w:tr>
                      <w:tr w:rsidR="00C1514B" w14:paraId="591760A0" w14:textId="77777777" w:rsidTr="00AC3A2E">
                        <w:tc>
                          <w:tcPr>
                            <w:tcW w:w="1375" w:type="dxa"/>
                            <w:vMerge w:val="restart"/>
                            <w:vAlign w:val="center"/>
                          </w:tcPr>
                          <w:p w14:paraId="063C573A" w14:textId="336AB428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Cyclohexanes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53EAFC79" w14:textId="1F8E3EF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Cyclopropane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8E494D5" w14:textId="2F1375A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742E9847" w14:textId="6E3C52D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53.30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A94C106" w14:textId="47F7C5F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237.4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77BDC5F0" w14:textId="75E1E6B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-172.14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65F8252" w14:textId="6025182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104.62</w:t>
                            </w:r>
                          </w:p>
                        </w:tc>
                      </w:tr>
                      <w:tr w:rsidR="00C1514B" w14:paraId="4F9FA97F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70E2B5FC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446C78E9" w14:textId="36F562E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Cyclopentane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10675FEF" w14:textId="7EE11681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C5H10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68D80CC4" w14:textId="0D867A5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-105.60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36EBD34" w14:textId="3DF521F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204.14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A5D535A" w14:textId="47C724B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-478.43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95366E8" w14:textId="409ADD3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37.04</w:t>
                            </w:r>
                          </w:p>
                        </w:tc>
                      </w:tr>
                      <w:tr w:rsidR="00C1514B" w14:paraId="4265DE0D" w14:textId="77777777" w:rsidTr="00AC3A2E">
                        <w:tc>
                          <w:tcPr>
                            <w:tcW w:w="1375" w:type="dxa"/>
                            <w:vMerge/>
                            <w:vAlign w:val="center"/>
                          </w:tcPr>
                          <w:p w14:paraId="3B365776" w14:textId="77777777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2EC61A0B" w14:textId="686EC03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Cyclohexane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0E1D91D" w14:textId="7BD1E01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C6H12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7352DB17" w14:textId="0DC2451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-157.70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CABEBFB" w14:textId="0C268DD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203.89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7A88CD7A" w14:textId="7B60AA70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-615.19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6D3FC498" w14:textId="74A4CCB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25.72</w:t>
                            </w:r>
                          </w:p>
                        </w:tc>
                      </w:tr>
                      <w:tr w:rsidR="00C1514B" w14:paraId="23F3396A" w14:textId="77777777" w:rsidTr="00AC3A2E">
                        <w:tc>
                          <w:tcPr>
                            <w:tcW w:w="1375" w:type="dxa"/>
                            <w:vMerge w:val="restart"/>
                            <w:vAlign w:val="center"/>
                          </w:tcPr>
                          <w:p w14:paraId="590462AD" w14:textId="201D8D35" w:rsidR="00C1514B" w:rsidRDefault="00C1514B" w:rsidP="00AC3A2E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Alkenes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184A6B67" w14:textId="28BEF1A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A071F1D" w14:textId="4049BE3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C2H4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7E418D6C" w14:textId="7A5AB7EC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52.47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3DB6C09" w14:textId="3CC2C27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219.32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3CC5C3B" w14:textId="5EB59FB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-53.71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51FAF76F" w14:textId="33A0BFA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68.48</w:t>
                            </w:r>
                          </w:p>
                        </w:tc>
                      </w:tr>
                      <w:tr w:rsidR="00C1514B" w14:paraId="5F08D3C6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44EE540D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061B4793" w14:textId="5455489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5F958580" w14:textId="66CEC04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62F7B10" w14:textId="7CB58E0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20.41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6690B614" w14:textId="7A18623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266.82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8A60FFB" w14:textId="2AC83409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-142.72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75BFED8B" w14:textId="3AF90F0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62.96</w:t>
                            </w:r>
                          </w:p>
                        </w:tc>
                      </w:tr>
                      <w:tr w:rsidR="00C1514B" w14:paraId="6F8C0147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70B12A85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7B9171E" w14:textId="46E887D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But-1-ene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2B8BBD4" w14:textId="61B008A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340A9D5E" w14:textId="439165C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-0.63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643E19D" w14:textId="31F31E7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307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4532FBEF" w14:textId="424D978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-239.05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FF7C6A1" w14:textId="5126A8D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70.64</w:t>
                            </w:r>
                          </w:p>
                        </w:tc>
                      </w:tr>
                      <w:tr w:rsidR="00C1514B" w14:paraId="5BD0973D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4F40DDAB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0684B5DA" w14:textId="1CE3A56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trans-But-2-ene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2C411FAC" w14:textId="644D121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968DB28" w14:textId="32C036A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-10.8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6AC66EC" w14:textId="304A6D5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EF539F6" w14:textId="1AAD47A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-337.05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60BD5E1E" w14:textId="189C139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89.69</w:t>
                            </w:r>
                          </w:p>
                        </w:tc>
                      </w:tr>
                      <w:tr w:rsidR="00C1514B" w14:paraId="2F19508C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6C46E00A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760DDA83" w14:textId="22AC900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cis-But-2-ene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C84CF9A" w14:textId="511DBFF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E1CEBBC" w14:textId="042649A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-7.7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168C6C42" w14:textId="0516AAAF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2421D51A" w14:textId="4CD4383E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-337.05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0F917F8" w14:textId="05083B5B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92.79</w:t>
                            </w:r>
                          </w:p>
                        </w:tc>
                      </w:tr>
                      <w:tr w:rsidR="00C1514B" w14:paraId="69EFCA32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7933E153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6581E85" w14:textId="1601BF73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Buta-1,2-diene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D97A76A" w14:textId="5C1A53F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DFE51D9" w14:textId="68312DCD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162.2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7096981E" w14:textId="25EBFA02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321.21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5C56B022" w14:textId="60C3A54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-94.16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4AFDE4C" w14:textId="68AB18A4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190.27</w:t>
                            </w:r>
                          </w:p>
                        </w:tc>
                      </w:tr>
                      <w:tr w:rsidR="00C1514B" w14:paraId="45921393" w14:textId="77777777" w:rsidTr="00EA1C61">
                        <w:tc>
                          <w:tcPr>
                            <w:tcW w:w="1375" w:type="dxa"/>
                            <w:vMerge/>
                          </w:tcPr>
                          <w:p w14:paraId="638255E1" w14:textId="7777777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1A257F9E" w14:textId="607FDA07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Buta-1,3-diene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2B9D92F0" w14:textId="23DC242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571AC00D" w14:textId="710D5C35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108.8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38469BC6" w14:textId="500638FA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278.78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14:paraId="07D2C7BC" w14:textId="29C63EB6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-136.59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3C4531BE" w14:textId="582A5568" w:rsidR="00C1514B" w:rsidRDefault="00C1514B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149.52</w:t>
                            </w:r>
                          </w:p>
                        </w:tc>
                      </w:tr>
                      <w:tr w:rsidR="00835C1A" w14:paraId="67A1A3C2" w14:textId="77777777" w:rsidTr="00326849">
                        <w:tc>
                          <w:tcPr>
                            <w:tcW w:w="1375" w:type="dxa"/>
                            <w:vMerge w:val="restart"/>
                            <w:vAlign w:val="center"/>
                          </w:tcPr>
                          <w:p w14:paraId="60F3DDE8" w14:textId="752AD602" w:rsidR="00835C1A" w:rsidRDefault="00835C1A" w:rsidP="00835C1A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Alkynes</w:t>
                            </w:r>
                          </w:p>
                        </w:tc>
                        <w:tc>
                          <w:tcPr>
                            <w:tcW w:w="1411" w:type="dxa"/>
                            <w:vAlign w:val="bottom"/>
                          </w:tcPr>
                          <w:p w14:paraId="0694F37D" w14:textId="16915CDA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Ethyne</w:t>
                            </w:r>
                          </w:p>
                        </w:tc>
                        <w:tc>
                          <w:tcPr>
                            <w:tcW w:w="1073" w:type="dxa"/>
                            <w:vAlign w:val="bottom"/>
                          </w:tcPr>
                          <w:p w14:paraId="1B4DAC99" w14:textId="61A3D0F7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C2H2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DE3272D" w14:textId="64946F4A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226.73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5E62A8A9" w14:textId="2D7E68BD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200.93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9ED47E5" w14:textId="6584E1FD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58.58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6EEBD044" w14:textId="35DEA41E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209.26</w:t>
                            </w:r>
                          </w:p>
                        </w:tc>
                      </w:tr>
                      <w:tr w:rsidR="00835C1A" w14:paraId="4F2700D2" w14:textId="77777777" w:rsidTr="00326849">
                        <w:tc>
                          <w:tcPr>
                            <w:tcW w:w="1375" w:type="dxa"/>
                            <w:vMerge/>
                          </w:tcPr>
                          <w:p w14:paraId="3F142869" w14:textId="77777777" w:rsidR="00835C1A" w:rsidRDefault="00835C1A" w:rsidP="00835C1A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  <w:vAlign w:val="bottom"/>
                          </w:tcPr>
                          <w:p w14:paraId="035F234F" w14:textId="394ADA61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Propyne</w:t>
                            </w:r>
                          </w:p>
                        </w:tc>
                        <w:tc>
                          <w:tcPr>
                            <w:tcW w:w="1073" w:type="dxa"/>
                            <w:vAlign w:val="bottom"/>
                          </w:tcPr>
                          <w:p w14:paraId="73DA3509" w14:textId="07A8A005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53181F9" w14:textId="6B0F9F0E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185.4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753EFEC" w14:textId="5155C19D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268.6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5A27E8A1" w14:textId="61F182AB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-10.26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81455A9" w14:textId="092EC3C6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188.46</w:t>
                            </w:r>
                          </w:p>
                        </w:tc>
                      </w:tr>
                      <w:tr w:rsidR="00835C1A" w14:paraId="48E9F66B" w14:textId="77777777" w:rsidTr="00326849">
                        <w:tc>
                          <w:tcPr>
                            <w:tcW w:w="1375" w:type="dxa"/>
                            <w:vMerge/>
                          </w:tcPr>
                          <w:p w14:paraId="26575C9F" w14:textId="77777777" w:rsidR="00835C1A" w:rsidRDefault="00835C1A" w:rsidP="00835C1A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  <w:vAlign w:val="bottom"/>
                          </w:tcPr>
                          <w:p w14:paraId="0088FB8F" w14:textId="62193AC0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1-Butyne</w:t>
                            </w:r>
                          </w:p>
                        </w:tc>
                        <w:tc>
                          <w:tcPr>
                            <w:tcW w:w="1073" w:type="dxa"/>
                            <w:vAlign w:val="bottom"/>
                          </w:tcPr>
                          <w:p w14:paraId="22274E7B" w14:textId="7CEFBDF3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8FA7AA2" w14:textId="14570A31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165.2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C3F75CD" w14:textId="6A2EB777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310.23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9970CA5" w14:textId="1D413CE1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-105.14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2CCE13F" w14:textId="6AC945BF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196.55</w:t>
                            </w:r>
                          </w:p>
                        </w:tc>
                      </w:tr>
                      <w:tr w:rsidR="00835C1A" w14:paraId="79953519" w14:textId="77777777" w:rsidTr="00326849">
                        <w:tc>
                          <w:tcPr>
                            <w:tcW w:w="1375" w:type="dxa"/>
                            <w:vMerge/>
                          </w:tcPr>
                          <w:p w14:paraId="529F3A1E" w14:textId="77777777" w:rsidR="00835C1A" w:rsidRDefault="00835C1A" w:rsidP="00835C1A">
                            <w:pPr>
                              <w:pStyle w:val="PSETableContent"/>
                              <w:jc w:val="center"/>
                            </w:pPr>
                          </w:p>
                        </w:tc>
                        <w:tc>
                          <w:tcPr>
                            <w:tcW w:w="1411" w:type="dxa"/>
                            <w:vAlign w:val="bottom"/>
                          </w:tcPr>
                          <w:p w14:paraId="4185632C" w14:textId="4685B190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2-Butyne</w:t>
                            </w:r>
                          </w:p>
                        </w:tc>
                        <w:tc>
                          <w:tcPr>
                            <w:tcW w:w="1073" w:type="dxa"/>
                            <w:vAlign w:val="bottom"/>
                          </w:tcPr>
                          <w:p w14:paraId="353A5365" w14:textId="11F9C0D9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99E1D50" w14:textId="35680F03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145.1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1D754CF" w14:textId="7414B92F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195.1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CDD85BC" w14:textId="5A112AC5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-220.27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79602C6C" w14:textId="5FA2BA94" w:rsidR="00835C1A" w:rsidRDefault="00835C1A" w:rsidP="00835C1A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210.77</w:t>
                            </w:r>
                          </w:p>
                        </w:tc>
                      </w:tr>
                    </w:tbl>
                    <w:p w14:paraId="5CFB6298" w14:textId="77777777" w:rsidR="00F124E4" w:rsidRPr="001D44B1" w:rsidRDefault="00F124E4" w:rsidP="00C8380E">
                      <w:pPr>
                        <w:pStyle w:val="PSEFigureAndCaption"/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6EA2BD74" w14:textId="77777777" w:rsidR="00C8380E" w:rsidRDefault="00C8380E">
      <w:pPr>
        <w:rPr>
          <w:rFonts w:ascii="Inter" w:hAnsi="Inter" w:cs="Cormorant Medium"/>
          <w:color w:val="000000"/>
          <w:sz w:val="18"/>
          <w:szCs w:val="20"/>
          <w14:numForm w14:val="lining"/>
        </w:rPr>
      </w:pPr>
      <w:r>
        <w:br w:type="page"/>
      </w:r>
    </w:p>
    <w:p w14:paraId="5EAB8560" w14:textId="179D1BE4" w:rsidR="0077338F" w:rsidRPr="003D2FAB" w:rsidRDefault="00C008F4" w:rsidP="003D2FAB">
      <w:pPr>
        <w:rPr>
          <w:rFonts w:ascii="Inter" w:hAnsi="Inter" w:cs="Cormorant Medium"/>
          <w:color w:val="000000"/>
          <w:sz w:val="18"/>
          <w:szCs w:val="20"/>
          <w14:numForm w14:val="lining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1" layoutInCell="1" allowOverlap="0" wp14:anchorId="6A640B16" wp14:editId="2CCB25F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299835" cy="4829175"/>
                <wp:effectExtent l="0" t="0" r="0" b="0"/>
                <wp:wrapSquare wrapText="bothSides"/>
                <wp:docPr id="1666171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482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FC3C2" w14:textId="0F51D48B" w:rsidR="00C008F4" w:rsidRDefault="00C008F4" w:rsidP="00C008F4">
                            <w:pPr>
                              <w:pStyle w:val="PSETableCaption"/>
                            </w:pPr>
                            <w:r w:rsidRPr="00B24F42">
                              <w:rPr>
                                <w:b/>
                                <w:bCs/>
                              </w:rPr>
                              <w:t xml:space="preserve">Table 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B24F42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cont.</w:t>
                            </w:r>
                          </w:p>
                          <w:tbl>
                            <w:tblPr>
                              <w:tblStyle w:val="PSETableFormat"/>
                              <w:tblW w:w="9549" w:type="dxa"/>
                              <w:tbl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89"/>
                              <w:gridCol w:w="1407"/>
                              <w:gridCol w:w="1184"/>
                              <w:gridCol w:w="1259"/>
                              <w:gridCol w:w="1506"/>
                              <w:gridCol w:w="1506"/>
                              <w:gridCol w:w="1298"/>
                            </w:tblGrid>
                            <w:tr w:rsidR="008370B5" w14:paraId="0E533650" w14:textId="77777777" w:rsidTr="00A03CD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1389" w:type="dxa"/>
                                </w:tcPr>
                                <w:p w14:paraId="2318D32B" w14:textId="0BD839D3" w:rsidR="008370B5" w:rsidRPr="00F124E4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481D4CAC" w14:textId="0EAD22B3" w:rsidR="008370B5" w:rsidRPr="00F124E4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124E4">
                                    <w:rPr>
                                      <w:b/>
                                      <w:bCs/>
                                    </w:rPr>
                                    <w:t>Compound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71337E8" w14:textId="77777777" w:rsidR="008370B5" w:rsidRPr="00F124E4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124E4">
                                    <w:rPr>
                                      <w:b/>
                                      <w:bCs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1D886501" w14:textId="77777777" w:rsidR="00A03CD7" w:rsidRPr="00A03CD7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27547575" w14:textId="19FD17D7" w:rsidR="008370B5" w:rsidRPr="00F124E4" w:rsidRDefault="008404CF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29317128" w14:textId="77777777" w:rsidR="00A03CD7" w:rsidRPr="00A03CD7" w:rsidRDefault="008404CF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6E2AC97D" w14:textId="44D136D5" w:rsidR="008370B5" w:rsidRPr="00F124E4" w:rsidRDefault="008404CF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14:paraId="6B6ED571" w14:textId="77777777" w:rsidR="00A03CD7" w:rsidRPr="00A03CD7" w:rsidRDefault="008370B5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7A80C541" w14:textId="074E8C73" w:rsidR="008370B5" w:rsidRPr="00F124E4" w:rsidRDefault="008404CF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J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25244BB" w14:textId="77777777" w:rsidR="00577E59" w:rsidRPr="00A03CD7" w:rsidRDefault="00577E59" w:rsidP="00577E59">
                                  <w:pPr>
                                    <w:pStyle w:val="PSETableContent"/>
                                    <w:jc w:val="center"/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391C50C4" w14:textId="3923A814" w:rsidR="008370B5" w:rsidRPr="00F124E4" w:rsidRDefault="008404CF" w:rsidP="00577E59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</w:tr>
                            <w:tr w:rsidR="009D599D" w14:paraId="7FC32DBE" w14:textId="77777777" w:rsidTr="00A03CD7">
                              <w:tc>
                                <w:tcPr>
                                  <w:tcW w:w="1389" w:type="dxa"/>
                                  <w:vMerge w:val="restart"/>
                                  <w:vAlign w:val="center"/>
                                </w:tcPr>
                                <w:p w14:paraId="6ED29509" w14:textId="08A79DC3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Arenes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0FD7BB07" w14:textId="625D1963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622EC2F3" w14:textId="2E90DB33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C6H6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6F9C217" w14:textId="49CF3B6E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697AFB8" w14:textId="46AA3EA9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173.26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43CE4A3" w14:textId="1279FACC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-253.78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F1BFCEF" w14:textId="7B70A729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124.66</w:t>
                                  </w:r>
                                </w:p>
                              </w:tc>
                            </w:tr>
                            <w:tr w:rsidR="009D599D" w14:paraId="739C3058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039913AC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1D90C170" w14:textId="5E619239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Methylbenzene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5559B4BC" w14:textId="304740FB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C7H8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D778256" w14:textId="7835A158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CD0089E" w14:textId="6D61FD51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220.96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3E7541C" w14:textId="279697D3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-342.59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0C92B7A7" w14:textId="7EDA856F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114.14</w:t>
                                  </w:r>
                                </w:p>
                              </w:tc>
                            </w:tr>
                            <w:tr w:rsidR="009D599D" w14:paraId="43EC75F1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4E6BA718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3CB71F13" w14:textId="3A8386C5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582FE016" w14:textId="461B3F7E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FB49112" w14:textId="0463ABD4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-12.5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D2E3AA8" w14:textId="3318919B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255.01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18CEDB6" w14:textId="42B05E26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-445.05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56883F2D" w14:textId="65B454FD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120.19</w:t>
                                  </w:r>
                                </w:p>
                              </w:tc>
                            </w:tr>
                            <w:tr w:rsidR="009D599D" w14:paraId="353F9681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080D560D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7302C136" w14:textId="54018DF7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4BBB3558" w14:textId="343004BE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C9H12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7FA4D34" w14:textId="33C97881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-38.4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870B4BD" w14:textId="2A73E493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287.78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6D258E6" w14:textId="21E1DB12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-548.80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2EA97022" w14:textId="7B6AD6F8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125.22</w:t>
                                  </w:r>
                                </w:p>
                              </w:tc>
                            </w:tr>
                            <w:tr w:rsidR="009D599D" w14:paraId="1558F4A7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23AB8B75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42F8B67" w14:textId="00F04165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1,2-Dimethylbenzene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0F03CEEE" w14:textId="3400EE5C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0263224" w14:textId="5E81C7F6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-24.4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45E52F6" w14:textId="59FEDE59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246.02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1A196EF" w14:textId="4CB33C68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-454.04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0F283A80" w14:textId="7AEB0C19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110.97</w:t>
                                  </w:r>
                                </w:p>
                              </w:tc>
                            </w:tr>
                            <w:tr w:rsidR="009D599D" w14:paraId="5E1900E8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37C74AB5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0ECB672F" w14:textId="7EE3FB62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1,3-Dimethylbenzene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C42214F" w14:textId="4573B2D7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004A620" w14:textId="68E748BF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-25.4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D65C59B" w14:textId="7B6DEB1A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253.8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545ABD0D" w14:textId="589D3442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-446.26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38137916" w14:textId="42DE2E9F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107.65</w:t>
                                  </w:r>
                                </w:p>
                              </w:tc>
                            </w:tr>
                            <w:tr w:rsidR="009D599D" w14:paraId="77E49D61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62AA85CA" w14:textId="77777777" w:rsidR="009D599D" w:rsidRDefault="009D599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319C0F1" w14:textId="6DB5894C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1,4-Dimethylbenzene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6E0BC39A" w14:textId="6E822930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45BE24E" w14:textId="43E038DE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-24.4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405B1CF" w14:textId="6EFD937C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247.154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9834C7B" w14:textId="2D21D6DD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-452.91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D19F54E" w14:textId="5FD675CF" w:rsidR="009D599D" w:rsidRDefault="009D599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110.64</w:t>
                                  </w:r>
                                </w:p>
                              </w:tc>
                            </w:tr>
                            <w:tr w:rsidR="005D01DD" w14:paraId="1B1F04A0" w14:textId="77777777" w:rsidTr="00A03CD7">
                              <w:tc>
                                <w:tcPr>
                                  <w:tcW w:w="1389" w:type="dxa"/>
                                  <w:vMerge w:val="restart"/>
                                  <w:vAlign w:val="center"/>
                                </w:tcPr>
                                <w:p w14:paraId="64059EED" w14:textId="5D4E60EF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Alcohols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176F8FB7" w14:textId="22E9978E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Methanol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DE91CA0" w14:textId="7667D72F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CH4O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2FBE1FE" w14:textId="1FF6495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-238.4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419AC21" w14:textId="46684394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127.19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7ED6C8C" w14:textId="28F56EB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-242.58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0A69E265" w14:textId="6AA5362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-166.08</w:t>
                                  </w:r>
                                </w:p>
                              </w:tc>
                            </w:tr>
                            <w:tr w:rsidR="005D01DD" w14:paraId="346E902B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7AC2969A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189AC9CA" w14:textId="7275A3DE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Ethanol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053C0BCD" w14:textId="2DED8A30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C2H6O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B9D5A89" w14:textId="57B98839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-276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EA73A46" w14:textId="703A8F62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159.86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07356B0" w14:textId="18ECFF9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-346.42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23D16DD0" w14:textId="039B4894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-172.71</w:t>
                                  </w:r>
                                </w:p>
                              </w:tc>
                            </w:tr>
                            <w:tr w:rsidR="005D01DD" w14:paraId="331FBD9E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1154D209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05375F86" w14:textId="4D0C097E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38584516" w14:textId="460C1B9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C3H8O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D5F39AE" w14:textId="52E85BF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-302.54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9349623" w14:textId="6CF9DFB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192.8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17092F5" w14:textId="557A420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-449.99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6C29D77" w14:textId="3AB6EB3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-168.37</w:t>
                                  </w:r>
                                </w:p>
                              </w:tc>
                            </w:tr>
                            <w:tr w:rsidR="005D01DD" w14:paraId="1CAAD386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4D9D9CC7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7469F8EA" w14:textId="6B4A6449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Propan-2-ol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07F12F5" w14:textId="4597A04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C3H8O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60714D9" w14:textId="010BD5D6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-317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8B7AC7D" w14:textId="1827EF4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180.58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59610137" w14:textId="256D454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-462.21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79787198" w14:textId="68C6A902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-179.19</w:t>
                                  </w:r>
                                </w:p>
                              </w:tc>
                            </w:tr>
                            <w:tr w:rsidR="005D01DD" w14:paraId="2CF663B2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00595483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412FADA" w14:textId="07E0A8F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Butan-1-ol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472E692B" w14:textId="612A904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C4H10O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A8566A5" w14:textId="6D6BD05F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-328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ABFA17B" w14:textId="313119F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225.73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4A2C7D9" w14:textId="6E8D3D7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-553.58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63D99357" w14:textId="21803BC2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-162.95</w:t>
                                  </w:r>
                                </w:p>
                              </w:tc>
                            </w:tr>
                            <w:tr w:rsidR="005D01DD" w14:paraId="45AC47FD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5FB66263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7EA8F88" w14:textId="3C2C796E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Pentan-1-ol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C915429" w14:textId="276CF1C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C5H12O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E56771E" w14:textId="2B775F33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-351.6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624AC04" w14:textId="1F931F8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258.9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7E7E16E" w14:textId="5AAD8AC0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-656.92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55C019D8" w14:textId="6D3EF831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-155.74</w:t>
                                  </w:r>
                                </w:p>
                              </w:tc>
                            </w:tr>
                            <w:tr w:rsidR="005D01DD" w14:paraId="6121D559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5DB3C537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29A34AA" w14:textId="01FDAE9A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Hexan-1-ol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50E337E5" w14:textId="7446B304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C6H14O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7E439BD" w14:textId="3D5AFE1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-377.5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987D091" w14:textId="5A9562D9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287.4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A591A65" w14:textId="3CD514AF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-764.93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7569F15" w14:textId="42BE7FD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-149.44</w:t>
                                  </w:r>
                                </w:p>
                              </w:tc>
                            </w:tr>
                            <w:tr w:rsidR="005D01DD" w14:paraId="1409B533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045953A6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02C1118B" w14:textId="7C037AF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Heptan-1-ol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43CABB0B" w14:textId="61FBBC91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C7H16O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3765BA8" w14:textId="19065684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-403.4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7EA71185" w14:textId="485E0335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325.9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A58252F" w14:textId="7E1DEC04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-862.95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52975E4E" w14:textId="2666EA42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-146.11</w:t>
                                  </w:r>
                                </w:p>
                              </w:tc>
                            </w:tr>
                            <w:tr w:rsidR="005D01DD" w14:paraId="3C9CB77A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5C1811E9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781CFE1" w14:textId="28DDEE4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Octan-1-ol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7A10D210" w14:textId="12B2B21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C8H18O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2579C28" w14:textId="06AB4D8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-426.6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60E9D8C" w14:textId="029DF5A7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355.9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9BED6CF" w14:textId="09D03A8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-969.46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9437999" w14:textId="145AA5B6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-137.56</w:t>
                                  </w:r>
                                </w:p>
                              </w:tc>
                            </w:tr>
                            <w:tr w:rsidR="005D01DD" w14:paraId="1C7D75E5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7D53DB2B" w14:textId="77777777" w:rsidR="005D01DD" w:rsidRDefault="005D01DD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666CECE3" w14:textId="5B4F4CDD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Ethan-1,2-diol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7BC89C53" w14:textId="41127D58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C2H6O2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A221084" w14:textId="69EE3F2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-460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67E0753D" w14:textId="66752A3C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166.9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8FE8478" w14:textId="7B7F2B89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-441.96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472CCB3B" w14:textId="5BF9D31F" w:rsidR="005D01DD" w:rsidRDefault="005D01DD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-328.23</w:t>
                                  </w:r>
                                </w:p>
                              </w:tc>
                            </w:tr>
                            <w:tr w:rsidR="00A03CD7" w14:paraId="5536C349" w14:textId="77777777" w:rsidTr="00A03CD7">
                              <w:tc>
                                <w:tcPr>
                                  <w:tcW w:w="1389" w:type="dxa"/>
                                  <w:vMerge w:val="restart"/>
                                  <w:vAlign w:val="center"/>
                                </w:tcPr>
                                <w:p w14:paraId="0B5E693F" w14:textId="4858C087" w:rsidR="00A03CD7" w:rsidRDefault="00A03CD7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Carboxylic acids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411067A2" w14:textId="74B33B96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Formic Acid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2D649C2D" w14:textId="1B01E5E0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HCOOH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7C83A86" w14:textId="3B938F55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-425.5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779E7CB" w14:textId="26EE945C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131.84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0ABE2AAB" w14:textId="29BE5727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-209.82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3C77A662" w14:textId="062242D2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-362.94</w:t>
                                  </w:r>
                                </w:p>
                              </w:tc>
                            </w:tr>
                            <w:tr w:rsidR="00A03CD7" w14:paraId="46FB22E0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74BC533E" w14:textId="77777777" w:rsidR="00A03CD7" w:rsidRDefault="00A03CD7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4D43DD02" w14:textId="51A45B35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Acetic Acid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3F827243" w14:textId="294BE1BD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CH3COOH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A665AB2" w14:textId="6B6A28FC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-483.52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3B216CA" w14:textId="62B33C50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3220F8BC" w14:textId="111DB124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-320.18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35F3045D" w14:textId="3B217105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-388.06</w:t>
                                  </w:r>
                                </w:p>
                              </w:tc>
                            </w:tr>
                            <w:tr w:rsidR="00A03CD7" w14:paraId="4F657A1D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7E16A94D" w14:textId="77777777" w:rsidR="00A03CD7" w:rsidRDefault="00A03CD7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5FC56488" w14:textId="625CB290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Oxalic Acid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32AE9757" w14:textId="193B32C1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(COOH)2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EF0A797" w14:textId="0CF99679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-828.93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215A3488" w14:textId="5E0E68A3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115.6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1C9E15CF" w14:textId="69D11665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-437.05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77B755DA" w14:textId="15551116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-698.62</w:t>
                                  </w:r>
                                </w:p>
                              </w:tc>
                            </w:tr>
                            <w:tr w:rsidR="00A03CD7" w14:paraId="78AC098A" w14:textId="77777777" w:rsidTr="00A03CD7">
                              <w:tc>
                                <w:tcPr>
                                  <w:tcW w:w="1389" w:type="dxa"/>
                                  <w:vMerge/>
                                  <w:vAlign w:val="center"/>
                                </w:tcPr>
                                <w:p w14:paraId="008FCF3C" w14:textId="77777777" w:rsidR="00A03CD7" w:rsidRDefault="00A03CD7" w:rsidP="00A03CD7">
                                  <w:pPr>
                                    <w:pStyle w:val="PSETableContent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  <w:vAlign w:val="bottom"/>
                                </w:tcPr>
                                <w:p w14:paraId="48370982" w14:textId="79CD25AD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Benzoic Acid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vAlign w:val="bottom"/>
                                </w:tcPr>
                                <w:p w14:paraId="0274A204" w14:textId="4E2B6458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C6H5COOH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F781924" w14:textId="7B7D3E26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-384.8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4D6961EE" w14:textId="0EC62ABF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165.71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vAlign w:val="bottom"/>
                                </w:tcPr>
                                <w:p w14:paraId="5EDECEDC" w14:textId="6362AD70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-472.31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vAlign w:val="bottom"/>
                                </w:tcPr>
                                <w:p w14:paraId="24B2C13D" w14:textId="5BA48989" w:rsidR="00A03CD7" w:rsidRDefault="00A03CD7" w:rsidP="00A03CD7">
                                  <w:pPr>
                                    <w:pStyle w:val="PSETableContent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-243.98</w:t>
                                  </w:r>
                                </w:p>
                              </w:tc>
                            </w:tr>
                          </w:tbl>
                          <w:p w14:paraId="4E677DCD" w14:textId="77777777" w:rsidR="00C008F4" w:rsidRPr="001D44B1" w:rsidRDefault="00C008F4" w:rsidP="00C008F4">
                            <w:pPr>
                              <w:pStyle w:val="PSEFigureAndCa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40B16" id="_x0000_s1027" type="#_x0000_t202" style="position:absolute;margin-left:0;margin-top:0;width:496.05pt;height:380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" o:allowoverlap="f" filled="f" stroked="f">
                <v:textbox>
                  <w:txbxContent>
                    <w:p w14:paraId="493FC3C2" w14:textId="0F51D48B" w:rsidR="00C008F4" w:rsidRDefault="00C008F4" w:rsidP="00C008F4">
                      <w:pPr>
                        <w:pStyle w:val="PSETableCaption"/>
                      </w:pPr>
                      <w:r w:rsidRPr="00B24F42">
                        <w:rPr>
                          <w:b/>
                          <w:bCs/>
                        </w:rPr>
                        <w:t xml:space="preserve">Table 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B24F42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 xml:space="preserve"> cont.</w:t>
                      </w:r>
                    </w:p>
                    <w:tbl>
                      <w:tblPr>
                        <w:tblStyle w:val="PSETableFormat"/>
                        <w:tblW w:w="9549" w:type="dxa"/>
                        <w:tbl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89"/>
                        <w:gridCol w:w="1407"/>
                        <w:gridCol w:w="1184"/>
                        <w:gridCol w:w="1259"/>
                        <w:gridCol w:w="1506"/>
                        <w:gridCol w:w="1506"/>
                        <w:gridCol w:w="1298"/>
                      </w:tblGrid>
                      <w:tr w:rsidR="008370B5" w14:paraId="0E533650" w14:textId="77777777" w:rsidTr="00A03CD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tcW w:w="1389" w:type="dxa"/>
                          </w:tcPr>
                          <w:p w14:paraId="2318D32B" w14:textId="0BD839D3" w:rsidR="008370B5" w:rsidRPr="00F124E4" w:rsidRDefault="008370B5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481D4CAC" w14:textId="0EAD22B3" w:rsidR="008370B5" w:rsidRPr="00F124E4" w:rsidRDefault="008370B5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24E4">
                              <w:rPr>
                                <w:b/>
                                <w:bCs/>
                              </w:rPr>
                              <w:t>Compound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71337E8" w14:textId="77777777" w:rsidR="008370B5" w:rsidRPr="00F124E4" w:rsidRDefault="008370B5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24E4">
                              <w:rPr>
                                <w:b/>
                                <w:bCs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1D886501" w14:textId="77777777" w:rsidR="00A03CD7" w:rsidRPr="00A03CD7" w:rsidRDefault="008370B5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27547575" w14:textId="19FD17D7" w:rsidR="008370B5" w:rsidRPr="00F124E4" w:rsidRDefault="008404CF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506" w:type="dxa"/>
                          </w:tcPr>
                          <w:p w14:paraId="29317128" w14:textId="77777777" w:rsidR="00A03CD7" w:rsidRPr="00A03CD7" w:rsidRDefault="008404CF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E2AC97D" w14:textId="44D136D5" w:rsidR="008370B5" w:rsidRPr="00F124E4" w:rsidRDefault="008404CF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506" w:type="dxa"/>
                          </w:tcPr>
                          <w:p w14:paraId="6B6ED571" w14:textId="77777777" w:rsidR="00A03CD7" w:rsidRPr="00A03CD7" w:rsidRDefault="008370B5" w:rsidP="00A03CD7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A80C541" w14:textId="074E8C73" w:rsidR="008370B5" w:rsidRPr="00F124E4" w:rsidRDefault="008404CF" w:rsidP="00A03CD7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298" w:type="dxa"/>
                          </w:tcPr>
                          <w:p w14:paraId="525244BB" w14:textId="77777777" w:rsidR="00577E59" w:rsidRPr="00A03CD7" w:rsidRDefault="00577E59" w:rsidP="00577E59">
                            <w:pPr>
                              <w:pStyle w:val="PSETableContent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91C50C4" w14:textId="3923A814" w:rsidR="008370B5" w:rsidRPr="00F124E4" w:rsidRDefault="008404CF" w:rsidP="00577E59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</w:tr>
                      <w:tr w:rsidR="009D599D" w14:paraId="7FC32DBE" w14:textId="77777777" w:rsidTr="00A03CD7">
                        <w:tc>
                          <w:tcPr>
                            <w:tcW w:w="1389" w:type="dxa"/>
                            <w:vMerge w:val="restart"/>
                            <w:vAlign w:val="center"/>
                          </w:tcPr>
                          <w:p w14:paraId="6ED29509" w14:textId="08A79DC3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Arenes</w:t>
                            </w: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0FD7BB07" w14:textId="625D1963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622EC2F3" w14:textId="2E90DB33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C6H6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6F9C217" w14:textId="49CF3B6E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697AFB8" w14:textId="46AA3EA9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173.26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43CE4A3" w14:textId="1279FACC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-253.78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F1BFCEF" w14:textId="7B70A729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124.66</w:t>
                            </w:r>
                          </w:p>
                        </w:tc>
                      </w:tr>
                      <w:tr w:rsidR="009D599D" w14:paraId="739C3058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039913AC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1D90C170" w14:textId="5E619239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Methylbenzene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5559B4BC" w14:textId="304740FB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C7H8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D778256" w14:textId="7835A158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CD0089E" w14:textId="6D61FD51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220.96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3E7541C" w14:textId="279697D3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-342.59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0C92B7A7" w14:textId="7EDA856F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114.14</w:t>
                            </w:r>
                          </w:p>
                        </w:tc>
                      </w:tr>
                      <w:tr w:rsidR="009D599D" w14:paraId="43EC75F1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4E6BA718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3CB71F13" w14:textId="3A8386C5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582FE016" w14:textId="461B3F7E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FB49112" w14:textId="0463ABD4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-12.5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D2E3AA8" w14:textId="3318919B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255.01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18CEDB6" w14:textId="42B05E26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-445.05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56883F2D" w14:textId="65B454FD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120.19</w:t>
                            </w:r>
                          </w:p>
                        </w:tc>
                      </w:tr>
                      <w:tr w:rsidR="009D599D" w14:paraId="353F9681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080D560D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7302C136" w14:textId="54018DF7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4BBB3558" w14:textId="343004BE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C9H12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7FA4D34" w14:textId="33C97881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-38.4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870B4BD" w14:textId="2A73E493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287.78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6D258E6" w14:textId="21E1DB12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-548.80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2EA97022" w14:textId="7B6AD6F8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125.22</w:t>
                            </w:r>
                          </w:p>
                        </w:tc>
                      </w:tr>
                      <w:tr w:rsidR="009D599D" w14:paraId="1558F4A7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23AB8B75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42F8B67" w14:textId="00F04165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1,2-Dimethylbenzene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0F03CEEE" w14:textId="3400EE5C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0263224" w14:textId="5E81C7F6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-24.4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45E52F6" w14:textId="59FEDE59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246.02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1A196EF" w14:textId="4CB33C68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-454.04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0F283A80" w14:textId="7AEB0C19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110.97</w:t>
                            </w:r>
                          </w:p>
                        </w:tc>
                      </w:tr>
                      <w:tr w:rsidR="009D599D" w14:paraId="5E1900E8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37C74AB5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0ECB672F" w14:textId="7EE3FB62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1,3-Dimethylbenzene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C42214F" w14:textId="4573B2D7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004A620" w14:textId="68E748BF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-25.4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D65C59B" w14:textId="7B6DEB1A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253.8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545ABD0D" w14:textId="589D3442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-446.26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38137916" w14:textId="42DE2E9F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107.65</w:t>
                            </w:r>
                          </w:p>
                        </w:tc>
                      </w:tr>
                      <w:tr w:rsidR="009D599D" w14:paraId="77E49D61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62AA85CA" w14:textId="77777777" w:rsidR="009D599D" w:rsidRDefault="009D599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319C0F1" w14:textId="6DB5894C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1,4-Dimethylbenzene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6E0BC39A" w14:textId="6E822930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45BE24E" w14:textId="43E038DE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-24.4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405B1CF" w14:textId="6EFD937C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247.154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9834C7B" w14:textId="2D21D6DD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-452.91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D19F54E" w14:textId="5FD675CF" w:rsidR="009D599D" w:rsidRDefault="009D599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110.64</w:t>
                            </w:r>
                          </w:p>
                        </w:tc>
                      </w:tr>
                      <w:tr w:rsidR="005D01DD" w14:paraId="1B1F04A0" w14:textId="77777777" w:rsidTr="00A03CD7">
                        <w:tc>
                          <w:tcPr>
                            <w:tcW w:w="1389" w:type="dxa"/>
                            <w:vMerge w:val="restart"/>
                            <w:vAlign w:val="center"/>
                          </w:tcPr>
                          <w:p w14:paraId="64059EED" w14:textId="5D4E60EF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Alcohols</w:t>
                            </w: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176F8FB7" w14:textId="22E9978E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Methanol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DE91CA0" w14:textId="7667D72F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CH4O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2FBE1FE" w14:textId="1FF6495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-238.4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419AC21" w14:textId="46684394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127.19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7ED6C8C" w14:textId="28F56EB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-242.58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0A69E265" w14:textId="6AA5362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-166.08</w:t>
                            </w:r>
                          </w:p>
                        </w:tc>
                      </w:tr>
                      <w:tr w:rsidR="005D01DD" w14:paraId="346E902B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7AC2969A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189AC9CA" w14:textId="7275A3DE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Ethanol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053C0BCD" w14:textId="2DED8A30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C2H6O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B9D5A89" w14:textId="57B98839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-276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EA73A46" w14:textId="703A8F62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159.86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07356B0" w14:textId="18ECFF9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-346.42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23D16DD0" w14:textId="039B4894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-172.71</w:t>
                            </w:r>
                          </w:p>
                        </w:tc>
                      </w:tr>
                      <w:tr w:rsidR="005D01DD" w14:paraId="331FBD9E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1154D209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05375F86" w14:textId="4D0C097E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38584516" w14:textId="460C1B9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C3H8O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D5F39AE" w14:textId="52E85BF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-302.54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9349623" w14:textId="6CF9DFB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192.8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17092F5" w14:textId="557A420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-449.99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6C29D77" w14:textId="3AB6EB3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-168.37</w:t>
                            </w:r>
                          </w:p>
                        </w:tc>
                      </w:tr>
                      <w:tr w:rsidR="005D01DD" w14:paraId="1CAAD386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4D9D9CC7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7469F8EA" w14:textId="6B4A6449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Propan-2-ol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07F12F5" w14:textId="4597A04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C3H8O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60714D9" w14:textId="010BD5D6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-317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8B7AC7D" w14:textId="1827EF4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180.58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59610137" w14:textId="256D454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-462.21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79787198" w14:textId="68C6A902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-179.19</w:t>
                            </w:r>
                          </w:p>
                        </w:tc>
                      </w:tr>
                      <w:tr w:rsidR="005D01DD" w14:paraId="2CF663B2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00595483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412FADA" w14:textId="07E0A8F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Butan-1-ol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472E692B" w14:textId="612A904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C4H10O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A8566A5" w14:textId="6D6BD05F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-328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ABFA17B" w14:textId="313119F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225.73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4A2C7D9" w14:textId="6E8D3D7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-553.58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63D99357" w14:textId="21803BC2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-162.95</w:t>
                            </w:r>
                          </w:p>
                        </w:tc>
                      </w:tr>
                      <w:tr w:rsidR="005D01DD" w14:paraId="45AC47FD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5FB66263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7EA8F88" w14:textId="3C2C796E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Pentan-1-ol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C915429" w14:textId="276CF1C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C5H12O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E56771E" w14:textId="2B775F33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-351.6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624AC04" w14:textId="1F931F8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258.9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7E7E16E" w14:textId="5AAD8AC0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-656.92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55C019D8" w14:textId="6D3EF831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-155.74</w:t>
                            </w:r>
                          </w:p>
                        </w:tc>
                      </w:tr>
                      <w:tr w:rsidR="005D01DD" w14:paraId="6121D559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5DB3C537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29A34AA" w14:textId="01FDAE9A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Hexan-1-ol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50E337E5" w14:textId="7446B304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C6H14O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7E439BD" w14:textId="3D5AFE1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-377.5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987D091" w14:textId="5A9562D9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287.4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A591A65" w14:textId="3CD514AF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-764.93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7569F15" w14:textId="42BE7FD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-149.44</w:t>
                            </w:r>
                          </w:p>
                        </w:tc>
                      </w:tr>
                      <w:tr w:rsidR="005D01DD" w14:paraId="1409B533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045953A6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02C1118B" w14:textId="7C037AF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Heptan-1-ol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43CABB0B" w14:textId="61FBBC91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C7H16O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3765BA8" w14:textId="19065684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-403.4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7EA71185" w14:textId="485E0335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325.9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A58252F" w14:textId="7E1DEC04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-862.95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52975E4E" w14:textId="2666EA42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-146.11</w:t>
                            </w:r>
                          </w:p>
                        </w:tc>
                      </w:tr>
                      <w:tr w:rsidR="005D01DD" w14:paraId="3C9CB77A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5C1811E9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781CFE1" w14:textId="28DDEE4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Octan-1-ol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7A10D210" w14:textId="12B2B21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C8H18O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2579C28" w14:textId="06AB4D8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-426.6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60E9D8C" w14:textId="029DF5A7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355.9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9BED6CF" w14:textId="09D03A8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-969.46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9437999" w14:textId="145AA5B6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-137.56</w:t>
                            </w:r>
                          </w:p>
                        </w:tc>
                      </w:tr>
                      <w:tr w:rsidR="005D01DD" w14:paraId="1C7D75E5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7D53DB2B" w14:textId="77777777" w:rsidR="005D01DD" w:rsidRDefault="005D01DD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666CECE3" w14:textId="5B4F4CDD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Ethan-1,2-diol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7BC89C53" w14:textId="41127D58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C2H6O2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A221084" w14:textId="69EE3F2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-460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67E0753D" w14:textId="66752A3C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166.9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8FE8478" w14:textId="7B7F2B89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-441.96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472CCB3B" w14:textId="5BF9D31F" w:rsidR="005D01DD" w:rsidRDefault="005D01DD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-328.23</w:t>
                            </w:r>
                          </w:p>
                        </w:tc>
                      </w:tr>
                      <w:tr w:rsidR="00A03CD7" w14:paraId="5536C349" w14:textId="77777777" w:rsidTr="00A03CD7">
                        <w:tc>
                          <w:tcPr>
                            <w:tcW w:w="1389" w:type="dxa"/>
                            <w:vMerge w:val="restart"/>
                            <w:vAlign w:val="center"/>
                          </w:tcPr>
                          <w:p w14:paraId="0B5E693F" w14:textId="4858C087" w:rsidR="00A03CD7" w:rsidRDefault="00A03CD7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Carboxylic acids</w:t>
                            </w: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411067A2" w14:textId="74B33B96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Formic Acid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2D649C2D" w14:textId="1B01E5E0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HCOOH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7C83A86" w14:textId="3B938F55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-425.5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779E7CB" w14:textId="26EE945C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131.84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0ABE2AAB" w14:textId="29BE5727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-209.82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3C77A662" w14:textId="062242D2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-362.94</w:t>
                            </w:r>
                          </w:p>
                        </w:tc>
                      </w:tr>
                      <w:tr w:rsidR="00A03CD7" w14:paraId="46FB22E0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74BC533E" w14:textId="77777777" w:rsidR="00A03CD7" w:rsidRDefault="00A03CD7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4D43DD02" w14:textId="51A45B35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Acetic Acid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3F827243" w14:textId="294BE1BD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CH3COOH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A665AB2" w14:textId="6B6A28FC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-483.52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3B216CA" w14:textId="62B33C50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3220F8BC" w14:textId="111DB124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-320.18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35F3045D" w14:textId="3B217105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-388.06</w:t>
                            </w:r>
                          </w:p>
                        </w:tc>
                      </w:tr>
                      <w:tr w:rsidR="00A03CD7" w14:paraId="4F657A1D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7E16A94D" w14:textId="77777777" w:rsidR="00A03CD7" w:rsidRDefault="00A03CD7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5FC56488" w14:textId="625CB290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Oxalic Acid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32AE9757" w14:textId="193B32C1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(COOH)2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EF0A797" w14:textId="0CF99679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-828.93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215A3488" w14:textId="5E0E68A3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115.6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1C9E15CF" w14:textId="69D11665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-437.05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77B755DA" w14:textId="15551116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-698.62</w:t>
                            </w:r>
                          </w:p>
                        </w:tc>
                      </w:tr>
                      <w:tr w:rsidR="00A03CD7" w14:paraId="78AC098A" w14:textId="77777777" w:rsidTr="00A03CD7">
                        <w:tc>
                          <w:tcPr>
                            <w:tcW w:w="1389" w:type="dxa"/>
                            <w:vMerge/>
                            <w:vAlign w:val="center"/>
                          </w:tcPr>
                          <w:p w14:paraId="008FCF3C" w14:textId="77777777" w:rsidR="00A03CD7" w:rsidRDefault="00A03CD7" w:rsidP="00A03CD7">
                            <w:pPr>
                              <w:pStyle w:val="PSETableContent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  <w:vAlign w:val="bottom"/>
                          </w:tcPr>
                          <w:p w14:paraId="48370982" w14:textId="79CD25AD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Benzoic Acid</w:t>
                            </w:r>
                          </w:p>
                        </w:tc>
                        <w:tc>
                          <w:tcPr>
                            <w:tcW w:w="1184" w:type="dxa"/>
                            <w:vAlign w:val="bottom"/>
                          </w:tcPr>
                          <w:p w14:paraId="0274A204" w14:textId="4E2B6458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C6H5COOH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F781924" w14:textId="7B7D3E26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-384.8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4D6961EE" w14:textId="0EC62ABF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165.71</w:t>
                            </w:r>
                          </w:p>
                        </w:tc>
                        <w:tc>
                          <w:tcPr>
                            <w:tcW w:w="1506" w:type="dxa"/>
                            <w:vAlign w:val="bottom"/>
                          </w:tcPr>
                          <w:p w14:paraId="5EDECEDC" w14:textId="6362AD70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-472.31</w:t>
                            </w:r>
                          </w:p>
                        </w:tc>
                        <w:tc>
                          <w:tcPr>
                            <w:tcW w:w="1298" w:type="dxa"/>
                            <w:vAlign w:val="bottom"/>
                          </w:tcPr>
                          <w:p w14:paraId="24B2C13D" w14:textId="5BA48989" w:rsidR="00A03CD7" w:rsidRDefault="00A03CD7" w:rsidP="00A03CD7">
                            <w:pPr>
                              <w:pStyle w:val="PSETableContent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-243.98</w:t>
                            </w:r>
                          </w:p>
                        </w:tc>
                      </w:tr>
                    </w:tbl>
                    <w:p w14:paraId="4E677DCD" w14:textId="77777777" w:rsidR="00C008F4" w:rsidRPr="001D44B1" w:rsidRDefault="00C008F4" w:rsidP="00C008F4">
                      <w:pPr>
                        <w:pStyle w:val="PSEFigureAndCaption"/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>
        <w:br w:type="page"/>
      </w:r>
      <w:r w:rsidR="0078030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1" layoutInCell="1" allowOverlap="0" wp14:anchorId="6CDFECAD" wp14:editId="3CCA4AD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299835" cy="5843905"/>
                <wp:effectExtent l="0" t="0" r="0" b="4445"/>
                <wp:wrapSquare wrapText="bothSides"/>
                <wp:docPr id="819403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58442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03A61" w14:textId="40836F59" w:rsidR="00780305" w:rsidRDefault="00780305" w:rsidP="00780305">
                            <w:pPr>
                              <w:pStyle w:val="PSETableCaption"/>
                            </w:pPr>
                            <w:r w:rsidRPr="00B24F42">
                              <w:rPr>
                                <w:b/>
                                <w:bCs/>
                              </w:rPr>
                              <w:t xml:space="preserve">Table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S2: </w:t>
                            </w:r>
                            <w:r w:rsidR="002056E0">
                              <w:t xml:space="preserve">Combustion reaction data for data retrieved from NIST WebBook [1].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PSETableFormat"/>
                              <w:tblW w:w="8279" w:type="dxa"/>
                              <w:tblBorders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6"/>
                              <w:gridCol w:w="1077"/>
                              <w:gridCol w:w="1259"/>
                              <w:gridCol w:w="1259"/>
                              <w:gridCol w:w="1259"/>
                              <w:gridCol w:w="1259"/>
                            </w:tblGrid>
                            <w:tr w:rsidR="00577E59" w14:paraId="71ED8C53" w14:textId="77777777" w:rsidTr="00F2067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2166" w:type="dxa"/>
                                  <w:vAlign w:val="center"/>
                                </w:tcPr>
                                <w:p w14:paraId="47DF4AA3" w14:textId="727A2FAE" w:rsidR="00577E59" w:rsidRPr="00F2067C" w:rsidRDefault="00577E59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2067C">
                                    <w:rPr>
                                      <w:b/>
                                      <w:bCs/>
                                    </w:rPr>
                                    <w:t>Compound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14:paraId="5C3F3C75" w14:textId="6D7A79FA" w:rsidR="00577E59" w:rsidRPr="00F2067C" w:rsidRDefault="00577E59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2067C">
                                    <w:rPr>
                                      <w:b/>
                                      <w:bCs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14:paraId="273A236A" w14:textId="2C791BA9" w:rsidR="00577E59" w:rsidRPr="00F2067C" w:rsidRDefault="00F2067C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5D6A408C" w14:textId="7CFB54FC" w:rsidR="00577E59" w:rsidRPr="00F2067C" w:rsidRDefault="008404CF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14:paraId="5220D9B4" w14:textId="6A5A33E4" w:rsidR="00577E59" w:rsidRPr="00F2067C" w:rsidRDefault="00F2067C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06E3652A" w14:textId="78C47418" w:rsidR="00577E59" w:rsidRPr="00F2067C" w:rsidRDefault="008404CF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14:paraId="130D74D0" w14:textId="1E49FA24" w:rsidR="00577E59" w:rsidRPr="00F2067C" w:rsidRDefault="00F2067C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69B31BE3" w14:textId="0B514D22" w:rsidR="00577E59" w:rsidRPr="00F2067C" w:rsidRDefault="008404CF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59" w:type="dxa"/>
                                  <w:vAlign w:val="center"/>
                                </w:tcPr>
                                <w:p w14:paraId="4F989C37" w14:textId="4965C419" w:rsidR="00577E59" w:rsidRPr="00F2067C" w:rsidRDefault="00F2067C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∆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50629B52" w14:textId="6FC498ED" w:rsidR="00577E59" w:rsidRPr="00F2067C" w:rsidRDefault="008404CF" w:rsidP="00F2067C">
                                  <w:pPr>
                                    <w:pStyle w:val="PSETableContent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kJ</m:t>
                                          </m:r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mo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bCs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oMath>
                                  </m:oMathPara>
                                </w:p>
                              </w:tc>
                            </w:tr>
                            <w:tr w:rsidR="00D13A8D" w14:paraId="5D3F8DDE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025B4ADC" w14:textId="3BE5B03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Methane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353962B" w14:textId="08261A9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8B4A499" w14:textId="529DD28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-74.87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51B5C2B" w14:textId="626EA7E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-50.74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5ABA09C" w14:textId="27E5A0E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890.30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43D42FC" w14:textId="2C946FF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817.90</w:t>
                                  </w:r>
                                </w:p>
                              </w:tc>
                            </w:tr>
                            <w:tr w:rsidR="00D13A8D" w14:paraId="31600255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2C74F87E" w14:textId="395868D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Ethane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1E6DBEC9" w14:textId="0BBE47D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C2H6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33CE3A8" w14:textId="302FBF8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-84.00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1F69E8B" w14:textId="4F9A613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-32.09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D2CED5F" w14:textId="44AF13A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1560.51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F9B3C2A" w14:textId="5AA3AC2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1468.05</w:t>
                                  </w:r>
                                </w:p>
                              </w:tc>
                            </w:tr>
                            <w:tr w:rsidR="00D13A8D" w14:paraId="76059FA5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61155139" w14:textId="774C800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Propane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9D9F19E" w14:textId="28F2E04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C3H8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917022F" w14:textId="7FF23F3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-104.70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2BB7900" w14:textId="5D86AF0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-24.11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D1DCA1D" w14:textId="07A7719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2219.15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ADFC7EC" w14:textId="472C256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2107.53</w:t>
                                  </w:r>
                                </w:p>
                              </w:tc>
                            </w:tr>
                            <w:tr w:rsidR="00D13A8D" w14:paraId="3FFB503F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EF6F6D0" w14:textId="1256BE0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Butane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636778E7" w14:textId="1319FD6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3963320" w14:textId="3EBF516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-125.60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4341A1C" w14:textId="7A25197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-16.29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DDA6296" w14:textId="1E4D79F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2877.59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E04FA19" w14:textId="43F5B1A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2746.85</w:t>
                                  </w:r>
                                </w:p>
                              </w:tc>
                            </w:tr>
                            <w:tr w:rsidR="00D13A8D" w14:paraId="2C3C92D2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38547B18" w14:textId="4EA76F8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Pentane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1C032A07" w14:textId="17F72EA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0700E02" w14:textId="3DF9BC8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-146.80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5D636CC" w14:textId="2B6AA27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-8.03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601024F" w14:textId="47536DE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3535.73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FC24E25" w14:textId="1BD3B2E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3386.61</w:t>
                                  </w:r>
                                </w:p>
                              </w:tc>
                            </w:tr>
                            <w:tr w:rsidR="00D13A8D" w14:paraId="5FE74BF8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6DF86372" w14:textId="1CC0E1E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Hexane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6D0BF683" w14:textId="43346F7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C6H14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EFCE138" w14:textId="5911E23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-198.70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6591542" w14:textId="2BBAC86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-3.80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2915ED0" w14:textId="1DF4BAF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4163.17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DEF4998" w14:textId="3ED5B02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4022.34</w:t>
                                  </w:r>
                                </w:p>
                              </w:tc>
                            </w:tr>
                            <w:tr w:rsidR="00D13A8D" w14:paraId="4C0C15DA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0CBAE32" w14:textId="0B94036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Heptane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50E6A262" w14:textId="25E1B53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C7H16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AF06AEF" w14:textId="7BCD87D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-224.40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4432ACB" w14:textId="6908BC4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1.51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FCD6AAB" w14:textId="322D53D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4816.81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681C915" w14:textId="67BEDA2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4659.15</w:t>
                                  </w:r>
                                </w:p>
                              </w:tc>
                            </w:tr>
                            <w:tr w:rsidR="00D13A8D" w14:paraId="4DB8116C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07E89DBB" w14:textId="48E6DBE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Octane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1F7C0FD" w14:textId="32664DB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C8H18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8B36A47" w14:textId="282647D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-250.30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600DA65" w14:textId="72C49A1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6.58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9C732CD" w14:textId="6433DC9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5470.25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9F4C1B5" w14:textId="6DA273F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5295.72</w:t>
                                  </w:r>
                                </w:p>
                              </w:tc>
                            </w:tr>
                            <w:tr w:rsidR="00D13A8D" w14:paraId="53AF49F8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E79F7C3" w14:textId="289184C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Nonane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822CE95" w14:textId="6A68C6D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C9H20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A5BDC55" w14:textId="5757B08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-274.70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120772D" w14:textId="0B56E0A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13.20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588F270" w14:textId="2B15919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6125.19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1C9542E" w14:textId="558B755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5933.84</w:t>
                                  </w:r>
                                </w:p>
                              </w:tc>
                            </w:tr>
                            <w:tr w:rsidR="00D13A8D" w14:paraId="3168F681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C05997F" w14:textId="56D541F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Decane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7DDE8835" w14:textId="0A84D11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C10H22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D1C48D2" w14:textId="2057C5B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-301.00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1228BF7" w14:textId="2E3A4C8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18.00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56036E1" w14:textId="681B2AA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6778.23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7263FC4" w14:textId="218AEEF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6570.14</w:t>
                                  </w:r>
                                </w:p>
                              </w:tc>
                            </w:tr>
                            <w:tr w:rsidR="00D13A8D" w14:paraId="17D3F6A2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0E77754B" w14:textId="75D1BA1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Undecane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17DB6A3B" w14:textId="79BDB07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C11H24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78724CF" w14:textId="091634F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-327.20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69C0F0F" w14:textId="5169129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22.89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BFAA7EF" w14:textId="3B9344A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7431.37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A0974D6" w14:textId="395D37C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7206.53</w:t>
                                  </w:r>
                                </w:p>
                              </w:tc>
                            </w:tr>
                            <w:tr w:rsidR="00D13A8D" w14:paraId="5AF55AE3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32690C46" w14:textId="1C6263D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Dodecane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3089DFE" w14:textId="688606A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C12H26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CA1D477" w14:textId="30B5616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-352.10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760C61A" w14:textId="215DEC3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28.99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69CC15E" w14:textId="33AC94C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8085.81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6B2F888" w14:textId="28E6BAE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7844.13</w:t>
                                  </w:r>
                                </w:p>
                              </w:tc>
                            </w:tr>
                            <w:tr w:rsidR="00D13A8D" w14:paraId="677BD66C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25F79D30" w14:textId="4523FFC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2-Methylpropane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27560884" w14:textId="59283D4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A916DC5" w14:textId="239817A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-134.20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82CF2CA" w14:textId="1172BF7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-18.90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F6AE927" w14:textId="5EC580F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2868.99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37F58BB" w14:textId="75F0ADB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2744.24</w:t>
                                  </w:r>
                                </w:p>
                              </w:tc>
                            </w:tr>
                            <w:tr w:rsidR="00D13A8D" w14:paraId="305FA8DC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1E24B34E" w14:textId="63E8B70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2-Methylbutane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0FF7ED2" w14:textId="5F741D0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4B0FCB4" w14:textId="66C1B5A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-178.20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4DB6AFE" w14:textId="064239D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-13.37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0A48344" w14:textId="0720336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3504.33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24C9E3E" w14:textId="145B6C0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3381.27</w:t>
                                  </w:r>
                                </w:p>
                              </w:tc>
                            </w:tr>
                            <w:tr w:rsidR="00D13A8D" w14:paraId="0FE598A2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38543265" w14:textId="2330E50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2-Methylpentane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111E19F2" w14:textId="22E0F99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C7H16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AD616CE" w14:textId="70455F9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-204.30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235B807" w14:textId="00615B1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32.94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1E19A31" w14:textId="0872819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4836.91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6E525BD" w14:textId="35B87C2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4690.58</w:t>
                                  </w:r>
                                </w:p>
                              </w:tc>
                            </w:tr>
                            <w:tr w:rsidR="00D13A8D" w14:paraId="7AB1757F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903D37B" w14:textId="7EF05AB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2-Methylhexane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2D4F1ED" w14:textId="43B2447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C8H18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E51B537" w14:textId="74823AA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-229.80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FA1C796" w14:textId="15B9F0F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38.37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C72B6B5" w14:textId="24B1A50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5490.75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7D82934" w14:textId="1077FDB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5327.51</w:t>
                                  </w:r>
                                </w:p>
                              </w:tc>
                            </w:tr>
                            <w:tr w:rsidR="00D13A8D" w14:paraId="38F0CD9E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92A1138" w14:textId="1E588E4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2-Methylheptane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3DE36D82" w14:textId="1F0A72C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C9H20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8ECD7BC" w14:textId="5970A84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-255.20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11D3A64" w14:textId="4074C62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43.82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955C1CE" w14:textId="5AEF2C3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6144.69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9F8CD82" w14:textId="733A198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5964.46</w:t>
                                  </w:r>
                                </w:p>
                              </w:tc>
                            </w:tr>
                            <w:tr w:rsidR="00D13A8D" w14:paraId="0C165255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11169E0" w14:textId="40E1A09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2,2-Dimethylpropane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2417A8B8" w14:textId="18FE5A7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C5H12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AB0555D" w14:textId="6C33CCE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-167.90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9C7A54F" w14:textId="5D73025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-16.66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B1D76FB" w14:textId="1E18792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3514.63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46A4643" w14:textId="3FE9FB7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3377.98</w:t>
                                  </w:r>
                                </w:p>
                              </w:tc>
                            </w:tr>
                            <w:tr w:rsidR="00D13A8D" w14:paraId="356F5F27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60E5DCC5" w14:textId="26DD6F5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Cyclopropane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6D5366E7" w14:textId="38B98F0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C3H6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39F96FE" w14:textId="2C3F042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53.30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C70577B" w14:textId="6A385C1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104.62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CD8CEEB" w14:textId="7220785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2091.32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486E0EB" w14:textId="0D5B3FC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1999.12</w:t>
                                  </w:r>
                                </w:p>
                              </w:tc>
                            </w:tr>
                            <w:tr w:rsidR="00D13A8D" w14:paraId="06F8321D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45E99E9F" w14:textId="4C61740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Cyclopentane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2E7720CA" w14:textId="5146BAE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C5H10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B31B5DB" w14:textId="0584F96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-105.60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D1A6F8C" w14:textId="124FE9F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37.04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A36114B" w14:textId="15FF98A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3291.10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742565E" w14:textId="2338538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3194.54</w:t>
                                  </w:r>
                                </w:p>
                              </w:tc>
                            </w:tr>
                            <w:tr w:rsidR="00D13A8D" w14:paraId="19785ECA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A883180" w14:textId="70C631F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Cyclohexane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55E004B1" w14:textId="646F479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C6H12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E20EA9F" w14:textId="491B7E1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-157.70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FD593F4" w14:textId="0B2C902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25.72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F99C856" w14:textId="542C116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3918.34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9A77D23" w14:textId="07ACC09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3814.72</w:t>
                                  </w:r>
                                </w:p>
                              </w:tc>
                            </w:tr>
                            <w:tr w:rsidR="00D13A8D" w14:paraId="376DDCD1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C6A2E19" w14:textId="09AC65C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Ethene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7077554A" w14:textId="303C6F6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C2H4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D0FDA6A" w14:textId="0BDAA15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52.47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43AE8F3" w14:textId="0B30CAC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68.48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307A750" w14:textId="4C0516A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1411.15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7AA9DA1" w14:textId="0EE42A6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1331.48</w:t>
                                  </w:r>
                                </w:p>
                              </w:tc>
                            </w:tr>
                            <w:tr w:rsidR="00D13A8D" w14:paraId="0A04A861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49F59207" w14:textId="2DA8A6E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Propene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6CEFE404" w14:textId="443FE21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C3H6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A0B669D" w14:textId="676ACA9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20.41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26C63F0" w14:textId="56E84B8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62.96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342ABEF" w14:textId="2439ECF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2058.43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FCA96B7" w14:textId="1931DD9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1957.46</w:t>
                                  </w:r>
                                </w:p>
                              </w:tc>
                            </w:tr>
                            <w:tr w:rsidR="00D13A8D" w14:paraId="3C093BB4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228B6A57" w14:textId="5CC61C1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But-1-ene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597B4214" w14:textId="452D11E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8A2D520" w14:textId="5FAD959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-0.63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9D720FD" w14:textId="0E7CA66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70.64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D19671F" w14:textId="42C5791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2716.73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295E89A" w14:textId="628D866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2596.64</w:t>
                                  </w:r>
                                </w:p>
                              </w:tc>
                            </w:tr>
                            <w:tr w:rsidR="00D13A8D" w14:paraId="0A5BBA46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B76DA0D" w14:textId="093AB22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trans-But-2-ene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7998108B" w14:textId="305B063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9BF8CF2" w14:textId="1A91EF9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-10.80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48F01D9" w14:textId="3CD1729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89.69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D46A4D2" w14:textId="4FBA289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2706.56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A2DCE9A" w14:textId="23A31E9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2615.69</w:t>
                                  </w:r>
                                </w:p>
                              </w:tc>
                            </w:tr>
                            <w:tr w:rsidR="00D13A8D" w14:paraId="0EEB7994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5A2BE79D" w14:textId="7C63C5C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cis-But-2-ene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6161620D" w14:textId="1AA7FA1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FFB7BC4" w14:textId="39328CF0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-7.70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DC7EF63" w14:textId="6355B6B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92.79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A377312" w14:textId="6A4E868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2709.66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C4645AA" w14:textId="618BEE4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2618.79</w:t>
                                  </w:r>
                                </w:p>
                              </w:tc>
                            </w:tr>
                            <w:tr w:rsidR="00D13A8D" w14:paraId="27DCEF00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AA3EF0A" w14:textId="5550E90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Buta-1,2-diene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7E164F63" w14:textId="1C07FF6B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8F07370" w14:textId="79DE71D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162.20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B896DDE" w14:textId="65C2AB0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190.27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248EA36" w14:textId="782949D1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2593.73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24E1088" w14:textId="6301E24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2479.13</w:t>
                                  </w:r>
                                </w:p>
                              </w:tc>
                            </w:tr>
                            <w:tr w:rsidR="00D13A8D" w14:paraId="01F4E291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61C99250" w14:textId="43B4747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Buta-1,3-diene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CFEF390" w14:textId="7CE5E574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C4H6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2BD28F64" w14:textId="1AA0919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108.80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7D3AC05" w14:textId="1CFF4B9E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149.52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1E7B1A9A" w14:textId="0904B17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2540.33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3B8572A" w14:textId="1419A7A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2438.38</w:t>
                                  </w:r>
                                </w:p>
                              </w:tc>
                            </w:tr>
                            <w:tr w:rsidR="00D13A8D" w14:paraId="5433CF69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2AA49557" w14:textId="6CD8FA9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Styrene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701FB16" w14:textId="5B13A84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C8H8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20A2240" w14:textId="1C2BE28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103.40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9D0F859" w14:textId="5A9EC92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201.46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30D434FE" w14:textId="1897FB7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4394.80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801B2C3" w14:textId="1997E33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4304.90</w:t>
                                  </w:r>
                                </w:p>
                              </w:tc>
                            </w:tr>
                            <w:tr w:rsidR="00D13A8D" w14:paraId="23CC81BB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62A8D08D" w14:textId="0D39B7F9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Ethyne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01559029" w14:textId="7A5374B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C2H2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4A882DB1" w14:textId="6EB27A15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226.73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54DAD00" w14:textId="5002688C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209.26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6FF2CC2A" w14:textId="07719283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1299.58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08F4811" w14:textId="2B0E624A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1235.12</w:t>
                                  </w:r>
                                </w:p>
                              </w:tc>
                            </w:tr>
                            <w:tr w:rsidR="00D13A8D" w14:paraId="00211FB8" w14:textId="77777777" w:rsidTr="00F2067C">
                              <w:tc>
                                <w:tcPr>
                                  <w:tcW w:w="2166" w:type="dxa"/>
                                  <w:vAlign w:val="bottom"/>
                                </w:tcPr>
                                <w:p w14:paraId="77999655" w14:textId="08CF8786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Propyne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vAlign w:val="bottom"/>
                                </w:tcPr>
                                <w:p w14:paraId="5A292BF2" w14:textId="1C8ED7A7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C3H4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7887C07F" w14:textId="2EF3EF72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185.40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AF0C353" w14:textId="5F35B0B8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188.46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5181EBF1" w14:textId="29C9678D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1937.59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vAlign w:val="bottom"/>
                                </w:tcPr>
                                <w:p w14:paraId="00455D83" w14:textId="2E96447F" w:rsidR="00D13A8D" w:rsidRDefault="00D13A8D" w:rsidP="00D13A8D">
                                  <w:pPr>
                                    <w:pStyle w:val="PSETableContent"/>
                                  </w:pPr>
                                  <w:r>
                                    <w:t>1845.82</w:t>
                                  </w:r>
                                </w:p>
                              </w:tc>
                            </w:tr>
                          </w:tbl>
                          <w:p w14:paraId="7C05B81D" w14:textId="77777777" w:rsidR="00780305" w:rsidRPr="001D44B1" w:rsidRDefault="00780305" w:rsidP="00780305">
                            <w:pPr>
                              <w:pStyle w:val="PSEFigureAndCa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ECAD" id="_x0000_s1028" type="#_x0000_t202" style="position:absolute;margin-left:0;margin-top:0;width:496.05pt;height:460.1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" o:allowoverlap="f" filled="f" stroked="f">
                <v:textbox>
                  <w:txbxContent>
                    <w:p w14:paraId="19D03A61" w14:textId="40836F59" w:rsidR="00780305" w:rsidRDefault="00780305" w:rsidP="00780305">
                      <w:pPr>
                        <w:pStyle w:val="PSETableCaption"/>
                      </w:pPr>
                      <w:r w:rsidRPr="00B24F42">
                        <w:rPr>
                          <w:b/>
                          <w:bCs/>
                        </w:rPr>
                        <w:t xml:space="preserve">Table </w:t>
                      </w:r>
                      <w:r>
                        <w:rPr>
                          <w:b/>
                          <w:bCs/>
                        </w:rPr>
                        <w:t xml:space="preserve">S2: </w:t>
                      </w:r>
                      <w:r w:rsidR="002056E0">
                        <w:t xml:space="preserve">Combustion reaction data for data retrieved from NIST WebBook [1].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tbl>
                      <w:tblPr>
                        <w:tblStyle w:val="PSETableFormat"/>
                        <w:tblW w:w="8279" w:type="dxa"/>
                        <w:tbl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6"/>
                        <w:gridCol w:w="1077"/>
                        <w:gridCol w:w="1259"/>
                        <w:gridCol w:w="1259"/>
                        <w:gridCol w:w="1259"/>
                        <w:gridCol w:w="1259"/>
                      </w:tblGrid>
                      <w:tr w:rsidR="00577E59" w14:paraId="71ED8C53" w14:textId="77777777" w:rsidTr="00F2067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tcW w:w="2166" w:type="dxa"/>
                            <w:vAlign w:val="center"/>
                          </w:tcPr>
                          <w:p w14:paraId="47DF4AA3" w14:textId="727A2FAE" w:rsidR="00577E59" w:rsidRPr="00F2067C" w:rsidRDefault="00577E59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2067C">
                              <w:rPr>
                                <w:b/>
                                <w:bCs/>
                              </w:rPr>
                              <w:t>Compound</w:t>
                            </w:r>
                          </w:p>
                        </w:tc>
                        <w:tc>
                          <w:tcPr>
                            <w:tcW w:w="1077" w:type="dxa"/>
                            <w:vAlign w:val="center"/>
                          </w:tcPr>
                          <w:p w14:paraId="5C3F3C75" w14:textId="6D7A79FA" w:rsidR="00577E59" w:rsidRPr="00F2067C" w:rsidRDefault="00577E59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2067C">
                              <w:rPr>
                                <w:b/>
                                <w:bCs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14:paraId="273A236A" w14:textId="2C791BA9" w:rsidR="00577E59" w:rsidRPr="00F2067C" w:rsidRDefault="00F2067C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D6A408C" w14:textId="7CFB54FC" w:rsidR="00577E59" w:rsidRPr="00F2067C" w:rsidRDefault="008404CF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14:paraId="5220D9B4" w14:textId="6A5A33E4" w:rsidR="00577E59" w:rsidRPr="00F2067C" w:rsidRDefault="00F2067C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06E3652A" w14:textId="78C47418" w:rsidR="00577E59" w:rsidRPr="00F2067C" w:rsidRDefault="008404CF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14:paraId="130D74D0" w14:textId="1E49FA24" w:rsidR="00577E59" w:rsidRPr="00F2067C" w:rsidRDefault="00F2067C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9B31BE3" w14:textId="0B514D22" w:rsidR="00577E59" w:rsidRPr="00F2067C" w:rsidRDefault="008404CF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  <w:tc>
                          <w:tcPr>
                            <w:tcW w:w="1259" w:type="dxa"/>
                            <w:vAlign w:val="center"/>
                          </w:tcPr>
                          <w:p w14:paraId="4F989C37" w14:textId="4965C419" w:rsidR="00577E59" w:rsidRPr="00F2067C" w:rsidRDefault="00F2067C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0629B52" w14:textId="6FC498ED" w:rsidR="00577E59" w:rsidRPr="00F2067C" w:rsidRDefault="008404CF" w:rsidP="00F2067C">
                            <w:pPr>
                              <w:pStyle w:val="PSETableConten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kJ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mo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</w:tc>
                      </w:tr>
                      <w:tr w:rsidR="00D13A8D" w14:paraId="5D3F8DDE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025B4ADC" w14:textId="3BE5B039" w:rsidR="00D13A8D" w:rsidRDefault="00D13A8D" w:rsidP="00D13A8D">
                            <w:pPr>
                              <w:pStyle w:val="PSETableContent"/>
                            </w:pPr>
                            <w:r>
                              <w:t>Methane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353962B" w14:textId="08261A9F" w:rsidR="00D13A8D" w:rsidRDefault="00D13A8D" w:rsidP="00D13A8D">
                            <w:pPr>
                              <w:pStyle w:val="PSETableContent"/>
                            </w:pPr>
                            <w:r>
                              <w:t>CH4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8B4A499" w14:textId="529DD285" w:rsidR="00D13A8D" w:rsidRDefault="00D13A8D" w:rsidP="00D13A8D">
                            <w:pPr>
                              <w:pStyle w:val="PSETableContent"/>
                            </w:pPr>
                            <w:r>
                              <w:t>-74.87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51B5C2B" w14:textId="626EA7E9" w:rsidR="00D13A8D" w:rsidRDefault="00D13A8D" w:rsidP="00D13A8D">
                            <w:pPr>
                              <w:pStyle w:val="PSETableContent"/>
                            </w:pPr>
                            <w:r>
                              <w:t>-50.74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5ABA09C" w14:textId="27E5A0E4" w:rsidR="00D13A8D" w:rsidRDefault="00D13A8D" w:rsidP="00D13A8D">
                            <w:pPr>
                              <w:pStyle w:val="PSETableContent"/>
                            </w:pPr>
                            <w:r>
                              <w:t>890.30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43D42FC" w14:textId="2C946FF4" w:rsidR="00D13A8D" w:rsidRDefault="00D13A8D" w:rsidP="00D13A8D">
                            <w:pPr>
                              <w:pStyle w:val="PSETableContent"/>
                            </w:pPr>
                            <w:r>
                              <w:t>817.90</w:t>
                            </w:r>
                          </w:p>
                        </w:tc>
                      </w:tr>
                      <w:tr w:rsidR="00D13A8D" w14:paraId="31600255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2C74F87E" w14:textId="395868D7" w:rsidR="00D13A8D" w:rsidRDefault="00D13A8D" w:rsidP="00D13A8D">
                            <w:pPr>
                              <w:pStyle w:val="PSETableContent"/>
                            </w:pPr>
                            <w:r>
                              <w:t>Ethane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1E6DBEC9" w14:textId="0BBE47D1" w:rsidR="00D13A8D" w:rsidRDefault="00D13A8D" w:rsidP="00D13A8D">
                            <w:pPr>
                              <w:pStyle w:val="PSETableContent"/>
                            </w:pPr>
                            <w:r>
                              <w:t>C2H6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33CE3A8" w14:textId="302FBF81" w:rsidR="00D13A8D" w:rsidRDefault="00D13A8D" w:rsidP="00D13A8D">
                            <w:pPr>
                              <w:pStyle w:val="PSETableContent"/>
                            </w:pPr>
                            <w:r>
                              <w:t>-84.00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1F69E8B" w14:textId="4F9A6130" w:rsidR="00D13A8D" w:rsidRDefault="00D13A8D" w:rsidP="00D13A8D">
                            <w:pPr>
                              <w:pStyle w:val="PSETableContent"/>
                            </w:pPr>
                            <w:r>
                              <w:t>-32.09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D2CED5F" w14:textId="44AF13A3" w:rsidR="00D13A8D" w:rsidRDefault="00D13A8D" w:rsidP="00D13A8D">
                            <w:pPr>
                              <w:pStyle w:val="PSETableContent"/>
                            </w:pPr>
                            <w:r>
                              <w:t>1560.51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F9B3C2A" w14:textId="5AA3AC23" w:rsidR="00D13A8D" w:rsidRDefault="00D13A8D" w:rsidP="00D13A8D">
                            <w:pPr>
                              <w:pStyle w:val="PSETableContent"/>
                            </w:pPr>
                            <w:r>
                              <w:t>1468.05</w:t>
                            </w:r>
                          </w:p>
                        </w:tc>
                      </w:tr>
                      <w:tr w:rsidR="00D13A8D" w14:paraId="76059FA5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61155139" w14:textId="774C8007" w:rsidR="00D13A8D" w:rsidRDefault="00D13A8D" w:rsidP="00D13A8D">
                            <w:pPr>
                              <w:pStyle w:val="PSETableContent"/>
                            </w:pPr>
                            <w:r>
                              <w:t>Propane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9D9F19E" w14:textId="28F2E047" w:rsidR="00D13A8D" w:rsidRDefault="00D13A8D" w:rsidP="00D13A8D">
                            <w:pPr>
                              <w:pStyle w:val="PSETableContent"/>
                            </w:pPr>
                            <w:r>
                              <w:t>C3H8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917022F" w14:textId="7FF23F35" w:rsidR="00D13A8D" w:rsidRDefault="00D13A8D" w:rsidP="00D13A8D">
                            <w:pPr>
                              <w:pStyle w:val="PSETableContent"/>
                            </w:pPr>
                            <w:r>
                              <w:t>-104.70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2BB7900" w14:textId="5D86AF0B" w:rsidR="00D13A8D" w:rsidRDefault="00D13A8D" w:rsidP="00D13A8D">
                            <w:pPr>
                              <w:pStyle w:val="PSETableContent"/>
                            </w:pPr>
                            <w:r>
                              <w:t>-24.11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D1DCA1D" w14:textId="07A7719D" w:rsidR="00D13A8D" w:rsidRDefault="00D13A8D" w:rsidP="00D13A8D">
                            <w:pPr>
                              <w:pStyle w:val="PSETableContent"/>
                            </w:pPr>
                            <w:r>
                              <w:t>2219.15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ADFC7EC" w14:textId="472C2560" w:rsidR="00D13A8D" w:rsidRDefault="00D13A8D" w:rsidP="00D13A8D">
                            <w:pPr>
                              <w:pStyle w:val="PSETableContent"/>
                            </w:pPr>
                            <w:r>
                              <w:t>2107.53</w:t>
                            </w:r>
                          </w:p>
                        </w:tc>
                      </w:tr>
                      <w:tr w:rsidR="00D13A8D" w14:paraId="3FFB503F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EF6F6D0" w14:textId="1256BE02" w:rsidR="00D13A8D" w:rsidRDefault="00D13A8D" w:rsidP="00D13A8D">
                            <w:pPr>
                              <w:pStyle w:val="PSETableContent"/>
                            </w:pPr>
                            <w:r>
                              <w:t>Butane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636778E7" w14:textId="1319FD6E" w:rsidR="00D13A8D" w:rsidRDefault="00D13A8D" w:rsidP="00D13A8D">
                            <w:pPr>
                              <w:pStyle w:val="PSETableContent"/>
                            </w:pPr>
                            <w:r>
                              <w:t>C4H10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3963320" w14:textId="3EBF5162" w:rsidR="00D13A8D" w:rsidRDefault="00D13A8D" w:rsidP="00D13A8D">
                            <w:pPr>
                              <w:pStyle w:val="PSETableContent"/>
                            </w:pPr>
                            <w:r>
                              <w:t>-125.60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4341A1C" w14:textId="7A25197D" w:rsidR="00D13A8D" w:rsidRDefault="00D13A8D" w:rsidP="00D13A8D">
                            <w:pPr>
                              <w:pStyle w:val="PSETableContent"/>
                            </w:pPr>
                            <w:r>
                              <w:t>-16.29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DDA6296" w14:textId="1E4D79FD" w:rsidR="00D13A8D" w:rsidRDefault="00D13A8D" w:rsidP="00D13A8D">
                            <w:pPr>
                              <w:pStyle w:val="PSETableContent"/>
                            </w:pPr>
                            <w:r>
                              <w:t>2877.59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E04FA19" w14:textId="43F5B1A3" w:rsidR="00D13A8D" w:rsidRDefault="00D13A8D" w:rsidP="00D13A8D">
                            <w:pPr>
                              <w:pStyle w:val="PSETableContent"/>
                            </w:pPr>
                            <w:r>
                              <w:t>2746.85</w:t>
                            </w:r>
                          </w:p>
                        </w:tc>
                      </w:tr>
                      <w:tr w:rsidR="00D13A8D" w14:paraId="2C3C92D2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38547B18" w14:textId="4EA76F88" w:rsidR="00D13A8D" w:rsidRDefault="00D13A8D" w:rsidP="00D13A8D">
                            <w:pPr>
                              <w:pStyle w:val="PSETableContent"/>
                            </w:pPr>
                            <w:r>
                              <w:t>Pentane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1C032A07" w14:textId="17F72EA9" w:rsidR="00D13A8D" w:rsidRDefault="00D13A8D" w:rsidP="00D13A8D">
                            <w:pPr>
                              <w:pStyle w:val="PSETableContent"/>
                            </w:pPr>
                            <w: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0700E02" w14:textId="3DF9BC87" w:rsidR="00D13A8D" w:rsidRDefault="00D13A8D" w:rsidP="00D13A8D">
                            <w:pPr>
                              <w:pStyle w:val="PSETableContent"/>
                            </w:pPr>
                            <w:r>
                              <w:t>-146.80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5D636CC" w14:textId="2B6AA27B" w:rsidR="00D13A8D" w:rsidRDefault="00D13A8D" w:rsidP="00D13A8D">
                            <w:pPr>
                              <w:pStyle w:val="PSETableContent"/>
                            </w:pPr>
                            <w:r>
                              <w:t>-8.03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601024F" w14:textId="47536DEE" w:rsidR="00D13A8D" w:rsidRDefault="00D13A8D" w:rsidP="00D13A8D">
                            <w:pPr>
                              <w:pStyle w:val="PSETableContent"/>
                            </w:pPr>
                            <w:r>
                              <w:t>3535.73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FC24E25" w14:textId="1BD3B2EE" w:rsidR="00D13A8D" w:rsidRDefault="00D13A8D" w:rsidP="00D13A8D">
                            <w:pPr>
                              <w:pStyle w:val="PSETableContent"/>
                            </w:pPr>
                            <w:r>
                              <w:t>3386.61</w:t>
                            </w:r>
                          </w:p>
                        </w:tc>
                      </w:tr>
                      <w:tr w:rsidR="00D13A8D" w14:paraId="5FE74BF8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6DF86372" w14:textId="1CC0E1E3" w:rsidR="00D13A8D" w:rsidRDefault="00D13A8D" w:rsidP="00D13A8D">
                            <w:pPr>
                              <w:pStyle w:val="PSETableContent"/>
                            </w:pPr>
                            <w:r>
                              <w:t>Hexane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6D0BF683" w14:textId="43346F79" w:rsidR="00D13A8D" w:rsidRDefault="00D13A8D" w:rsidP="00D13A8D">
                            <w:pPr>
                              <w:pStyle w:val="PSETableContent"/>
                            </w:pPr>
                            <w:r>
                              <w:t>C6H14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EFCE138" w14:textId="5911E230" w:rsidR="00D13A8D" w:rsidRDefault="00D13A8D" w:rsidP="00D13A8D">
                            <w:pPr>
                              <w:pStyle w:val="PSETableContent"/>
                            </w:pPr>
                            <w:r>
                              <w:t>-198.70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6591542" w14:textId="2BBAC868" w:rsidR="00D13A8D" w:rsidRDefault="00D13A8D" w:rsidP="00D13A8D">
                            <w:pPr>
                              <w:pStyle w:val="PSETableContent"/>
                            </w:pPr>
                            <w:r>
                              <w:t>-3.80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2915ED0" w14:textId="1DF4BAF3" w:rsidR="00D13A8D" w:rsidRDefault="00D13A8D" w:rsidP="00D13A8D">
                            <w:pPr>
                              <w:pStyle w:val="PSETableContent"/>
                            </w:pPr>
                            <w:r>
                              <w:t>4163.17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DEF4998" w14:textId="3ED5B024" w:rsidR="00D13A8D" w:rsidRDefault="00D13A8D" w:rsidP="00D13A8D">
                            <w:pPr>
                              <w:pStyle w:val="PSETableContent"/>
                            </w:pPr>
                            <w:r>
                              <w:t>4022.34</w:t>
                            </w:r>
                          </w:p>
                        </w:tc>
                      </w:tr>
                      <w:tr w:rsidR="00D13A8D" w14:paraId="4C0C15DA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0CBAE32" w14:textId="0B940363" w:rsidR="00D13A8D" w:rsidRDefault="00D13A8D" w:rsidP="00D13A8D">
                            <w:pPr>
                              <w:pStyle w:val="PSETableContent"/>
                            </w:pPr>
                            <w:r>
                              <w:t>Heptane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50E6A262" w14:textId="25E1B537" w:rsidR="00D13A8D" w:rsidRDefault="00D13A8D" w:rsidP="00D13A8D">
                            <w:pPr>
                              <w:pStyle w:val="PSETableContent"/>
                            </w:pPr>
                            <w:r>
                              <w:t>C7H16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AF06AEF" w14:textId="7BCD87DA" w:rsidR="00D13A8D" w:rsidRDefault="00D13A8D" w:rsidP="00D13A8D">
                            <w:pPr>
                              <w:pStyle w:val="PSETableContent"/>
                            </w:pPr>
                            <w:r>
                              <w:t>-224.40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4432ACB" w14:textId="6908BC4A" w:rsidR="00D13A8D" w:rsidRDefault="00D13A8D" w:rsidP="00D13A8D">
                            <w:pPr>
                              <w:pStyle w:val="PSETableContent"/>
                            </w:pPr>
                            <w:r>
                              <w:t>1.51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FCD6AAB" w14:textId="322D53D5" w:rsidR="00D13A8D" w:rsidRDefault="00D13A8D" w:rsidP="00D13A8D">
                            <w:pPr>
                              <w:pStyle w:val="PSETableContent"/>
                            </w:pPr>
                            <w:r>
                              <w:t>4816.81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681C915" w14:textId="67BEDA29" w:rsidR="00D13A8D" w:rsidRDefault="00D13A8D" w:rsidP="00D13A8D">
                            <w:pPr>
                              <w:pStyle w:val="PSETableContent"/>
                            </w:pPr>
                            <w:r>
                              <w:t>4659.15</w:t>
                            </w:r>
                          </w:p>
                        </w:tc>
                      </w:tr>
                      <w:tr w:rsidR="00D13A8D" w14:paraId="4DB8116C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07E89DBB" w14:textId="48E6DBEB" w:rsidR="00D13A8D" w:rsidRDefault="00D13A8D" w:rsidP="00D13A8D">
                            <w:pPr>
                              <w:pStyle w:val="PSETableContent"/>
                            </w:pPr>
                            <w:r>
                              <w:t>Octane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1F7C0FD" w14:textId="32664DBE" w:rsidR="00D13A8D" w:rsidRDefault="00D13A8D" w:rsidP="00D13A8D">
                            <w:pPr>
                              <w:pStyle w:val="PSETableContent"/>
                            </w:pPr>
                            <w:r>
                              <w:t>C8H18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8B36A47" w14:textId="282647D9" w:rsidR="00D13A8D" w:rsidRDefault="00D13A8D" w:rsidP="00D13A8D">
                            <w:pPr>
                              <w:pStyle w:val="PSETableContent"/>
                            </w:pPr>
                            <w:r>
                              <w:t>-250.30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600DA65" w14:textId="72C49A11" w:rsidR="00D13A8D" w:rsidRDefault="00D13A8D" w:rsidP="00D13A8D">
                            <w:pPr>
                              <w:pStyle w:val="PSETableContent"/>
                            </w:pPr>
                            <w:r>
                              <w:t>6.58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9C732CD" w14:textId="6433DC9B" w:rsidR="00D13A8D" w:rsidRDefault="00D13A8D" w:rsidP="00D13A8D">
                            <w:pPr>
                              <w:pStyle w:val="PSETableContent"/>
                            </w:pPr>
                            <w:r>
                              <w:t>5470.25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9F4C1B5" w14:textId="6DA273F4" w:rsidR="00D13A8D" w:rsidRDefault="00D13A8D" w:rsidP="00D13A8D">
                            <w:pPr>
                              <w:pStyle w:val="PSETableContent"/>
                            </w:pPr>
                            <w:r>
                              <w:t>5295.72</w:t>
                            </w:r>
                          </w:p>
                        </w:tc>
                      </w:tr>
                      <w:tr w:rsidR="00D13A8D" w14:paraId="53AF49F8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E79F7C3" w14:textId="289184C0" w:rsidR="00D13A8D" w:rsidRDefault="00D13A8D" w:rsidP="00D13A8D">
                            <w:pPr>
                              <w:pStyle w:val="PSETableContent"/>
                            </w:pPr>
                            <w:r>
                              <w:t>Nonane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822CE95" w14:textId="6A68C6D8" w:rsidR="00D13A8D" w:rsidRDefault="00D13A8D" w:rsidP="00D13A8D">
                            <w:pPr>
                              <w:pStyle w:val="PSETableContent"/>
                            </w:pPr>
                            <w:r>
                              <w:t>C9H20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A5BDC55" w14:textId="5757B089" w:rsidR="00D13A8D" w:rsidRDefault="00D13A8D" w:rsidP="00D13A8D">
                            <w:pPr>
                              <w:pStyle w:val="PSETableContent"/>
                            </w:pPr>
                            <w:r>
                              <w:t>-274.70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120772D" w14:textId="0B56E0A4" w:rsidR="00D13A8D" w:rsidRDefault="00D13A8D" w:rsidP="00D13A8D">
                            <w:pPr>
                              <w:pStyle w:val="PSETableContent"/>
                            </w:pPr>
                            <w:r>
                              <w:t>13.20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588F270" w14:textId="2B15919F" w:rsidR="00D13A8D" w:rsidRDefault="00D13A8D" w:rsidP="00D13A8D">
                            <w:pPr>
                              <w:pStyle w:val="PSETableContent"/>
                            </w:pPr>
                            <w:r>
                              <w:t>6125.19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1C9542E" w14:textId="558B755C" w:rsidR="00D13A8D" w:rsidRDefault="00D13A8D" w:rsidP="00D13A8D">
                            <w:pPr>
                              <w:pStyle w:val="PSETableContent"/>
                            </w:pPr>
                            <w:r>
                              <w:t>5933.84</w:t>
                            </w:r>
                          </w:p>
                        </w:tc>
                      </w:tr>
                      <w:tr w:rsidR="00D13A8D" w14:paraId="3168F681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C05997F" w14:textId="56D541F8" w:rsidR="00D13A8D" w:rsidRDefault="00D13A8D" w:rsidP="00D13A8D">
                            <w:pPr>
                              <w:pStyle w:val="PSETableContent"/>
                            </w:pPr>
                            <w:r>
                              <w:t>Decane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7DDE8835" w14:textId="0A84D119" w:rsidR="00D13A8D" w:rsidRDefault="00D13A8D" w:rsidP="00D13A8D">
                            <w:pPr>
                              <w:pStyle w:val="PSETableContent"/>
                            </w:pPr>
                            <w:r>
                              <w:t>C10H22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D1C48D2" w14:textId="2057C5BA" w:rsidR="00D13A8D" w:rsidRDefault="00D13A8D" w:rsidP="00D13A8D">
                            <w:pPr>
                              <w:pStyle w:val="PSETableContent"/>
                            </w:pPr>
                            <w:r>
                              <w:t>-301.00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1228BF7" w14:textId="2E3A4C87" w:rsidR="00D13A8D" w:rsidRDefault="00D13A8D" w:rsidP="00D13A8D">
                            <w:pPr>
                              <w:pStyle w:val="PSETableContent"/>
                            </w:pPr>
                            <w:r>
                              <w:t>18.00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56036E1" w14:textId="681B2AA2" w:rsidR="00D13A8D" w:rsidRDefault="00D13A8D" w:rsidP="00D13A8D">
                            <w:pPr>
                              <w:pStyle w:val="PSETableContent"/>
                            </w:pPr>
                            <w:r>
                              <w:t>6778.23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7263FC4" w14:textId="218AEEFC" w:rsidR="00D13A8D" w:rsidRDefault="00D13A8D" w:rsidP="00D13A8D">
                            <w:pPr>
                              <w:pStyle w:val="PSETableContent"/>
                            </w:pPr>
                            <w:r>
                              <w:t>6570.14</w:t>
                            </w:r>
                          </w:p>
                        </w:tc>
                      </w:tr>
                      <w:tr w:rsidR="00D13A8D" w14:paraId="17D3F6A2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0E77754B" w14:textId="75D1BA16" w:rsidR="00D13A8D" w:rsidRDefault="00D13A8D" w:rsidP="00D13A8D">
                            <w:pPr>
                              <w:pStyle w:val="PSETableContent"/>
                            </w:pPr>
                            <w:r>
                              <w:t>Undecane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17DB6A3B" w14:textId="79BDB07A" w:rsidR="00D13A8D" w:rsidRDefault="00D13A8D" w:rsidP="00D13A8D">
                            <w:pPr>
                              <w:pStyle w:val="PSETableContent"/>
                            </w:pPr>
                            <w:r>
                              <w:t>C11H24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78724CF" w14:textId="091634FD" w:rsidR="00D13A8D" w:rsidRDefault="00D13A8D" w:rsidP="00D13A8D">
                            <w:pPr>
                              <w:pStyle w:val="PSETableContent"/>
                            </w:pPr>
                            <w:r>
                              <w:t>-327.20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69C0F0F" w14:textId="5169129A" w:rsidR="00D13A8D" w:rsidRDefault="00D13A8D" w:rsidP="00D13A8D">
                            <w:pPr>
                              <w:pStyle w:val="PSETableContent"/>
                            </w:pPr>
                            <w:r>
                              <w:t>22.89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BFAA7EF" w14:textId="3B9344A3" w:rsidR="00D13A8D" w:rsidRDefault="00D13A8D" w:rsidP="00D13A8D">
                            <w:pPr>
                              <w:pStyle w:val="PSETableContent"/>
                            </w:pPr>
                            <w:r>
                              <w:t>7431.37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A0974D6" w14:textId="395D37C3" w:rsidR="00D13A8D" w:rsidRDefault="00D13A8D" w:rsidP="00D13A8D">
                            <w:pPr>
                              <w:pStyle w:val="PSETableContent"/>
                            </w:pPr>
                            <w:r>
                              <w:t>7206.53</w:t>
                            </w:r>
                          </w:p>
                        </w:tc>
                      </w:tr>
                      <w:tr w:rsidR="00D13A8D" w14:paraId="5AF55AE3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32690C46" w14:textId="1C6263D6" w:rsidR="00D13A8D" w:rsidRDefault="00D13A8D" w:rsidP="00D13A8D">
                            <w:pPr>
                              <w:pStyle w:val="PSETableContent"/>
                            </w:pPr>
                            <w:r>
                              <w:t>Dodecane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3089DFE" w14:textId="688606AB" w:rsidR="00D13A8D" w:rsidRDefault="00D13A8D" w:rsidP="00D13A8D">
                            <w:pPr>
                              <w:pStyle w:val="PSETableContent"/>
                            </w:pPr>
                            <w:r>
                              <w:t>C12H26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CA1D477" w14:textId="30B56165" w:rsidR="00D13A8D" w:rsidRDefault="00D13A8D" w:rsidP="00D13A8D">
                            <w:pPr>
                              <w:pStyle w:val="PSETableContent"/>
                            </w:pPr>
                            <w:r>
                              <w:t>-352.10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760C61A" w14:textId="215DEC38" w:rsidR="00D13A8D" w:rsidRDefault="00D13A8D" w:rsidP="00D13A8D">
                            <w:pPr>
                              <w:pStyle w:val="PSETableContent"/>
                            </w:pPr>
                            <w:r>
                              <w:t>28.99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69CC15E" w14:textId="33AC94C5" w:rsidR="00D13A8D" w:rsidRDefault="00D13A8D" w:rsidP="00D13A8D">
                            <w:pPr>
                              <w:pStyle w:val="PSETableContent"/>
                            </w:pPr>
                            <w:r>
                              <w:t>8085.81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6B2F888" w14:textId="28E6BAE8" w:rsidR="00D13A8D" w:rsidRDefault="00D13A8D" w:rsidP="00D13A8D">
                            <w:pPr>
                              <w:pStyle w:val="PSETableContent"/>
                            </w:pPr>
                            <w:r>
                              <w:t>7844.13</w:t>
                            </w:r>
                          </w:p>
                        </w:tc>
                      </w:tr>
                      <w:tr w:rsidR="00D13A8D" w14:paraId="677BD66C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25F79D30" w14:textId="4523FFC4" w:rsidR="00D13A8D" w:rsidRDefault="00D13A8D" w:rsidP="00D13A8D">
                            <w:pPr>
                              <w:pStyle w:val="PSETableContent"/>
                            </w:pPr>
                            <w:r>
                              <w:t>2-Methylpropane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27560884" w14:textId="59283D46" w:rsidR="00D13A8D" w:rsidRDefault="00D13A8D" w:rsidP="00D13A8D">
                            <w:pPr>
                              <w:pStyle w:val="PSETableContent"/>
                            </w:pPr>
                            <w:r>
                              <w:t>C4H10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A916DC5" w14:textId="239817AB" w:rsidR="00D13A8D" w:rsidRDefault="00D13A8D" w:rsidP="00D13A8D">
                            <w:pPr>
                              <w:pStyle w:val="PSETableContent"/>
                            </w:pPr>
                            <w:r>
                              <w:t>-134.20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82CF2CA" w14:textId="1172BF75" w:rsidR="00D13A8D" w:rsidRDefault="00D13A8D" w:rsidP="00D13A8D">
                            <w:pPr>
                              <w:pStyle w:val="PSETableContent"/>
                            </w:pPr>
                            <w:r>
                              <w:t>-18.90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F6AE927" w14:textId="5EC580F0" w:rsidR="00D13A8D" w:rsidRDefault="00D13A8D" w:rsidP="00D13A8D">
                            <w:pPr>
                              <w:pStyle w:val="PSETableContent"/>
                            </w:pPr>
                            <w:r>
                              <w:t>2868.99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37F58BB" w14:textId="75F0ADBA" w:rsidR="00D13A8D" w:rsidRDefault="00D13A8D" w:rsidP="00D13A8D">
                            <w:pPr>
                              <w:pStyle w:val="PSETableContent"/>
                            </w:pPr>
                            <w:r>
                              <w:t>2744.24</w:t>
                            </w:r>
                          </w:p>
                        </w:tc>
                      </w:tr>
                      <w:tr w:rsidR="00D13A8D" w14:paraId="305FA8DC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1E24B34E" w14:textId="63E8B70A" w:rsidR="00D13A8D" w:rsidRDefault="00D13A8D" w:rsidP="00D13A8D">
                            <w:pPr>
                              <w:pStyle w:val="PSETableContent"/>
                            </w:pPr>
                            <w:r>
                              <w:t>2-Methylbutane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0FF7ED2" w14:textId="5F741D0B" w:rsidR="00D13A8D" w:rsidRDefault="00D13A8D" w:rsidP="00D13A8D">
                            <w:pPr>
                              <w:pStyle w:val="PSETableContent"/>
                            </w:pPr>
                            <w: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4B0FCB4" w14:textId="66C1B5AF" w:rsidR="00D13A8D" w:rsidRDefault="00D13A8D" w:rsidP="00D13A8D">
                            <w:pPr>
                              <w:pStyle w:val="PSETableContent"/>
                            </w:pPr>
                            <w:r>
                              <w:t>-178.20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4DB6AFE" w14:textId="064239D9" w:rsidR="00D13A8D" w:rsidRDefault="00D13A8D" w:rsidP="00D13A8D">
                            <w:pPr>
                              <w:pStyle w:val="PSETableContent"/>
                            </w:pPr>
                            <w:r>
                              <w:t>-13.37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0A48344" w14:textId="07203368" w:rsidR="00D13A8D" w:rsidRDefault="00D13A8D" w:rsidP="00D13A8D">
                            <w:pPr>
                              <w:pStyle w:val="PSETableContent"/>
                            </w:pPr>
                            <w:r>
                              <w:t>3504.33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24C9E3E" w14:textId="145B6C0B" w:rsidR="00D13A8D" w:rsidRDefault="00D13A8D" w:rsidP="00D13A8D">
                            <w:pPr>
                              <w:pStyle w:val="PSETableContent"/>
                            </w:pPr>
                            <w:r>
                              <w:t>3381.27</w:t>
                            </w:r>
                          </w:p>
                        </w:tc>
                      </w:tr>
                      <w:tr w:rsidR="00D13A8D" w14:paraId="0FE598A2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38543265" w14:textId="2330E50A" w:rsidR="00D13A8D" w:rsidRDefault="00D13A8D" w:rsidP="00D13A8D">
                            <w:pPr>
                              <w:pStyle w:val="PSETableContent"/>
                            </w:pPr>
                            <w:r>
                              <w:t>2-Methylpentane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111E19F2" w14:textId="22E0F995" w:rsidR="00D13A8D" w:rsidRDefault="00D13A8D" w:rsidP="00D13A8D">
                            <w:pPr>
                              <w:pStyle w:val="PSETableContent"/>
                            </w:pPr>
                            <w:r>
                              <w:t>C7H16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AD616CE" w14:textId="70455F97" w:rsidR="00D13A8D" w:rsidRDefault="00D13A8D" w:rsidP="00D13A8D">
                            <w:pPr>
                              <w:pStyle w:val="PSETableContent"/>
                            </w:pPr>
                            <w:r>
                              <w:t>-204.30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235B807" w14:textId="00615B1D" w:rsidR="00D13A8D" w:rsidRDefault="00D13A8D" w:rsidP="00D13A8D">
                            <w:pPr>
                              <w:pStyle w:val="PSETableContent"/>
                            </w:pPr>
                            <w:r>
                              <w:t>32.94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1E19A31" w14:textId="0872819B" w:rsidR="00D13A8D" w:rsidRDefault="00D13A8D" w:rsidP="00D13A8D">
                            <w:pPr>
                              <w:pStyle w:val="PSETableContent"/>
                            </w:pPr>
                            <w:r>
                              <w:t>4836.91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6E525BD" w14:textId="35B87C22" w:rsidR="00D13A8D" w:rsidRDefault="00D13A8D" w:rsidP="00D13A8D">
                            <w:pPr>
                              <w:pStyle w:val="PSETableContent"/>
                            </w:pPr>
                            <w:r>
                              <w:t>4690.58</w:t>
                            </w:r>
                          </w:p>
                        </w:tc>
                      </w:tr>
                      <w:tr w:rsidR="00D13A8D" w14:paraId="7AB1757F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903D37B" w14:textId="7EF05AB8" w:rsidR="00D13A8D" w:rsidRDefault="00D13A8D" w:rsidP="00D13A8D">
                            <w:pPr>
                              <w:pStyle w:val="PSETableContent"/>
                            </w:pPr>
                            <w:r>
                              <w:t>2-Methylhexane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2D4F1ED" w14:textId="43B24475" w:rsidR="00D13A8D" w:rsidRDefault="00D13A8D" w:rsidP="00D13A8D">
                            <w:pPr>
                              <w:pStyle w:val="PSETableContent"/>
                            </w:pPr>
                            <w:r>
                              <w:t>C8H18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E51B537" w14:textId="74823AAB" w:rsidR="00D13A8D" w:rsidRDefault="00D13A8D" w:rsidP="00D13A8D">
                            <w:pPr>
                              <w:pStyle w:val="PSETableContent"/>
                            </w:pPr>
                            <w:r>
                              <w:t>-229.80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FA1C796" w14:textId="15B9F0F2" w:rsidR="00D13A8D" w:rsidRDefault="00D13A8D" w:rsidP="00D13A8D">
                            <w:pPr>
                              <w:pStyle w:val="PSETableContent"/>
                            </w:pPr>
                            <w:r>
                              <w:t>38.37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C72B6B5" w14:textId="24B1A507" w:rsidR="00D13A8D" w:rsidRDefault="00D13A8D" w:rsidP="00D13A8D">
                            <w:pPr>
                              <w:pStyle w:val="PSETableContent"/>
                            </w:pPr>
                            <w:r>
                              <w:t>5490.75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7D82934" w14:textId="1077FDB3" w:rsidR="00D13A8D" w:rsidRDefault="00D13A8D" w:rsidP="00D13A8D">
                            <w:pPr>
                              <w:pStyle w:val="PSETableContent"/>
                            </w:pPr>
                            <w:r>
                              <w:t>5327.51</w:t>
                            </w:r>
                          </w:p>
                        </w:tc>
                      </w:tr>
                      <w:tr w:rsidR="00D13A8D" w14:paraId="38F0CD9E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92A1138" w14:textId="1E588E49" w:rsidR="00D13A8D" w:rsidRDefault="00D13A8D" w:rsidP="00D13A8D">
                            <w:pPr>
                              <w:pStyle w:val="PSETableContent"/>
                            </w:pPr>
                            <w:r>
                              <w:t>2-Methylheptane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3DE36D82" w14:textId="1F0A72C3" w:rsidR="00D13A8D" w:rsidRDefault="00D13A8D" w:rsidP="00D13A8D">
                            <w:pPr>
                              <w:pStyle w:val="PSETableContent"/>
                            </w:pPr>
                            <w:r>
                              <w:t>C9H20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8ECD7BC" w14:textId="5970A84A" w:rsidR="00D13A8D" w:rsidRDefault="00D13A8D" w:rsidP="00D13A8D">
                            <w:pPr>
                              <w:pStyle w:val="PSETableContent"/>
                            </w:pPr>
                            <w:r>
                              <w:t>-255.20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11D3A64" w14:textId="4074C62B" w:rsidR="00D13A8D" w:rsidRDefault="00D13A8D" w:rsidP="00D13A8D">
                            <w:pPr>
                              <w:pStyle w:val="PSETableContent"/>
                            </w:pPr>
                            <w:r>
                              <w:t>43.82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955C1CE" w14:textId="5AEF2C3A" w:rsidR="00D13A8D" w:rsidRDefault="00D13A8D" w:rsidP="00D13A8D">
                            <w:pPr>
                              <w:pStyle w:val="PSETableContent"/>
                            </w:pPr>
                            <w:r>
                              <w:t>6144.69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9F8CD82" w14:textId="733A1980" w:rsidR="00D13A8D" w:rsidRDefault="00D13A8D" w:rsidP="00D13A8D">
                            <w:pPr>
                              <w:pStyle w:val="PSETableContent"/>
                            </w:pPr>
                            <w:r>
                              <w:t>5964.46</w:t>
                            </w:r>
                          </w:p>
                        </w:tc>
                      </w:tr>
                      <w:tr w:rsidR="00D13A8D" w14:paraId="0C165255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11169E0" w14:textId="40E1A096" w:rsidR="00D13A8D" w:rsidRDefault="00D13A8D" w:rsidP="00D13A8D">
                            <w:pPr>
                              <w:pStyle w:val="PSETableContent"/>
                            </w:pPr>
                            <w:r>
                              <w:t>2,2-Dimethylpropane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2417A8B8" w14:textId="18FE5A71" w:rsidR="00D13A8D" w:rsidRDefault="00D13A8D" w:rsidP="00D13A8D">
                            <w:pPr>
                              <w:pStyle w:val="PSETableContent"/>
                            </w:pPr>
                            <w:r>
                              <w:t>C5H12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AB0555D" w14:textId="6C33CCE4" w:rsidR="00D13A8D" w:rsidRDefault="00D13A8D" w:rsidP="00D13A8D">
                            <w:pPr>
                              <w:pStyle w:val="PSETableContent"/>
                            </w:pPr>
                            <w:r>
                              <w:t>-167.90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9C7A54F" w14:textId="5D730259" w:rsidR="00D13A8D" w:rsidRDefault="00D13A8D" w:rsidP="00D13A8D">
                            <w:pPr>
                              <w:pStyle w:val="PSETableContent"/>
                            </w:pPr>
                            <w:r>
                              <w:t>-16.66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B1D76FB" w14:textId="1E18792A" w:rsidR="00D13A8D" w:rsidRDefault="00D13A8D" w:rsidP="00D13A8D">
                            <w:pPr>
                              <w:pStyle w:val="PSETableContent"/>
                            </w:pPr>
                            <w:r>
                              <w:t>3514.63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46A4643" w14:textId="3FE9FB75" w:rsidR="00D13A8D" w:rsidRDefault="00D13A8D" w:rsidP="00D13A8D">
                            <w:pPr>
                              <w:pStyle w:val="PSETableContent"/>
                            </w:pPr>
                            <w:r>
                              <w:t>3377.98</w:t>
                            </w:r>
                          </w:p>
                        </w:tc>
                      </w:tr>
                      <w:tr w:rsidR="00D13A8D" w14:paraId="356F5F27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60E5DCC5" w14:textId="26DD6F5D" w:rsidR="00D13A8D" w:rsidRDefault="00D13A8D" w:rsidP="00D13A8D">
                            <w:pPr>
                              <w:pStyle w:val="PSETableContent"/>
                            </w:pPr>
                            <w:r>
                              <w:t>Cyclopropane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6D5366E7" w14:textId="38B98F05" w:rsidR="00D13A8D" w:rsidRDefault="00D13A8D" w:rsidP="00D13A8D">
                            <w:pPr>
                              <w:pStyle w:val="PSETableContent"/>
                            </w:pPr>
                            <w:r>
                              <w:t>C3H6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39F96FE" w14:textId="2C3F0425" w:rsidR="00D13A8D" w:rsidRDefault="00D13A8D" w:rsidP="00D13A8D">
                            <w:pPr>
                              <w:pStyle w:val="PSETableContent"/>
                            </w:pPr>
                            <w:r>
                              <w:t>53.30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C70577B" w14:textId="6A385C14" w:rsidR="00D13A8D" w:rsidRDefault="00D13A8D" w:rsidP="00D13A8D">
                            <w:pPr>
                              <w:pStyle w:val="PSETableContent"/>
                            </w:pPr>
                            <w:r>
                              <w:t>104.62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CD8CEEB" w14:textId="7220785D" w:rsidR="00D13A8D" w:rsidRDefault="00D13A8D" w:rsidP="00D13A8D">
                            <w:pPr>
                              <w:pStyle w:val="PSETableContent"/>
                            </w:pPr>
                            <w:r>
                              <w:t>2091.32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486E0EB" w14:textId="0D5B3FCE" w:rsidR="00D13A8D" w:rsidRDefault="00D13A8D" w:rsidP="00D13A8D">
                            <w:pPr>
                              <w:pStyle w:val="PSETableContent"/>
                            </w:pPr>
                            <w:r>
                              <w:t>1999.12</w:t>
                            </w:r>
                          </w:p>
                        </w:tc>
                      </w:tr>
                      <w:tr w:rsidR="00D13A8D" w14:paraId="06F8321D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45E99E9F" w14:textId="4C617400" w:rsidR="00D13A8D" w:rsidRDefault="00D13A8D" w:rsidP="00D13A8D">
                            <w:pPr>
                              <w:pStyle w:val="PSETableContent"/>
                            </w:pPr>
                            <w:r>
                              <w:t>Cyclopentane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2E7720CA" w14:textId="5146BAEF" w:rsidR="00D13A8D" w:rsidRDefault="00D13A8D" w:rsidP="00D13A8D">
                            <w:pPr>
                              <w:pStyle w:val="PSETableContent"/>
                            </w:pPr>
                            <w:r>
                              <w:t>C5H10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B31B5DB" w14:textId="0584F96E" w:rsidR="00D13A8D" w:rsidRDefault="00D13A8D" w:rsidP="00D13A8D">
                            <w:pPr>
                              <w:pStyle w:val="PSETableContent"/>
                            </w:pPr>
                            <w:r>
                              <w:t>-105.60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D1A6F8C" w14:textId="124FE9F7" w:rsidR="00D13A8D" w:rsidRDefault="00D13A8D" w:rsidP="00D13A8D">
                            <w:pPr>
                              <w:pStyle w:val="PSETableContent"/>
                            </w:pPr>
                            <w:r>
                              <w:t>37.04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A36114B" w14:textId="15FF98AF" w:rsidR="00D13A8D" w:rsidRDefault="00D13A8D" w:rsidP="00D13A8D">
                            <w:pPr>
                              <w:pStyle w:val="PSETableContent"/>
                            </w:pPr>
                            <w:r>
                              <w:t>3291.10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742565E" w14:textId="23385383" w:rsidR="00D13A8D" w:rsidRDefault="00D13A8D" w:rsidP="00D13A8D">
                            <w:pPr>
                              <w:pStyle w:val="PSETableContent"/>
                            </w:pPr>
                            <w:r>
                              <w:t>3194.54</w:t>
                            </w:r>
                          </w:p>
                        </w:tc>
                      </w:tr>
                      <w:tr w:rsidR="00D13A8D" w14:paraId="19785ECA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A883180" w14:textId="70C631FA" w:rsidR="00D13A8D" w:rsidRDefault="00D13A8D" w:rsidP="00D13A8D">
                            <w:pPr>
                              <w:pStyle w:val="PSETableContent"/>
                            </w:pPr>
                            <w:r>
                              <w:t>Cyclohexane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55E004B1" w14:textId="646F479A" w:rsidR="00D13A8D" w:rsidRDefault="00D13A8D" w:rsidP="00D13A8D">
                            <w:pPr>
                              <w:pStyle w:val="PSETableContent"/>
                            </w:pPr>
                            <w:r>
                              <w:t>C6H12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E20EA9F" w14:textId="491B7E16" w:rsidR="00D13A8D" w:rsidRDefault="00D13A8D" w:rsidP="00D13A8D">
                            <w:pPr>
                              <w:pStyle w:val="PSETableContent"/>
                            </w:pPr>
                            <w:r>
                              <w:t>-157.70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FD593F4" w14:textId="0B2C9028" w:rsidR="00D13A8D" w:rsidRDefault="00D13A8D" w:rsidP="00D13A8D">
                            <w:pPr>
                              <w:pStyle w:val="PSETableContent"/>
                            </w:pPr>
                            <w:r>
                              <w:t>25.72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F99C856" w14:textId="542C116A" w:rsidR="00D13A8D" w:rsidRDefault="00D13A8D" w:rsidP="00D13A8D">
                            <w:pPr>
                              <w:pStyle w:val="PSETableContent"/>
                            </w:pPr>
                            <w:r>
                              <w:t>3918.34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9A77D23" w14:textId="07ACC098" w:rsidR="00D13A8D" w:rsidRDefault="00D13A8D" w:rsidP="00D13A8D">
                            <w:pPr>
                              <w:pStyle w:val="PSETableContent"/>
                            </w:pPr>
                            <w:r>
                              <w:t>3814.72</w:t>
                            </w:r>
                          </w:p>
                        </w:tc>
                      </w:tr>
                      <w:tr w:rsidR="00D13A8D" w14:paraId="376DDCD1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C6A2E19" w14:textId="09AC65CF" w:rsidR="00D13A8D" w:rsidRDefault="00D13A8D" w:rsidP="00D13A8D">
                            <w:pPr>
                              <w:pStyle w:val="PSETableContent"/>
                            </w:pPr>
                            <w:r>
                              <w:t>Ethene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7077554A" w14:textId="303C6F6B" w:rsidR="00D13A8D" w:rsidRDefault="00D13A8D" w:rsidP="00D13A8D">
                            <w:pPr>
                              <w:pStyle w:val="PSETableContent"/>
                            </w:pPr>
                            <w:r>
                              <w:t>C2H4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D0FDA6A" w14:textId="0BDAA154" w:rsidR="00D13A8D" w:rsidRDefault="00D13A8D" w:rsidP="00D13A8D">
                            <w:pPr>
                              <w:pStyle w:val="PSETableContent"/>
                            </w:pPr>
                            <w:r>
                              <w:t>52.47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43AE8F3" w14:textId="0B30CAC7" w:rsidR="00D13A8D" w:rsidRDefault="00D13A8D" w:rsidP="00D13A8D">
                            <w:pPr>
                              <w:pStyle w:val="PSETableContent"/>
                            </w:pPr>
                            <w:r>
                              <w:t>68.48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307A750" w14:textId="4C0516AC" w:rsidR="00D13A8D" w:rsidRDefault="00D13A8D" w:rsidP="00D13A8D">
                            <w:pPr>
                              <w:pStyle w:val="PSETableContent"/>
                            </w:pPr>
                            <w:r>
                              <w:t>1411.15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7AA9DA1" w14:textId="0EE42A6A" w:rsidR="00D13A8D" w:rsidRDefault="00D13A8D" w:rsidP="00D13A8D">
                            <w:pPr>
                              <w:pStyle w:val="PSETableContent"/>
                            </w:pPr>
                            <w:r>
                              <w:t>1331.48</w:t>
                            </w:r>
                          </w:p>
                        </w:tc>
                      </w:tr>
                      <w:tr w:rsidR="00D13A8D" w14:paraId="0A04A861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49F59207" w14:textId="2DA8A6E9" w:rsidR="00D13A8D" w:rsidRDefault="00D13A8D" w:rsidP="00D13A8D">
                            <w:pPr>
                              <w:pStyle w:val="PSETableContent"/>
                            </w:pPr>
                            <w:r>
                              <w:t>Propene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6CEFE404" w14:textId="443FE21F" w:rsidR="00D13A8D" w:rsidRDefault="00D13A8D" w:rsidP="00D13A8D">
                            <w:pPr>
                              <w:pStyle w:val="PSETableContent"/>
                            </w:pPr>
                            <w:r>
                              <w:t>C3H6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A0B669D" w14:textId="676ACA90" w:rsidR="00D13A8D" w:rsidRDefault="00D13A8D" w:rsidP="00D13A8D">
                            <w:pPr>
                              <w:pStyle w:val="PSETableContent"/>
                            </w:pPr>
                            <w:r>
                              <w:t>20.41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26C63F0" w14:textId="56E84B8A" w:rsidR="00D13A8D" w:rsidRDefault="00D13A8D" w:rsidP="00D13A8D">
                            <w:pPr>
                              <w:pStyle w:val="PSETableContent"/>
                            </w:pPr>
                            <w:r>
                              <w:t>62.96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342ABEF" w14:textId="2439ECF4" w:rsidR="00D13A8D" w:rsidRDefault="00D13A8D" w:rsidP="00D13A8D">
                            <w:pPr>
                              <w:pStyle w:val="PSETableContent"/>
                            </w:pPr>
                            <w:r>
                              <w:t>2058.43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FCA96B7" w14:textId="1931DD9E" w:rsidR="00D13A8D" w:rsidRDefault="00D13A8D" w:rsidP="00D13A8D">
                            <w:pPr>
                              <w:pStyle w:val="PSETableContent"/>
                            </w:pPr>
                            <w:r>
                              <w:t>1957.46</w:t>
                            </w:r>
                          </w:p>
                        </w:tc>
                      </w:tr>
                      <w:tr w:rsidR="00D13A8D" w14:paraId="3C093BB4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228B6A57" w14:textId="5CC61C13" w:rsidR="00D13A8D" w:rsidRDefault="00D13A8D" w:rsidP="00D13A8D">
                            <w:pPr>
                              <w:pStyle w:val="PSETableContent"/>
                            </w:pPr>
                            <w:r>
                              <w:t>But-1-ene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597B4214" w14:textId="452D11EA" w:rsidR="00D13A8D" w:rsidRDefault="00D13A8D" w:rsidP="00D13A8D">
                            <w:pPr>
                              <w:pStyle w:val="PSETableContent"/>
                            </w:pPr>
                            <w: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8A2D520" w14:textId="5FAD9591" w:rsidR="00D13A8D" w:rsidRDefault="00D13A8D" w:rsidP="00D13A8D">
                            <w:pPr>
                              <w:pStyle w:val="PSETableContent"/>
                            </w:pPr>
                            <w:r>
                              <w:t>-0.63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9D720FD" w14:textId="0E7CA661" w:rsidR="00D13A8D" w:rsidRDefault="00D13A8D" w:rsidP="00D13A8D">
                            <w:pPr>
                              <w:pStyle w:val="PSETableContent"/>
                            </w:pPr>
                            <w:r>
                              <w:t>70.64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D19671F" w14:textId="42C57919" w:rsidR="00D13A8D" w:rsidRDefault="00D13A8D" w:rsidP="00D13A8D">
                            <w:pPr>
                              <w:pStyle w:val="PSETableContent"/>
                            </w:pPr>
                            <w:r>
                              <w:t>2716.73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295E89A" w14:textId="628D8668" w:rsidR="00D13A8D" w:rsidRDefault="00D13A8D" w:rsidP="00D13A8D">
                            <w:pPr>
                              <w:pStyle w:val="PSETableContent"/>
                            </w:pPr>
                            <w:r>
                              <w:t>2596.64</w:t>
                            </w:r>
                          </w:p>
                        </w:tc>
                      </w:tr>
                      <w:tr w:rsidR="00D13A8D" w14:paraId="0A5BBA46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B76DA0D" w14:textId="093AB22C" w:rsidR="00D13A8D" w:rsidRDefault="00D13A8D" w:rsidP="00D13A8D">
                            <w:pPr>
                              <w:pStyle w:val="PSETableContent"/>
                            </w:pPr>
                            <w:r>
                              <w:t>trans-But-2-ene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7998108B" w14:textId="305B0632" w:rsidR="00D13A8D" w:rsidRDefault="00D13A8D" w:rsidP="00D13A8D">
                            <w:pPr>
                              <w:pStyle w:val="PSETableContent"/>
                            </w:pPr>
                            <w: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9BF8CF2" w14:textId="1A91EF9C" w:rsidR="00D13A8D" w:rsidRDefault="00D13A8D" w:rsidP="00D13A8D">
                            <w:pPr>
                              <w:pStyle w:val="PSETableContent"/>
                            </w:pPr>
                            <w:r>
                              <w:t>-10.80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48F01D9" w14:textId="3CD1729E" w:rsidR="00D13A8D" w:rsidRDefault="00D13A8D" w:rsidP="00D13A8D">
                            <w:pPr>
                              <w:pStyle w:val="PSETableContent"/>
                            </w:pPr>
                            <w:r>
                              <w:t>89.69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D46A4D2" w14:textId="4FBA2898" w:rsidR="00D13A8D" w:rsidRDefault="00D13A8D" w:rsidP="00D13A8D">
                            <w:pPr>
                              <w:pStyle w:val="PSETableContent"/>
                            </w:pPr>
                            <w:r>
                              <w:t>2706.56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A2DCE9A" w14:textId="23A31E96" w:rsidR="00D13A8D" w:rsidRDefault="00D13A8D" w:rsidP="00D13A8D">
                            <w:pPr>
                              <w:pStyle w:val="PSETableContent"/>
                            </w:pPr>
                            <w:r>
                              <w:t>2615.69</w:t>
                            </w:r>
                          </w:p>
                        </w:tc>
                      </w:tr>
                      <w:tr w:rsidR="00D13A8D" w14:paraId="0EEB7994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5A2BE79D" w14:textId="7C63C5CB" w:rsidR="00D13A8D" w:rsidRDefault="00D13A8D" w:rsidP="00D13A8D">
                            <w:pPr>
                              <w:pStyle w:val="PSETableContent"/>
                            </w:pPr>
                            <w:r>
                              <w:t>cis-But-2-ene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6161620D" w14:textId="1AA7FA1B" w:rsidR="00D13A8D" w:rsidRDefault="00D13A8D" w:rsidP="00D13A8D">
                            <w:pPr>
                              <w:pStyle w:val="PSETableContent"/>
                            </w:pPr>
                            <w:r>
                              <w:t>C4H8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FFB7BC4" w14:textId="39328CF0" w:rsidR="00D13A8D" w:rsidRDefault="00D13A8D" w:rsidP="00D13A8D">
                            <w:pPr>
                              <w:pStyle w:val="PSETableContent"/>
                            </w:pPr>
                            <w:r>
                              <w:t>-7.70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DC7EF63" w14:textId="6355B6B1" w:rsidR="00D13A8D" w:rsidRDefault="00D13A8D" w:rsidP="00D13A8D">
                            <w:pPr>
                              <w:pStyle w:val="PSETableContent"/>
                            </w:pPr>
                            <w:r>
                              <w:t>92.79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A377312" w14:textId="6A4E8688" w:rsidR="00D13A8D" w:rsidRDefault="00D13A8D" w:rsidP="00D13A8D">
                            <w:pPr>
                              <w:pStyle w:val="PSETableContent"/>
                            </w:pPr>
                            <w:r>
                              <w:t>2709.66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C4645AA" w14:textId="618BEE44" w:rsidR="00D13A8D" w:rsidRDefault="00D13A8D" w:rsidP="00D13A8D">
                            <w:pPr>
                              <w:pStyle w:val="PSETableContent"/>
                            </w:pPr>
                            <w:r>
                              <w:t>2618.79</w:t>
                            </w:r>
                          </w:p>
                        </w:tc>
                      </w:tr>
                      <w:tr w:rsidR="00D13A8D" w14:paraId="27DCEF00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AA3EF0A" w14:textId="5550E903" w:rsidR="00D13A8D" w:rsidRDefault="00D13A8D" w:rsidP="00D13A8D">
                            <w:pPr>
                              <w:pStyle w:val="PSETableContent"/>
                            </w:pPr>
                            <w:r>
                              <w:t>Buta-1,2-diene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7E164F63" w14:textId="1C07FF6B" w:rsidR="00D13A8D" w:rsidRDefault="00D13A8D" w:rsidP="00D13A8D">
                            <w:pPr>
                              <w:pStyle w:val="PSETableContent"/>
                            </w:pPr>
                            <w: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8F07370" w14:textId="79DE71DA" w:rsidR="00D13A8D" w:rsidRDefault="00D13A8D" w:rsidP="00D13A8D">
                            <w:pPr>
                              <w:pStyle w:val="PSETableContent"/>
                            </w:pPr>
                            <w:r>
                              <w:t>162.20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B896DDE" w14:textId="65C2AB0F" w:rsidR="00D13A8D" w:rsidRDefault="00D13A8D" w:rsidP="00D13A8D">
                            <w:pPr>
                              <w:pStyle w:val="PSETableContent"/>
                            </w:pPr>
                            <w:r>
                              <w:t>190.27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248EA36" w14:textId="782949D1" w:rsidR="00D13A8D" w:rsidRDefault="00D13A8D" w:rsidP="00D13A8D">
                            <w:pPr>
                              <w:pStyle w:val="PSETableContent"/>
                            </w:pPr>
                            <w:r>
                              <w:t>2593.73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24E1088" w14:textId="6301E24A" w:rsidR="00D13A8D" w:rsidRDefault="00D13A8D" w:rsidP="00D13A8D">
                            <w:pPr>
                              <w:pStyle w:val="PSETableContent"/>
                            </w:pPr>
                            <w:r>
                              <w:t>2479.13</w:t>
                            </w:r>
                          </w:p>
                        </w:tc>
                      </w:tr>
                      <w:tr w:rsidR="00D13A8D" w14:paraId="01F4E291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61C99250" w14:textId="43B4747E" w:rsidR="00D13A8D" w:rsidRDefault="00D13A8D" w:rsidP="00D13A8D">
                            <w:pPr>
                              <w:pStyle w:val="PSETableContent"/>
                            </w:pPr>
                            <w:r>
                              <w:t>Buta-1,3-diene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CFEF390" w14:textId="7CE5E574" w:rsidR="00D13A8D" w:rsidRDefault="00D13A8D" w:rsidP="00D13A8D">
                            <w:pPr>
                              <w:pStyle w:val="PSETableContent"/>
                            </w:pPr>
                            <w:r>
                              <w:t>C4H6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2BD28F64" w14:textId="1AA0919F" w:rsidR="00D13A8D" w:rsidRDefault="00D13A8D" w:rsidP="00D13A8D">
                            <w:pPr>
                              <w:pStyle w:val="PSETableContent"/>
                            </w:pPr>
                            <w:r>
                              <w:t>108.80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7D3AC05" w14:textId="1CFF4B9E" w:rsidR="00D13A8D" w:rsidRDefault="00D13A8D" w:rsidP="00D13A8D">
                            <w:pPr>
                              <w:pStyle w:val="PSETableContent"/>
                            </w:pPr>
                            <w:r>
                              <w:t>149.52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1E7B1A9A" w14:textId="0904B17C" w:rsidR="00D13A8D" w:rsidRDefault="00D13A8D" w:rsidP="00D13A8D">
                            <w:pPr>
                              <w:pStyle w:val="PSETableContent"/>
                            </w:pPr>
                            <w:r>
                              <w:t>2540.33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3B8572A" w14:textId="1419A7A9" w:rsidR="00D13A8D" w:rsidRDefault="00D13A8D" w:rsidP="00D13A8D">
                            <w:pPr>
                              <w:pStyle w:val="PSETableContent"/>
                            </w:pPr>
                            <w:r>
                              <w:t>2438.38</w:t>
                            </w:r>
                          </w:p>
                        </w:tc>
                      </w:tr>
                      <w:tr w:rsidR="00D13A8D" w14:paraId="5433CF69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2AA49557" w14:textId="6CD8FA9F" w:rsidR="00D13A8D" w:rsidRDefault="00D13A8D" w:rsidP="00D13A8D">
                            <w:pPr>
                              <w:pStyle w:val="PSETableContent"/>
                            </w:pPr>
                            <w:r>
                              <w:t>Styrene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701FB16" w14:textId="5B13A849" w:rsidR="00D13A8D" w:rsidRDefault="00D13A8D" w:rsidP="00D13A8D">
                            <w:pPr>
                              <w:pStyle w:val="PSETableContent"/>
                            </w:pPr>
                            <w:r>
                              <w:t>C8H8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20A2240" w14:textId="1C2BE28C" w:rsidR="00D13A8D" w:rsidRDefault="00D13A8D" w:rsidP="00D13A8D">
                            <w:pPr>
                              <w:pStyle w:val="PSETableContent"/>
                            </w:pPr>
                            <w:r>
                              <w:t>103.40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9D0F859" w14:textId="5A9EC928" w:rsidR="00D13A8D" w:rsidRDefault="00D13A8D" w:rsidP="00D13A8D">
                            <w:pPr>
                              <w:pStyle w:val="PSETableContent"/>
                            </w:pPr>
                            <w:r>
                              <w:t>201.46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30D434FE" w14:textId="1897FB7F" w:rsidR="00D13A8D" w:rsidRDefault="00D13A8D" w:rsidP="00D13A8D">
                            <w:pPr>
                              <w:pStyle w:val="PSETableContent"/>
                            </w:pPr>
                            <w:r>
                              <w:t>4394.80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801B2C3" w14:textId="1997E332" w:rsidR="00D13A8D" w:rsidRDefault="00D13A8D" w:rsidP="00D13A8D">
                            <w:pPr>
                              <w:pStyle w:val="PSETableContent"/>
                            </w:pPr>
                            <w:r>
                              <w:t>4304.90</w:t>
                            </w:r>
                          </w:p>
                        </w:tc>
                      </w:tr>
                      <w:tr w:rsidR="00D13A8D" w14:paraId="23CC81BB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62A8D08D" w14:textId="0D39B7F9" w:rsidR="00D13A8D" w:rsidRDefault="00D13A8D" w:rsidP="00D13A8D">
                            <w:pPr>
                              <w:pStyle w:val="PSETableContent"/>
                            </w:pPr>
                            <w:r>
                              <w:t>Ethyne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01559029" w14:textId="7A5374BD" w:rsidR="00D13A8D" w:rsidRDefault="00D13A8D" w:rsidP="00D13A8D">
                            <w:pPr>
                              <w:pStyle w:val="PSETableContent"/>
                            </w:pPr>
                            <w:r>
                              <w:t>C2H2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4A882DB1" w14:textId="6EB27A15" w:rsidR="00D13A8D" w:rsidRDefault="00D13A8D" w:rsidP="00D13A8D">
                            <w:pPr>
                              <w:pStyle w:val="PSETableContent"/>
                            </w:pPr>
                            <w:r>
                              <w:t>226.73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54DAD00" w14:textId="5002688C" w:rsidR="00D13A8D" w:rsidRDefault="00D13A8D" w:rsidP="00D13A8D">
                            <w:pPr>
                              <w:pStyle w:val="PSETableContent"/>
                            </w:pPr>
                            <w:r>
                              <w:t>209.26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6FF2CC2A" w14:textId="07719283" w:rsidR="00D13A8D" w:rsidRDefault="00D13A8D" w:rsidP="00D13A8D">
                            <w:pPr>
                              <w:pStyle w:val="PSETableContent"/>
                            </w:pPr>
                            <w:r>
                              <w:t>1299.58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08F4811" w14:textId="2B0E624A" w:rsidR="00D13A8D" w:rsidRDefault="00D13A8D" w:rsidP="00D13A8D">
                            <w:pPr>
                              <w:pStyle w:val="PSETableContent"/>
                            </w:pPr>
                            <w:r>
                              <w:t>1235.12</w:t>
                            </w:r>
                          </w:p>
                        </w:tc>
                      </w:tr>
                      <w:tr w:rsidR="00D13A8D" w14:paraId="00211FB8" w14:textId="77777777" w:rsidTr="00F2067C">
                        <w:tc>
                          <w:tcPr>
                            <w:tcW w:w="2166" w:type="dxa"/>
                            <w:vAlign w:val="bottom"/>
                          </w:tcPr>
                          <w:p w14:paraId="77999655" w14:textId="08CF8786" w:rsidR="00D13A8D" w:rsidRDefault="00D13A8D" w:rsidP="00D13A8D">
                            <w:pPr>
                              <w:pStyle w:val="PSETableContent"/>
                            </w:pPr>
                            <w:r>
                              <w:t>Propyne</w:t>
                            </w:r>
                          </w:p>
                        </w:tc>
                        <w:tc>
                          <w:tcPr>
                            <w:tcW w:w="1077" w:type="dxa"/>
                            <w:vAlign w:val="bottom"/>
                          </w:tcPr>
                          <w:p w14:paraId="5A292BF2" w14:textId="1C8ED7A7" w:rsidR="00D13A8D" w:rsidRDefault="00D13A8D" w:rsidP="00D13A8D">
                            <w:pPr>
                              <w:pStyle w:val="PSETableContent"/>
                            </w:pPr>
                            <w:r>
                              <w:t>C3H4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7887C07F" w14:textId="2EF3EF72" w:rsidR="00D13A8D" w:rsidRDefault="00D13A8D" w:rsidP="00D13A8D">
                            <w:pPr>
                              <w:pStyle w:val="PSETableContent"/>
                            </w:pPr>
                            <w:r>
                              <w:t>185.40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AF0C353" w14:textId="5F35B0B8" w:rsidR="00D13A8D" w:rsidRDefault="00D13A8D" w:rsidP="00D13A8D">
                            <w:pPr>
                              <w:pStyle w:val="PSETableContent"/>
                            </w:pPr>
                            <w:r>
                              <w:t>188.46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5181EBF1" w14:textId="29C9678D" w:rsidR="00D13A8D" w:rsidRDefault="00D13A8D" w:rsidP="00D13A8D">
                            <w:pPr>
                              <w:pStyle w:val="PSETableContent"/>
                            </w:pPr>
                            <w:r>
                              <w:t>1937.59</w:t>
                            </w:r>
                          </w:p>
                        </w:tc>
                        <w:tc>
                          <w:tcPr>
                            <w:tcW w:w="1259" w:type="dxa"/>
                            <w:vAlign w:val="bottom"/>
                          </w:tcPr>
                          <w:p w14:paraId="00455D83" w14:textId="2E96447F" w:rsidR="00D13A8D" w:rsidRDefault="00D13A8D" w:rsidP="00D13A8D">
                            <w:pPr>
                              <w:pStyle w:val="PSETableContent"/>
                            </w:pPr>
                            <w:r>
                              <w:t>1845.82</w:t>
                            </w:r>
                          </w:p>
                        </w:tc>
                      </w:tr>
                    </w:tbl>
                    <w:p w14:paraId="7C05B81D" w14:textId="77777777" w:rsidR="00780305" w:rsidRPr="001D44B1" w:rsidRDefault="00780305" w:rsidP="00780305">
                      <w:pPr>
                        <w:pStyle w:val="PSEFigureAndCaption"/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77338F">
        <w:tab/>
      </w:r>
    </w:p>
    <w:p w14:paraId="0437C305" w14:textId="799968DC" w:rsidR="0077338F" w:rsidRDefault="0077338F" w:rsidP="0077338F">
      <w:pPr>
        <w:pStyle w:val="PSEHead1"/>
      </w:pPr>
      <w:r>
        <w:t>References</w:t>
      </w:r>
      <w:r w:rsidR="004F6611">
        <w:t xml:space="preserve"> </w:t>
      </w:r>
    </w:p>
    <w:p w14:paraId="462C2F5A" w14:textId="77777777" w:rsidR="002431CA" w:rsidRDefault="002431CA" w:rsidP="002431CA">
      <w:pPr>
        <w:pStyle w:val="PSECitation"/>
      </w:pPr>
      <w:r>
        <w:t xml:space="preserve">Linstrom, P.J., Mallard, W.G. NIST Chemistry WebBook. In: </w:t>
      </w:r>
      <w:r>
        <w:rPr>
          <w:u w:val="single"/>
        </w:rPr>
        <w:t>NIST Standard Reference Database Number 69.</w:t>
      </w:r>
      <w:r>
        <w:t xml:space="preserve"> Ed: Linstrom, P.J., Mallard, P.J. National Institute of Technology.</w:t>
      </w:r>
    </w:p>
    <w:p w14:paraId="61A33227" w14:textId="6DBEC6AD" w:rsidR="0077338F" w:rsidRDefault="0077338F" w:rsidP="0077338F">
      <w:pPr>
        <w:pStyle w:val="PSECopyright"/>
      </w:pPr>
      <w:r>
        <w:t xml:space="preserve">© by the authors. Licensed to PSEcommunity.org and PSE Press. This is an open access article under the creative commons CC-BY-SA licensing terms. Credit must be given to creator and adaptations must be shared under the same terms. See </w:t>
      </w:r>
      <w:r w:rsidRPr="00990FD7">
        <w:t>https://creativecommons.org/licenses/by-sa/4.0/</w:t>
      </w:r>
      <w:r>
        <w:t xml:space="preserve"> </w:t>
      </w:r>
    </w:p>
    <w:p w14:paraId="4CC7FE40" w14:textId="77777777" w:rsidR="0077338F" w:rsidRPr="00990FD7" w:rsidRDefault="0077338F" w:rsidP="0077338F">
      <w:pPr>
        <w:pStyle w:val="PSECopyright"/>
      </w:pPr>
      <w:r>
        <w:rPr>
          <w:noProof/>
        </w:rPr>
        <w:drawing>
          <wp:inline distT="0" distB="0" distL="0" distR="0" wp14:anchorId="01DD8B1B" wp14:editId="2B2E2B08">
            <wp:extent cx="876300" cy="304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61DBF" w14:textId="77777777" w:rsidR="00D204B2" w:rsidRDefault="00D204B2" w:rsidP="0077338F">
      <w:pPr>
        <w:pStyle w:val="PSEText"/>
      </w:pPr>
    </w:p>
    <w:sectPr w:rsidR="00D204B2" w:rsidSect="00DA3174">
      <w:headerReference w:type="default" r:id="rId15"/>
      <w:type w:val="continuous"/>
      <w:pgSz w:w="12240" w:h="15840" w:code="1"/>
      <w:pgMar w:top="851" w:right="1134" w:bottom="1134" w:left="1134" w:header="709" w:footer="1304" w:gutter="0"/>
      <w:cols w:num="2" w:space="33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4DC23" w14:textId="77777777" w:rsidR="00CB55DC" w:rsidRDefault="00CB55DC" w:rsidP="002A1319">
      <w:pPr>
        <w:spacing w:after="0" w:line="240" w:lineRule="auto"/>
      </w:pPr>
      <w:r>
        <w:separator/>
      </w:r>
    </w:p>
  </w:endnote>
  <w:endnote w:type="continuationSeparator" w:id="0">
    <w:p w14:paraId="177B723F" w14:textId="77777777" w:rsidR="00CB55DC" w:rsidRDefault="00CB55DC" w:rsidP="002A1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B58EB06-E046-48FA-92C0-4D20F3E4AF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356AF4-F5A5-43DD-A8D4-7E80A07B891D}"/>
    <w:embedBold r:id="rId3" w:fontKey="{91F5732D-F4BE-498D-8D04-B9730E5088A8}"/>
    <w:embedItalic r:id="rId4" w:fontKey="{BF777CA7-B0F4-4C67-A449-C608F9A917F9}"/>
    <w:embedBoldItalic r:id="rId5" w:fontKey="{FF62A519-0801-4A6D-AB2F-B71E63403E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902084C-FA95-4468-93D2-6983014114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0F71056-D992-436F-B465-4863B6B38E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B3124E0-3C20-4275-8016-698D7D3A7C30}"/>
    <w:embedBold r:id="rId9" w:fontKey="{77C891DB-1C95-447F-AFB3-440DAE878455}"/>
    <w:embedItalic r:id="rId10" w:fontKey="{8E8D9D96-6177-4C03-8F5E-4D1962201111}"/>
    <w:embedBoldItalic r:id="rId11" w:fontKey="{9A460D49-2FEA-4591-9EA6-0C79E846D294}"/>
  </w:font>
  <w:font w:name="Cormorant Medium">
    <w:altName w:val="Calibri"/>
    <w:charset w:val="00"/>
    <w:family w:val="auto"/>
    <w:pitch w:val="variable"/>
    <w:sig w:usb0="20000207" w:usb1="00000001" w:usb2="00000000" w:usb3="00000000" w:csb0="00000197" w:csb1="00000000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12" w:fontKey="{4F451F8C-D1D4-4A24-8597-9EFE3E3454A4}"/>
    <w:embedBold r:id="rId13" w:fontKey="{A42988D8-4422-4543-9FC3-23E09F3B4F8B}"/>
  </w:font>
  <w:font w:name="Inter Medium">
    <w:charset w:val="00"/>
    <w:family w:val="auto"/>
    <w:pitch w:val="variable"/>
    <w:sig w:usb0="E00002FF" w:usb1="1200A1FF" w:usb2="00000001" w:usb3="00000000" w:csb0="0000019F" w:csb1="00000000"/>
    <w:embedRegular r:id="rId14" w:fontKey="{7DE08E81-5B91-40A4-88D4-5794B9666927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5" w:fontKey="{5DB6081B-DF8C-4C19-A157-A29328AB913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6" w:fontKey="{ED628EA4-C537-4ADA-8D7D-9A3B0719C9A6}"/>
    <w:embedItalic r:id="rId17" w:fontKey="{103F9722-E6F7-4974-AA1E-ADC1D5938DA8}"/>
    <w:embedBoldItalic r:id="rId18" w:fontKey="{61741F8D-5AE8-429F-A5CF-40A6143442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71B1A53C-B725-4ED7-891F-C86185E1E4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7AA63" w14:textId="399DDFE0" w:rsidR="00DA3174" w:rsidRPr="00FB6835" w:rsidRDefault="00951305" w:rsidP="00951305">
    <w:pPr>
      <w:pStyle w:val="PSEPage1MarginText"/>
      <w:rPr>
        <w:sz w:val="16"/>
        <w:szCs w:val="14"/>
      </w:rPr>
    </w:pPr>
    <w:r w:rsidRPr="00FB6835">
      <w:rPr>
        <w:sz w:val="16"/>
        <w:szCs w:val="14"/>
      </w:rPr>
      <w:tab/>
    </w:r>
    <w:r w:rsidR="00AC4D54">
      <w:rPr>
        <w:sz w:val="16"/>
        <w:szCs w:val="14"/>
        <w:lang w:val="en-US"/>
      </w:rPr>
      <w:t>Supplementary Material</w:t>
    </w:r>
    <w:r w:rsidRPr="00FB6835">
      <w:rPr>
        <w:sz w:val="16"/>
        <w:szCs w:val="14"/>
      </w:rPr>
      <w:tab/>
    </w:r>
    <w:r w:rsidRPr="00FB6835">
      <w:rPr>
        <w:sz w:val="16"/>
        <w:szCs w:val="14"/>
      </w:rPr>
      <w:fldChar w:fldCharType="begin"/>
    </w:r>
    <w:r w:rsidRPr="00FB6835">
      <w:rPr>
        <w:sz w:val="16"/>
        <w:szCs w:val="14"/>
      </w:rPr>
      <w:instrText xml:space="preserve"> PAGE  \* Arabic  \* MERGEFORMAT </w:instrText>
    </w:r>
    <w:r w:rsidRPr="00FB6835">
      <w:rPr>
        <w:sz w:val="16"/>
        <w:szCs w:val="14"/>
      </w:rPr>
      <w:fldChar w:fldCharType="separate"/>
    </w:r>
    <w:r w:rsidRPr="00FB6835">
      <w:rPr>
        <w:sz w:val="16"/>
        <w:szCs w:val="14"/>
      </w:rPr>
      <w:t>3</w:t>
    </w:r>
    <w:r w:rsidRPr="00FB6835">
      <w:rPr>
        <w:sz w:val="16"/>
        <w:szCs w:val="14"/>
      </w:rPr>
      <w:fldChar w:fldCharType="end"/>
    </w:r>
    <w:r w:rsidR="00DA3174" w:rsidRPr="00FB6835">
      <w:rPr>
        <w:sz w:val="16"/>
        <w:szCs w:val="14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E396D" w14:textId="38B70D41" w:rsidR="00DA3174" w:rsidRPr="00FB6835" w:rsidRDefault="00AC4D54" w:rsidP="00951305">
    <w:pPr>
      <w:pStyle w:val="PSEPage1MarginText"/>
      <w:rPr>
        <w:sz w:val="16"/>
        <w:szCs w:val="14"/>
        <w:lang w:val="en-US"/>
      </w:rPr>
    </w:pPr>
    <w:r>
      <w:rPr>
        <w:sz w:val="16"/>
        <w:szCs w:val="14"/>
        <w:lang w:val="en-US"/>
      </w:rPr>
      <w:t>Lastname et al.</w:t>
    </w:r>
    <w:r w:rsidR="00951305" w:rsidRPr="00FB6835">
      <w:rPr>
        <w:sz w:val="16"/>
        <w:szCs w:val="14"/>
        <w:lang w:val="en-US"/>
      </w:rPr>
      <w:tab/>
    </w:r>
    <w:r>
      <w:rPr>
        <w:sz w:val="16"/>
        <w:szCs w:val="14"/>
        <w:lang w:val="en-US"/>
      </w:rPr>
      <w:t>Supplementary Material</w:t>
    </w:r>
    <w:r w:rsidR="00951305" w:rsidRPr="00FB6835">
      <w:rPr>
        <w:sz w:val="16"/>
        <w:szCs w:val="14"/>
        <w:lang w:val="en-US"/>
      </w:rPr>
      <w:tab/>
    </w:r>
    <w:r w:rsidR="00951305" w:rsidRPr="00FB6835">
      <w:rPr>
        <w:sz w:val="16"/>
        <w:szCs w:val="14"/>
        <w:lang w:val="en-US"/>
      </w:rPr>
      <w:fldChar w:fldCharType="begin"/>
    </w:r>
    <w:r w:rsidR="00951305" w:rsidRPr="00FB6835">
      <w:rPr>
        <w:sz w:val="16"/>
        <w:szCs w:val="14"/>
        <w:lang w:val="en-US"/>
      </w:rPr>
      <w:instrText xml:space="preserve"> PAGE  \* Arabic  \* MERGEFORMAT </w:instrText>
    </w:r>
    <w:r w:rsidR="00951305" w:rsidRPr="00FB6835">
      <w:rPr>
        <w:sz w:val="16"/>
        <w:szCs w:val="14"/>
        <w:lang w:val="en-US"/>
      </w:rPr>
      <w:fldChar w:fldCharType="separate"/>
    </w:r>
    <w:r w:rsidR="00951305" w:rsidRPr="00FB6835">
      <w:rPr>
        <w:sz w:val="16"/>
        <w:szCs w:val="14"/>
        <w:lang w:val="en-US"/>
      </w:rPr>
      <w:t>2</w:t>
    </w:r>
    <w:r w:rsidR="00951305" w:rsidRPr="00FB6835">
      <w:rPr>
        <w:sz w:val="16"/>
        <w:szCs w:val="1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14000" w14:textId="77777777" w:rsidR="00CB55DC" w:rsidRDefault="00CB55DC" w:rsidP="002A1319">
      <w:pPr>
        <w:spacing w:after="0" w:line="240" w:lineRule="auto"/>
      </w:pPr>
      <w:r>
        <w:separator/>
      </w:r>
    </w:p>
  </w:footnote>
  <w:footnote w:type="continuationSeparator" w:id="0">
    <w:p w14:paraId="55F3D72A" w14:textId="77777777" w:rsidR="00CB55DC" w:rsidRDefault="00CB55DC" w:rsidP="002A1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3B6A" w14:textId="77777777" w:rsidR="002A1319" w:rsidRDefault="002A1319">
    <w:pPr>
      <w:pStyle w:val="Header"/>
    </w:pPr>
    <w:r>
      <w:t>[Remaining Page Headers]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D641A" w14:textId="255C94C6" w:rsidR="00ED5C1A" w:rsidRDefault="00ED5C1A" w:rsidP="00ED5C1A">
    <w:pPr>
      <w:pStyle w:val="PSEFooter"/>
      <w:rPr>
        <w:lang w:val="en-US"/>
      </w:rPr>
    </w:pPr>
  </w:p>
  <w:p w14:paraId="5E3F807E" w14:textId="65A4FC52" w:rsidR="004F6611" w:rsidRPr="004F6611" w:rsidRDefault="00ED5C1A" w:rsidP="00AC4D54">
    <w:pPr>
      <w:pStyle w:val="PSEFooter"/>
      <w:tabs>
        <w:tab w:val="clear" w:pos="5245"/>
        <w:tab w:val="center" w:pos="3119"/>
      </w:tabs>
      <w:ind w:right="191"/>
      <w:rPr>
        <w:b/>
        <w:bCs/>
        <w:lang w:val="en-US"/>
      </w:rPr>
    </w:pPr>
    <w:r>
      <w:rPr>
        <w:lang w:val="en-US"/>
      </w:rPr>
      <w:tab/>
    </w:r>
    <w:r w:rsidR="00B424D7">
      <w:rPr>
        <w:lang w:val="en-US"/>
      </w:rPr>
      <w:br/>
    </w:r>
    <w:r w:rsidR="00B424D7">
      <w:rPr>
        <w:lang w:val="en-US"/>
      </w:rPr>
      <w:tab/>
    </w:r>
    <w:r>
      <w:rPr>
        <w:lang w:val="en-US"/>
      </w:rPr>
      <w:tab/>
    </w:r>
    <w:r w:rsidR="00AC4D54">
      <w:rPr>
        <w:b/>
        <w:bCs/>
        <w:lang w:val="en-US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896F" w14:textId="77777777" w:rsidR="008C6A29" w:rsidRPr="008C6A29" w:rsidRDefault="008C6A29" w:rsidP="008C6A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4EFD"/>
    <w:multiLevelType w:val="hybridMultilevel"/>
    <w:tmpl w:val="D250C8B6"/>
    <w:lvl w:ilvl="0" w:tplc="A7B42988">
      <w:start w:val="1"/>
      <w:numFmt w:val="decimal"/>
      <w:pStyle w:val="PSECitation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85D4E"/>
    <w:multiLevelType w:val="hybridMultilevel"/>
    <w:tmpl w:val="9620F3E6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F6233AB"/>
    <w:multiLevelType w:val="hybridMultilevel"/>
    <w:tmpl w:val="E13E8B3A"/>
    <w:lvl w:ilvl="0" w:tplc="1009000F">
      <w:start w:val="1"/>
      <w:numFmt w:val="decimal"/>
      <w:lvlText w:val="%1."/>
      <w:lvlJc w:val="left"/>
      <w:pPr>
        <w:ind w:left="1145" w:hanging="360"/>
      </w:pPr>
    </w:lvl>
    <w:lvl w:ilvl="1" w:tplc="10090019">
      <w:start w:val="1"/>
      <w:numFmt w:val="lowerLetter"/>
      <w:lvlText w:val="%2."/>
      <w:lvlJc w:val="left"/>
      <w:pPr>
        <w:ind w:left="1865" w:hanging="360"/>
      </w:pPr>
    </w:lvl>
    <w:lvl w:ilvl="2" w:tplc="1009001B">
      <w:start w:val="1"/>
      <w:numFmt w:val="lowerRoman"/>
      <w:lvlText w:val="%3."/>
      <w:lvlJc w:val="right"/>
      <w:pPr>
        <w:ind w:left="2585" w:hanging="180"/>
      </w:pPr>
    </w:lvl>
    <w:lvl w:ilvl="3" w:tplc="1009000F" w:tentative="1">
      <w:start w:val="1"/>
      <w:numFmt w:val="decimal"/>
      <w:lvlText w:val="%4."/>
      <w:lvlJc w:val="left"/>
      <w:pPr>
        <w:ind w:left="3305" w:hanging="360"/>
      </w:pPr>
    </w:lvl>
    <w:lvl w:ilvl="4" w:tplc="10090019" w:tentative="1">
      <w:start w:val="1"/>
      <w:numFmt w:val="lowerLetter"/>
      <w:lvlText w:val="%5."/>
      <w:lvlJc w:val="left"/>
      <w:pPr>
        <w:ind w:left="4025" w:hanging="360"/>
      </w:pPr>
    </w:lvl>
    <w:lvl w:ilvl="5" w:tplc="1009001B" w:tentative="1">
      <w:start w:val="1"/>
      <w:numFmt w:val="lowerRoman"/>
      <w:lvlText w:val="%6."/>
      <w:lvlJc w:val="right"/>
      <w:pPr>
        <w:ind w:left="4745" w:hanging="180"/>
      </w:pPr>
    </w:lvl>
    <w:lvl w:ilvl="6" w:tplc="1009000F" w:tentative="1">
      <w:start w:val="1"/>
      <w:numFmt w:val="decimal"/>
      <w:lvlText w:val="%7."/>
      <w:lvlJc w:val="left"/>
      <w:pPr>
        <w:ind w:left="5465" w:hanging="360"/>
      </w:pPr>
    </w:lvl>
    <w:lvl w:ilvl="7" w:tplc="10090019" w:tentative="1">
      <w:start w:val="1"/>
      <w:numFmt w:val="lowerLetter"/>
      <w:lvlText w:val="%8."/>
      <w:lvlJc w:val="left"/>
      <w:pPr>
        <w:ind w:left="6185" w:hanging="360"/>
      </w:pPr>
    </w:lvl>
    <w:lvl w:ilvl="8" w:tplc="10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24841435"/>
    <w:multiLevelType w:val="multilevel"/>
    <w:tmpl w:val="9F3408E8"/>
    <w:styleLink w:val="PSEBulle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281150F6"/>
    <w:multiLevelType w:val="hybridMultilevel"/>
    <w:tmpl w:val="9F3408E8"/>
    <w:lvl w:ilvl="0" w:tplc="1C8A5730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3A2608E9"/>
    <w:multiLevelType w:val="hybridMultilevel"/>
    <w:tmpl w:val="09F8D518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CDD5BFA"/>
    <w:multiLevelType w:val="hybridMultilevel"/>
    <w:tmpl w:val="5EA8B9A4"/>
    <w:lvl w:ilvl="0" w:tplc="AA040A7A">
      <w:start w:val="2001"/>
      <w:numFmt w:val="bullet"/>
      <w:lvlText w:val=""/>
      <w:lvlJc w:val="left"/>
      <w:pPr>
        <w:ind w:left="785" w:hanging="360"/>
      </w:pPr>
      <w:rPr>
        <w:rFonts w:ascii="Symbol" w:eastAsiaTheme="minorHAnsi" w:hAnsi="Symbol" w:cs="Cormorant Medium" w:hint="default"/>
      </w:rPr>
    </w:lvl>
    <w:lvl w:ilvl="1" w:tplc="10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68137A5F"/>
    <w:multiLevelType w:val="multilevel"/>
    <w:tmpl w:val="9F3408E8"/>
    <w:numStyleLink w:val="PSEBullet"/>
  </w:abstractNum>
  <w:abstractNum w:abstractNumId="8" w15:restartNumberingAfterBreak="0">
    <w:nsid w:val="6DDC4F3F"/>
    <w:multiLevelType w:val="hybridMultilevel"/>
    <w:tmpl w:val="BD584E28"/>
    <w:lvl w:ilvl="0" w:tplc="10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73223738"/>
    <w:multiLevelType w:val="hybridMultilevel"/>
    <w:tmpl w:val="5148A4F8"/>
    <w:lvl w:ilvl="0" w:tplc="C78AA14A">
      <w:start w:val="1"/>
      <w:numFmt w:val="bullet"/>
      <w:pStyle w:val="PSEBulletedLis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20124884">
    <w:abstractNumId w:val="4"/>
  </w:num>
  <w:num w:numId="2" w16cid:durableId="1097555743">
    <w:abstractNumId w:val="2"/>
  </w:num>
  <w:num w:numId="3" w16cid:durableId="1908296980">
    <w:abstractNumId w:val="3"/>
  </w:num>
  <w:num w:numId="4" w16cid:durableId="1498957606">
    <w:abstractNumId w:val="7"/>
  </w:num>
  <w:num w:numId="5" w16cid:durableId="1129662437">
    <w:abstractNumId w:val="8"/>
  </w:num>
  <w:num w:numId="6" w16cid:durableId="703092023">
    <w:abstractNumId w:val="6"/>
  </w:num>
  <w:num w:numId="7" w16cid:durableId="1380744824">
    <w:abstractNumId w:val="0"/>
  </w:num>
  <w:num w:numId="8" w16cid:durableId="1652909414">
    <w:abstractNumId w:val="5"/>
  </w:num>
  <w:num w:numId="9" w16cid:durableId="748387817">
    <w:abstractNumId w:val="0"/>
    <w:lvlOverride w:ilvl="0">
      <w:startOverride w:val="1"/>
    </w:lvlOverride>
  </w:num>
  <w:num w:numId="10" w16cid:durableId="900168568">
    <w:abstractNumId w:val="0"/>
    <w:lvlOverride w:ilvl="0">
      <w:startOverride w:val="1"/>
    </w:lvlOverride>
  </w:num>
  <w:num w:numId="11" w16cid:durableId="2047482862">
    <w:abstractNumId w:val="1"/>
  </w:num>
  <w:num w:numId="12" w16cid:durableId="1061691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mirrorMargins/>
  <w:attachedTemplate r:id="rId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23B"/>
    <w:rsid w:val="00006986"/>
    <w:rsid w:val="00017A07"/>
    <w:rsid w:val="0002192F"/>
    <w:rsid w:val="00056926"/>
    <w:rsid w:val="000729E8"/>
    <w:rsid w:val="0007574E"/>
    <w:rsid w:val="00083640"/>
    <w:rsid w:val="00084CD8"/>
    <w:rsid w:val="000C5D5D"/>
    <w:rsid w:val="000F6E28"/>
    <w:rsid w:val="000F7BA1"/>
    <w:rsid w:val="00106ADA"/>
    <w:rsid w:val="00137C51"/>
    <w:rsid w:val="001447B9"/>
    <w:rsid w:val="00154E7E"/>
    <w:rsid w:val="0015631D"/>
    <w:rsid w:val="001637BA"/>
    <w:rsid w:val="0018486C"/>
    <w:rsid w:val="001A04C6"/>
    <w:rsid w:val="001A776E"/>
    <w:rsid w:val="001B228C"/>
    <w:rsid w:val="001C1DAC"/>
    <w:rsid w:val="001D44B1"/>
    <w:rsid w:val="002052FE"/>
    <w:rsid w:val="002056E0"/>
    <w:rsid w:val="00213607"/>
    <w:rsid w:val="00214663"/>
    <w:rsid w:val="00214E11"/>
    <w:rsid w:val="00225CFC"/>
    <w:rsid w:val="002431CA"/>
    <w:rsid w:val="002513AD"/>
    <w:rsid w:val="00251DC9"/>
    <w:rsid w:val="00282AC4"/>
    <w:rsid w:val="00284E3D"/>
    <w:rsid w:val="002941CA"/>
    <w:rsid w:val="002A1319"/>
    <w:rsid w:val="002A6C68"/>
    <w:rsid w:val="002B35E1"/>
    <w:rsid w:val="002C03F0"/>
    <w:rsid w:val="002E724E"/>
    <w:rsid w:val="003169F5"/>
    <w:rsid w:val="003309BA"/>
    <w:rsid w:val="00331AB8"/>
    <w:rsid w:val="003610B5"/>
    <w:rsid w:val="003763AD"/>
    <w:rsid w:val="00387C60"/>
    <w:rsid w:val="003A276C"/>
    <w:rsid w:val="003D2FAB"/>
    <w:rsid w:val="003E07A2"/>
    <w:rsid w:val="003E533E"/>
    <w:rsid w:val="003F10FA"/>
    <w:rsid w:val="003F18C3"/>
    <w:rsid w:val="003F58BF"/>
    <w:rsid w:val="003F68E2"/>
    <w:rsid w:val="004206B1"/>
    <w:rsid w:val="00443758"/>
    <w:rsid w:val="00455F60"/>
    <w:rsid w:val="00463E84"/>
    <w:rsid w:val="0047604D"/>
    <w:rsid w:val="0047782F"/>
    <w:rsid w:val="00483051"/>
    <w:rsid w:val="00493461"/>
    <w:rsid w:val="004946EF"/>
    <w:rsid w:val="004A1B47"/>
    <w:rsid w:val="004E03AD"/>
    <w:rsid w:val="004F6611"/>
    <w:rsid w:val="00500B8A"/>
    <w:rsid w:val="00511284"/>
    <w:rsid w:val="00556F27"/>
    <w:rsid w:val="0056588D"/>
    <w:rsid w:val="00575930"/>
    <w:rsid w:val="005761A8"/>
    <w:rsid w:val="00577E59"/>
    <w:rsid w:val="00592A32"/>
    <w:rsid w:val="0059764A"/>
    <w:rsid w:val="005B58F7"/>
    <w:rsid w:val="005D01DD"/>
    <w:rsid w:val="005D77C3"/>
    <w:rsid w:val="005E3CA7"/>
    <w:rsid w:val="005F128D"/>
    <w:rsid w:val="005F37E4"/>
    <w:rsid w:val="00600470"/>
    <w:rsid w:val="00611E05"/>
    <w:rsid w:val="006255D9"/>
    <w:rsid w:val="006542BB"/>
    <w:rsid w:val="0065467D"/>
    <w:rsid w:val="0067074A"/>
    <w:rsid w:val="00675DC9"/>
    <w:rsid w:val="00681458"/>
    <w:rsid w:val="006A212B"/>
    <w:rsid w:val="006C6628"/>
    <w:rsid w:val="006D25F9"/>
    <w:rsid w:val="00711570"/>
    <w:rsid w:val="00714C4E"/>
    <w:rsid w:val="00716155"/>
    <w:rsid w:val="007357C3"/>
    <w:rsid w:val="00744527"/>
    <w:rsid w:val="0075090F"/>
    <w:rsid w:val="00752A95"/>
    <w:rsid w:val="00767335"/>
    <w:rsid w:val="0077338F"/>
    <w:rsid w:val="00780305"/>
    <w:rsid w:val="007846B4"/>
    <w:rsid w:val="00792EF1"/>
    <w:rsid w:val="007A3219"/>
    <w:rsid w:val="007A6CAE"/>
    <w:rsid w:val="007A77F7"/>
    <w:rsid w:val="007B0195"/>
    <w:rsid w:val="007C2877"/>
    <w:rsid w:val="007C3A6E"/>
    <w:rsid w:val="007C3C04"/>
    <w:rsid w:val="007E41B8"/>
    <w:rsid w:val="007F05D5"/>
    <w:rsid w:val="007F33F4"/>
    <w:rsid w:val="00806303"/>
    <w:rsid w:val="008204C6"/>
    <w:rsid w:val="00825423"/>
    <w:rsid w:val="00831671"/>
    <w:rsid w:val="00831E92"/>
    <w:rsid w:val="00835C1A"/>
    <w:rsid w:val="008370B5"/>
    <w:rsid w:val="008404CF"/>
    <w:rsid w:val="00855477"/>
    <w:rsid w:val="0086045C"/>
    <w:rsid w:val="0086072F"/>
    <w:rsid w:val="0087079D"/>
    <w:rsid w:val="008C6A29"/>
    <w:rsid w:val="008D3B54"/>
    <w:rsid w:val="008D697B"/>
    <w:rsid w:val="008E43A9"/>
    <w:rsid w:val="0090320E"/>
    <w:rsid w:val="00951305"/>
    <w:rsid w:val="009607DC"/>
    <w:rsid w:val="0097041F"/>
    <w:rsid w:val="00977A29"/>
    <w:rsid w:val="00990FD7"/>
    <w:rsid w:val="009A2217"/>
    <w:rsid w:val="009A2809"/>
    <w:rsid w:val="009B3B83"/>
    <w:rsid w:val="009C4B88"/>
    <w:rsid w:val="009D10B2"/>
    <w:rsid w:val="009D599D"/>
    <w:rsid w:val="009E2399"/>
    <w:rsid w:val="009E7539"/>
    <w:rsid w:val="009F1230"/>
    <w:rsid w:val="00A03CD7"/>
    <w:rsid w:val="00A04FF9"/>
    <w:rsid w:val="00A161F7"/>
    <w:rsid w:val="00A259B0"/>
    <w:rsid w:val="00A36D43"/>
    <w:rsid w:val="00A639A3"/>
    <w:rsid w:val="00A72B0E"/>
    <w:rsid w:val="00AA312D"/>
    <w:rsid w:val="00AC3A2E"/>
    <w:rsid w:val="00AC4D54"/>
    <w:rsid w:val="00AD3F74"/>
    <w:rsid w:val="00AD5385"/>
    <w:rsid w:val="00AE20E7"/>
    <w:rsid w:val="00AE6538"/>
    <w:rsid w:val="00AF1D25"/>
    <w:rsid w:val="00AF4158"/>
    <w:rsid w:val="00B04994"/>
    <w:rsid w:val="00B118A5"/>
    <w:rsid w:val="00B14021"/>
    <w:rsid w:val="00B24F42"/>
    <w:rsid w:val="00B424D7"/>
    <w:rsid w:val="00B57D77"/>
    <w:rsid w:val="00B86AD2"/>
    <w:rsid w:val="00B86F6E"/>
    <w:rsid w:val="00B96700"/>
    <w:rsid w:val="00BA1630"/>
    <w:rsid w:val="00BA187B"/>
    <w:rsid w:val="00BA2EA5"/>
    <w:rsid w:val="00BB7DBA"/>
    <w:rsid w:val="00BC4E74"/>
    <w:rsid w:val="00BF579C"/>
    <w:rsid w:val="00BF623B"/>
    <w:rsid w:val="00C00619"/>
    <w:rsid w:val="00C008F4"/>
    <w:rsid w:val="00C12154"/>
    <w:rsid w:val="00C12DB7"/>
    <w:rsid w:val="00C1514B"/>
    <w:rsid w:val="00C2208B"/>
    <w:rsid w:val="00C326FE"/>
    <w:rsid w:val="00C542EA"/>
    <w:rsid w:val="00C55F83"/>
    <w:rsid w:val="00C764FA"/>
    <w:rsid w:val="00C766E1"/>
    <w:rsid w:val="00C818E7"/>
    <w:rsid w:val="00C8380E"/>
    <w:rsid w:val="00C872AC"/>
    <w:rsid w:val="00CA59C0"/>
    <w:rsid w:val="00CB55DC"/>
    <w:rsid w:val="00CE4558"/>
    <w:rsid w:val="00CF4911"/>
    <w:rsid w:val="00D13347"/>
    <w:rsid w:val="00D13A8D"/>
    <w:rsid w:val="00D204B2"/>
    <w:rsid w:val="00D23F1B"/>
    <w:rsid w:val="00D25635"/>
    <w:rsid w:val="00D27788"/>
    <w:rsid w:val="00D67192"/>
    <w:rsid w:val="00D72827"/>
    <w:rsid w:val="00D74777"/>
    <w:rsid w:val="00DA3174"/>
    <w:rsid w:val="00DA32CC"/>
    <w:rsid w:val="00DA5DB6"/>
    <w:rsid w:val="00DA6926"/>
    <w:rsid w:val="00DC07B2"/>
    <w:rsid w:val="00E26292"/>
    <w:rsid w:val="00E33FD1"/>
    <w:rsid w:val="00E3413D"/>
    <w:rsid w:val="00E366F2"/>
    <w:rsid w:val="00E62BA6"/>
    <w:rsid w:val="00E66AA1"/>
    <w:rsid w:val="00EA1C61"/>
    <w:rsid w:val="00EA275E"/>
    <w:rsid w:val="00EB370E"/>
    <w:rsid w:val="00ED5C1A"/>
    <w:rsid w:val="00EF323F"/>
    <w:rsid w:val="00EF531F"/>
    <w:rsid w:val="00F124E4"/>
    <w:rsid w:val="00F2067C"/>
    <w:rsid w:val="00F22B40"/>
    <w:rsid w:val="00F32EFF"/>
    <w:rsid w:val="00F34D9B"/>
    <w:rsid w:val="00F422DF"/>
    <w:rsid w:val="00F73497"/>
    <w:rsid w:val="00F73530"/>
    <w:rsid w:val="00F73A80"/>
    <w:rsid w:val="00F84E44"/>
    <w:rsid w:val="00FA3BDB"/>
    <w:rsid w:val="00FB6835"/>
    <w:rsid w:val="00FB68D0"/>
    <w:rsid w:val="00FD6D2C"/>
    <w:rsid w:val="00FD72CD"/>
    <w:rsid w:val="00FE033A"/>
    <w:rsid w:val="00FF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A0E0F"/>
  <w15:chartTrackingRefBased/>
  <w15:docId w15:val="{E142B460-482F-4F4B-B0DF-73BDC88C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D4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319"/>
  </w:style>
  <w:style w:type="paragraph" w:styleId="Footer">
    <w:name w:val="footer"/>
    <w:basedOn w:val="Normal"/>
    <w:link w:val="FooterChar"/>
    <w:uiPriority w:val="99"/>
    <w:unhideWhenUsed/>
    <w:rsid w:val="002A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319"/>
  </w:style>
  <w:style w:type="paragraph" w:customStyle="1" w:styleId="PSETitle">
    <w:name w:val="PSE_Title"/>
    <w:basedOn w:val="Normal"/>
    <w:next w:val="PSEAuthorList"/>
    <w:link w:val="PSETitleChar"/>
    <w:qFormat/>
    <w:rsid w:val="00F73497"/>
    <w:pPr>
      <w:suppressAutoHyphens/>
      <w:autoSpaceDE w:val="0"/>
      <w:autoSpaceDN w:val="0"/>
      <w:adjustRightInd w:val="0"/>
      <w:spacing w:before="120" w:after="0" w:line="264" w:lineRule="auto"/>
    </w:pPr>
    <w:rPr>
      <w:rFonts w:ascii="Inter" w:hAnsi="Inter" w:cs="Cormorant Medium"/>
      <w:color w:val="000000"/>
      <w:sz w:val="36"/>
      <w:szCs w:val="40"/>
      <w14:numForm w14:val="lining"/>
    </w:rPr>
  </w:style>
  <w:style w:type="paragraph" w:customStyle="1" w:styleId="PSEAuthorAffiliation">
    <w:name w:val="PSE_AuthorAffiliation"/>
    <w:basedOn w:val="Normal"/>
    <w:qFormat/>
    <w:rsid w:val="00CA59C0"/>
    <w:pPr>
      <w:autoSpaceDE w:val="0"/>
      <w:autoSpaceDN w:val="0"/>
      <w:adjustRightInd w:val="0"/>
      <w:spacing w:before="120" w:after="0" w:line="264" w:lineRule="auto"/>
      <w:contextualSpacing/>
    </w:pPr>
    <w:rPr>
      <w:rFonts w:ascii="Inter" w:hAnsi="Inter" w:cs="Cormorant Medium"/>
      <w:color w:val="000000"/>
      <w:sz w:val="16"/>
      <w:szCs w:val="18"/>
      <w14:numForm w14:val="lining"/>
    </w:rPr>
  </w:style>
  <w:style w:type="character" w:customStyle="1" w:styleId="PSETitleChar">
    <w:name w:val="PSE_Title Char"/>
    <w:basedOn w:val="DefaultParagraphFont"/>
    <w:link w:val="PSETitle"/>
    <w:rsid w:val="00F73497"/>
    <w:rPr>
      <w:rFonts w:ascii="Inter" w:hAnsi="Inter" w:cs="Cormorant Medium"/>
      <w:color w:val="000000"/>
      <w:sz w:val="36"/>
      <w:szCs w:val="40"/>
      <w14:numForm w14:val="lining"/>
    </w:rPr>
  </w:style>
  <w:style w:type="paragraph" w:customStyle="1" w:styleId="PSEAuthorList">
    <w:name w:val="PSE_AuthorList"/>
    <w:basedOn w:val="PSETitle"/>
    <w:qFormat/>
    <w:rsid w:val="00E66AA1"/>
    <w:pPr>
      <w:spacing w:before="240"/>
    </w:pPr>
    <w:rPr>
      <w:b/>
      <w:color w:val="00509E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6D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6D43"/>
    <w:rPr>
      <w:color w:val="605E5C"/>
      <w:shd w:val="clear" w:color="auto" w:fill="E1DFDD"/>
    </w:rPr>
  </w:style>
  <w:style w:type="paragraph" w:customStyle="1" w:styleId="PSEAbstractHead">
    <w:name w:val="PSE_AbstractHead"/>
    <w:basedOn w:val="PSEAuthorAffiliation"/>
    <w:next w:val="PSEAbstractText"/>
    <w:qFormat/>
    <w:rsid w:val="0059764A"/>
    <w:pPr>
      <w:pBdr>
        <w:top w:val="single" w:sz="4" w:space="1" w:color="auto"/>
      </w:pBdr>
      <w:spacing w:before="240"/>
      <w:ind w:left="851" w:right="851"/>
    </w:pPr>
    <w:rPr>
      <w:rFonts w:ascii="Inter Medium" w:hAnsi="Inter Medium"/>
      <w:caps/>
      <w:color w:val="00509E"/>
      <w:sz w:val="24"/>
      <w:szCs w:val="28"/>
    </w:rPr>
  </w:style>
  <w:style w:type="paragraph" w:customStyle="1" w:styleId="PSEAbstractText">
    <w:name w:val="PSE_AbstractText"/>
    <w:basedOn w:val="Normal"/>
    <w:qFormat/>
    <w:rsid w:val="00FD6D2C"/>
    <w:pPr>
      <w:pBdr>
        <w:bottom w:val="single" w:sz="4" w:space="1" w:color="auto"/>
      </w:pBdr>
      <w:spacing w:before="120" w:after="0" w:line="264" w:lineRule="auto"/>
      <w:ind w:left="851" w:right="851"/>
      <w:jc w:val="both"/>
    </w:pPr>
    <w:rPr>
      <w:rFonts w:ascii="Inter" w:hAnsi="Inter"/>
      <w:sz w:val="18"/>
      <w:szCs w:val="18"/>
      <w14:numForm w14:val="lining"/>
    </w:rPr>
  </w:style>
  <w:style w:type="paragraph" w:customStyle="1" w:styleId="PSEKeywords">
    <w:name w:val="PSE_Keywords"/>
    <w:basedOn w:val="PSEAbstractText"/>
    <w:qFormat/>
    <w:rsid w:val="00E66AA1"/>
    <w:pPr>
      <w:pBdr>
        <w:bottom w:val="none" w:sz="0" w:space="0" w:color="auto"/>
      </w:pBdr>
      <w:spacing w:after="240"/>
    </w:pPr>
    <w:rPr>
      <w:sz w:val="16"/>
    </w:rPr>
  </w:style>
  <w:style w:type="paragraph" w:customStyle="1" w:styleId="Style1">
    <w:name w:val="Style1"/>
    <w:basedOn w:val="PSEAbstractText"/>
    <w:next w:val="PSEKeywords"/>
    <w:rsid w:val="007C3C04"/>
  </w:style>
  <w:style w:type="paragraph" w:customStyle="1" w:styleId="PSEHead1">
    <w:name w:val="PSE_Head1"/>
    <w:basedOn w:val="Normal"/>
    <w:qFormat/>
    <w:rsid w:val="0059764A"/>
    <w:pPr>
      <w:suppressAutoHyphens/>
      <w:spacing w:before="240" w:line="264" w:lineRule="auto"/>
    </w:pPr>
    <w:rPr>
      <w:rFonts w:ascii="Inter Medium" w:hAnsi="Inter Medium"/>
      <w:bCs/>
      <w:caps/>
      <w:color w:val="00509E"/>
      <w:sz w:val="24"/>
      <w:szCs w:val="28"/>
      <w14:numForm w14:val="lining"/>
    </w:rPr>
  </w:style>
  <w:style w:type="paragraph" w:customStyle="1" w:styleId="Style2">
    <w:name w:val="Style2"/>
    <w:basedOn w:val="PSEHead1"/>
    <w:rsid w:val="00744527"/>
    <w:rPr>
      <w:smallCaps/>
    </w:rPr>
  </w:style>
  <w:style w:type="paragraph" w:customStyle="1" w:styleId="PSEHead2">
    <w:name w:val="PSE_Head2"/>
    <w:basedOn w:val="PSEHead1"/>
    <w:qFormat/>
    <w:rsid w:val="00E66AA1"/>
    <w:pPr>
      <w:spacing w:before="120" w:after="40"/>
    </w:pPr>
    <w:rPr>
      <w:caps w:val="0"/>
      <w:sz w:val="22"/>
      <w:szCs w:val="24"/>
    </w:rPr>
  </w:style>
  <w:style w:type="paragraph" w:customStyle="1" w:styleId="PSEText">
    <w:name w:val="PSE_Text"/>
    <w:basedOn w:val="Normal"/>
    <w:link w:val="PSETextChar"/>
    <w:qFormat/>
    <w:rsid w:val="007357C3"/>
    <w:pPr>
      <w:widowControl w:val="0"/>
      <w:tabs>
        <w:tab w:val="left" w:pos="425"/>
      </w:tabs>
      <w:autoSpaceDE w:val="0"/>
      <w:autoSpaceDN w:val="0"/>
      <w:adjustRightInd w:val="0"/>
      <w:spacing w:after="0" w:line="264" w:lineRule="auto"/>
      <w:ind w:firstLine="425"/>
      <w:jc w:val="both"/>
    </w:pPr>
    <w:rPr>
      <w:rFonts w:ascii="Inter" w:hAnsi="Inter" w:cs="Cormorant Medium"/>
      <w:color w:val="000000"/>
      <w:sz w:val="18"/>
      <w:szCs w:val="20"/>
      <w14:numForm w14:val="lining"/>
    </w:rPr>
  </w:style>
  <w:style w:type="paragraph" w:customStyle="1" w:styleId="PSEFooter">
    <w:name w:val="PSE_Footer"/>
    <w:basedOn w:val="Footer"/>
    <w:qFormat/>
    <w:rsid w:val="0059764A"/>
    <w:pPr>
      <w:tabs>
        <w:tab w:val="clear" w:pos="4680"/>
        <w:tab w:val="clear" w:pos="9360"/>
        <w:tab w:val="center" w:pos="5245"/>
        <w:tab w:val="right" w:pos="10490"/>
      </w:tabs>
    </w:pPr>
    <w:rPr>
      <w:rFonts w:ascii="Inter" w:hAnsi="Inter"/>
      <w:iCs/>
      <w:color w:val="111111"/>
      <w:sz w:val="16"/>
      <w:szCs w:val="16"/>
      <w14:numForm w14:val="lining"/>
    </w:rPr>
  </w:style>
  <w:style w:type="paragraph" w:customStyle="1" w:styleId="PSEPage1MarginText">
    <w:name w:val="PSE_Page1MarginText"/>
    <w:basedOn w:val="PSEFooter"/>
    <w:qFormat/>
    <w:rsid w:val="00951305"/>
    <w:pPr>
      <w:pBdr>
        <w:top w:val="single" w:sz="4" w:space="1" w:color="A6A6A6" w:themeColor="background1" w:themeShade="A6"/>
      </w:pBdr>
      <w:jc w:val="center"/>
    </w:pPr>
    <w:rPr>
      <w:b/>
      <w:bCs/>
      <w:sz w:val="18"/>
    </w:rPr>
  </w:style>
  <w:style w:type="paragraph" w:customStyle="1" w:styleId="PSEHead3">
    <w:name w:val="PSE_Head3"/>
    <w:basedOn w:val="PSEHead2"/>
    <w:qFormat/>
    <w:rsid w:val="0059764A"/>
    <w:rPr>
      <w:sz w:val="20"/>
    </w:rPr>
  </w:style>
  <w:style w:type="paragraph" w:customStyle="1" w:styleId="Style3">
    <w:name w:val="Style3"/>
    <w:basedOn w:val="PSEHead3"/>
    <w:rsid w:val="0086045C"/>
  </w:style>
  <w:style w:type="paragraph" w:customStyle="1" w:styleId="PSEHead4">
    <w:name w:val="PSE_Head4"/>
    <w:basedOn w:val="PSEHead3"/>
    <w:qFormat/>
    <w:rsid w:val="00E66AA1"/>
    <w:rPr>
      <w:rFonts w:ascii="Inter" w:hAnsi="Inter"/>
    </w:rPr>
  </w:style>
  <w:style w:type="character" w:styleId="PlaceholderText">
    <w:name w:val="Placeholder Text"/>
    <w:basedOn w:val="DefaultParagraphFont"/>
    <w:uiPriority w:val="99"/>
    <w:semiHidden/>
    <w:rsid w:val="0086045C"/>
    <w:rPr>
      <w:color w:val="808080"/>
    </w:rPr>
  </w:style>
  <w:style w:type="numbering" w:customStyle="1" w:styleId="PSEBullet">
    <w:name w:val="PSE_Bullet"/>
    <w:basedOn w:val="NoList"/>
    <w:uiPriority w:val="99"/>
    <w:rsid w:val="00BA1630"/>
    <w:pPr>
      <w:numPr>
        <w:numId w:val="3"/>
      </w:numPr>
    </w:pPr>
  </w:style>
  <w:style w:type="paragraph" w:customStyle="1" w:styleId="PSECopyright">
    <w:name w:val="PSE_Copyright"/>
    <w:basedOn w:val="PSEFooter"/>
    <w:qFormat/>
    <w:rsid w:val="003E07A2"/>
    <w:pPr>
      <w:pBdr>
        <w:top w:val="single" w:sz="4" w:space="1" w:color="auto"/>
      </w:pBdr>
      <w:spacing w:before="120" w:after="40"/>
      <w:jc w:val="both"/>
    </w:pPr>
  </w:style>
  <w:style w:type="paragraph" w:customStyle="1" w:styleId="Style4">
    <w:name w:val="Style4"/>
    <w:basedOn w:val="PSECopyright"/>
    <w:rsid w:val="00990FD7"/>
  </w:style>
  <w:style w:type="paragraph" w:customStyle="1" w:styleId="PSEFigureAndCaption">
    <w:name w:val="PSE_FigureAndCaption"/>
    <w:basedOn w:val="PSEText"/>
    <w:qFormat/>
    <w:rsid w:val="00611E05"/>
    <w:pPr>
      <w:spacing w:before="240" w:after="240"/>
      <w:ind w:firstLine="0"/>
      <w:contextualSpacing/>
    </w:pPr>
    <w:rPr>
      <w:noProof/>
    </w:rPr>
  </w:style>
  <w:style w:type="paragraph" w:customStyle="1" w:styleId="PSEEquation">
    <w:name w:val="PSE_Equation"/>
    <w:basedOn w:val="PSEText"/>
    <w:next w:val="PSEText"/>
    <w:link w:val="PSEEquationChar"/>
    <w:qFormat/>
    <w:rsid w:val="00FD6D2C"/>
    <w:pPr>
      <w:tabs>
        <w:tab w:val="clear" w:pos="425"/>
        <w:tab w:val="right" w:pos="510"/>
      </w:tabs>
      <w:spacing w:before="120" w:after="120"/>
      <w:jc w:val="center"/>
    </w:pPr>
  </w:style>
  <w:style w:type="paragraph" w:customStyle="1" w:styleId="PSECitation">
    <w:name w:val="PSE_Citation"/>
    <w:basedOn w:val="PSEText"/>
    <w:qFormat/>
    <w:rsid w:val="00AA312D"/>
    <w:pPr>
      <w:numPr>
        <w:numId w:val="7"/>
      </w:numPr>
      <w:suppressAutoHyphens/>
      <w:ind w:left="425" w:hanging="425"/>
      <w:jc w:val="left"/>
    </w:pPr>
  </w:style>
  <w:style w:type="paragraph" w:customStyle="1" w:styleId="PSETableCaption">
    <w:name w:val="PSE_TableCaption"/>
    <w:basedOn w:val="PSEText"/>
    <w:next w:val="PSETableContent"/>
    <w:qFormat/>
    <w:rsid w:val="00DA6926"/>
    <w:pPr>
      <w:spacing w:before="240" w:after="120"/>
      <w:ind w:firstLine="0"/>
    </w:pPr>
  </w:style>
  <w:style w:type="table" w:styleId="TableGrid">
    <w:name w:val="Table Grid"/>
    <w:basedOn w:val="TableNormal"/>
    <w:uiPriority w:val="39"/>
    <w:rsid w:val="00B24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SETableFormat">
    <w:name w:val="PSE_TableFormat"/>
    <w:basedOn w:val="TableNormal"/>
    <w:uiPriority w:val="99"/>
    <w:rsid w:val="002B35E1"/>
    <w:pPr>
      <w:widowControl w:val="0"/>
      <w:spacing w:after="0" w:line="240" w:lineRule="auto"/>
      <w:contextualSpacing/>
    </w:pPr>
    <w:rPr>
      <w:rFonts w:ascii="Constantia" w:hAnsi="Constantia"/>
      <w:sz w:val="18"/>
      <w14:numForm w14:val="lining"/>
      <w14:numSpacing w14:val="tabular"/>
    </w:rPr>
    <w:tblPr>
      <w:tblBorders>
        <w:top w:val="single" w:sz="4" w:space="0" w:color="auto"/>
        <w:bottom w:val="single" w:sz="12" w:space="0" w:color="auto"/>
      </w:tblBorders>
    </w:tblPr>
    <w:tblStylePr w:type="firstRow">
      <w:rPr>
        <w:rFonts w:ascii="Constantia" w:hAnsi="Constantia"/>
        <w:sz w:val="18"/>
      </w:rPr>
    </w:tblStylePr>
  </w:style>
  <w:style w:type="paragraph" w:customStyle="1" w:styleId="PSETableContent">
    <w:name w:val="PSE_TableContent"/>
    <w:basedOn w:val="PSEText"/>
    <w:next w:val="PSEText"/>
    <w:qFormat/>
    <w:rsid w:val="0077338F"/>
    <w:pPr>
      <w:ind w:firstLine="0"/>
      <w:contextualSpacing/>
      <w:jc w:val="left"/>
    </w:pPr>
    <w:rPr>
      <w14:numSpacing w14:val="tabular"/>
    </w:rPr>
  </w:style>
  <w:style w:type="paragraph" w:customStyle="1" w:styleId="PSENumberedList">
    <w:name w:val="PSE_NumberedList"/>
    <w:basedOn w:val="PSECitation"/>
    <w:rsid w:val="0015631D"/>
    <w:pPr>
      <w:tabs>
        <w:tab w:val="clear" w:pos="425"/>
        <w:tab w:val="left" w:pos="709"/>
      </w:tabs>
      <w:spacing w:before="120" w:after="120"/>
      <w:ind w:left="709"/>
    </w:pPr>
  </w:style>
  <w:style w:type="paragraph" w:customStyle="1" w:styleId="PSEBulletedList">
    <w:name w:val="PSE_BulletedList"/>
    <w:basedOn w:val="PSENumberedList"/>
    <w:qFormat/>
    <w:rsid w:val="004A1B47"/>
    <w:pPr>
      <w:numPr>
        <w:numId w:val="12"/>
      </w:numPr>
      <w:ind w:left="470" w:hanging="357"/>
    </w:pPr>
  </w:style>
  <w:style w:type="character" w:customStyle="1" w:styleId="PSECodeInline">
    <w:name w:val="PSE_CodeInline"/>
    <w:basedOn w:val="DefaultParagraphFont"/>
    <w:uiPriority w:val="1"/>
    <w:qFormat/>
    <w:rsid w:val="002A6C68"/>
    <w:rPr>
      <w:rFonts w:ascii="Courier New" w:hAnsi="Courier New"/>
      <w:sz w:val="18"/>
    </w:rPr>
  </w:style>
  <w:style w:type="paragraph" w:customStyle="1" w:styleId="PSECode">
    <w:name w:val="PSE_Code"/>
    <w:rsid w:val="002A6C68"/>
    <w:pPr>
      <w:tabs>
        <w:tab w:val="left" w:pos="284"/>
        <w:tab w:val="left" w:pos="567"/>
        <w:tab w:val="left" w:pos="624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120" w:after="40" w:line="288" w:lineRule="auto"/>
      <w:contextualSpacing/>
    </w:pPr>
    <w:rPr>
      <w:rFonts w:ascii="Courier New" w:hAnsi="Courier New" w:cs="Cormorant Medium"/>
      <w:color w:val="000000"/>
      <w:sz w:val="18"/>
      <w:szCs w:val="20"/>
      <w14:numForm w14:val="lining"/>
    </w:rPr>
  </w:style>
  <w:style w:type="paragraph" w:customStyle="1" w:styleId="PSEDefinition">
    <w:name w:val="PSE_Definition"/>
    <w:basedOn w:val="PSEEquation"/>
    <w:link w:val="PSEDefinitionChar"/>
    <w:qFormat/>
    <w:rsid w:val="00951305"/>
    <w:pPr>
      <w:ind w:left="425" w:right="425" w:firstLine="0"/>
      <w:jc w:val="both"/>
    </w:pPr>
    <w:rPr>
      <w:color w:val="00509E"/>
    </w:rPr>
  </w:style>
  <w:style w:type="character" w:customStyle="1" w:styleId="PSETextChar">
    <w:name w:val="PSE_Text Char"/>
    <w:basedOn w:val="DefaultParagraphFont"/>
    <w:link w:val="PSEText"/>
    <w:rsid w:val="00951305"/>
    <w:rPr>
      <w:rFonts w:ascii="Inter" w:hAnsi="Inter" w:cs="Cormorant Medium"/>
      <w:color w:val="000000"/>
      <w:sz w:val="18"/>
      <w:szCs w:val="20"/>
      <w14:numForm w14:val="lining"/>
    </w:rPr>
  </w:style>
  <w:style w:type="character" w:customStyle="1" w:styleId="PSEEquationChar">
    <w:name w:val="PSE_Equation Char"/>
    <w:basedOn w:val="PSETextChar"/>
    <w:link w:val="PSEEquation"/>
    <w:rsid w:val="00951305"/>
    <w:rPr>
      <w:rFonts w:ascii="Inter" w:hAnsi="Inter" w:cs="Cormorant Medium"/>
      <w:color w:val="000000"/>
      <w:sz w:val="18"/>
      <w:szCs w:val="20"/>
      <w14:numForm w14:val="lining"/>
    </w:rPr>
  </w:style>
  <w:style w:type="character" w:customStyle="1" w:styleId="PSEDefinitionChar">
    <w:name w:val="PSE_Definition Char"/>
    <w:basedOn w:val="PSEEquationChar"/>
    <w:link w:val="PSEDefinition"/>
    <w:rsid w:val="00951305"/>
    <w:rPr>
      <w:rFonts w:ascii="Inter" w:hAnsi="Inter" w:cs="Cormorant Medium"/>
      <w:color w:val="00509E"/>
      <w:sz w:val="18"/>
      <w:szCs w:val="20"/>
      <w14:numForm w14:val="lining"/>
    </w:rPr>
  </w:style>
  <w:style w:type="paragraph" w:customStyle="1" w:styleId="PSETheoremTitle">
    <w:name w:val="PSE_TheoremTitle"/>
    <w:basedOn w:val="PSEText"/>
    <w:next w:val="PSEDefinition"/>
    <w:link w:val="PSETheoremTitleChar"/>
    <w:qFormat/>
    <w:rsid w:val="00AA312D"/>
    <w:pPr>
      <w:spacing w:before="120"/>
      <w:ind w:firstLine="0"/>
    </w:pPr>
    <w:rPr>
      <w:b/>
      <w:sz w:val="20"/>
    </w:rPr>
  </w:style>
  <w:style w:type="character" w:customStyle="1" w:styleId="PSETheoremTitleChar">
    <w:name w:val="PSE_TheoremTitle Char"/>
    <w:basedOn w:val="PSETextChar"/>
    <w:link w:val="PSETheoremTitle"/>
    <w:rsid w:val="00AA312D"/>
    <w:rPr>
      <w:rFonts w:ascii="Inter" w:hAnsi="Inter" w:cs="Cormorant Medium"/>
      <w:b/>
      <w:color w:val="000000"/>
      <w:sz w:val="20"/>
      <w:szCs w:val="20"/>
      <w14:numForm w14:val="lining"/>
    </w:rPr>
  </w:style>
  <w:style w:type="character" w:styleId="FollowedHyperlink">
    <w:name w:val="FollowedHyperlink"/>
    <w:basedOn w:val="DefaultParagraphFont"/>
    <w:uiPriority w:val="99"/>
    <w:semiHidden/>
    <w:unhideWhenUsed/>
    <w:rsid w:val="00E366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149@rutgers.edu" TargetMode="External"/><Relationship Id="rId13" Type="http://schemas.openxmlformats.org/officeDocument/2006/relationships/hyperlink" Target="https://github.com/tonyanastasi22/biomass-thermo-mod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jects\PSEcommunity.org\PSE%20Press\Templates\FOCAPD%202024\PSE_Press_SCTrans_FOCAPD%20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E3EE4-C614-4AED-B1A4-E8ADB5D17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PSE_Press_SCTrans_FOCAPD 2024</Template>
  <TotalTime>196</TotalTime>
  <Pages>4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A. Adams II</dc:creator>
  <cp:keywords/>
  <dc:description/>
  <cp:lastModifiedBy>Anthony Anastasi</cp:lastModifiedBy>
  <cp:revision>67</cp:revision>
  <cp:lastPrinted>2023-01-13T11:53:00Z</cp:lastPrinted>
  <dcterms:created xsi:type="dcterms:W3CDTF">2026-01-28T17:36:00Z</dcterms:created>
  <dcterms:modified xsi:type="dcterms:W3CDTF">2026-02-07T17:20:00Z</dcterms:modified>
</cp:coreProperties>
</file>