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BB102" w14:textId="53CBB96E" w:rsidR="009E7539" w:rsidRDefault="00AC4D54" w:rsidP="00A36D43">
      <w:pPr>
        <w:pStyle w:val="PSETitle"/>
      </w:pPr>
      <w:r>
        <w:t xml:space="preserve">Supplementary </w:t>
      </w:r>
      <w:r w:rsidR="004F6611">
        <w:t>m</w:t>
      </w:r>
      <w:r>
        <w:t xml:space="preserve">aterial for: </w:t>
      </w:r>
      <w:r w:rsidR="004946EF">
        <w:t>Estimation of Thermodynamic Properties for Cellulosic Biomass-Derived Compounds: Application to Heat and Work Balances in Process Simulation</w:t>
      </w:r>
    </w:p>
    <w:p w14:paraId="13DF4CC0" w14:textId="77777777" w:rsidR="0007574E" w:rsidRDefault="0007574E" w:rsidP="0007574E">
      <w:pPr>
        <w:pStyle w:val="PSEAuthorList"/>
      </w:pPr>
      <w:r>
        <w:t>Anthony D. Anastasi</w:t>
      </w:r>
      <w:r w:rsidRPr="00A259B0">
        <w:rPr>
          <w:vertAlign w:val="superscript"/>
        </w:rPr>
        <w:t>a</w:t>
      </w:r>
      <w:r>
        <w:t>*, Cornelius M. Masuku</w:t>
      </w:r>
      <w:r>
        <w:rPr>
          <w:vertAlign w:val="superscript"/>
        </w:rPr>
        <w:t>b</w:t>
      </w:r>
      <w:r>
        <w:t>, Praveen Ravikumar</w:t>
      </w:r>
      <w:r>
        <w:rPr>
          <w:vertAlign w:val="superscript"/>
        </w:rPr>
        <w:t>a</w:t>
      </w:r>
      <w:r>
        <w:t xml:space="preserve">, Shishir P.S. </w:t>
      </w:r>
      <w:r w:rsidRPr="002320A0">
        <w:t>Chundawat</w:t>
      </w:r>
      <w:r>
        <w:rPr>
          <w:vertAlign w:val="superscript"/>
        </w:rPr>
        <w:t>a</w:t>
      </w:r>
      <w:r>
        <w:t xml:space="preserve">, </w:t>
      </w:r>
      <w:r w:rsidRPr="002320A0">
        <w:t>and</w:t>
      </w:r>
      <w:r>
        <w:t xml:space="preserve"> Diane Hildebrandt</w:t>
      </w:r>
      <w:r>
        <w:rPr>
          <w:vertAlign w:val="superscript"/>
        </w:rPr>
        <w:t>a</w:t>
      </w:r>
    </w:p>
    <w:p w14:paraId="286CE5D0" w14:textId="77777777" w:rsidR="00C12154" w:rsidRDefault="00C12154" w:rsidP="00C12154">
      <w:pPr>
        <w:pStyle w:val="PSEAuthorAffiliation"/>
      </w:pPr>
      <w:r w:rsidRPr="00A259B0">
        <w:rPr>
          <w:vertAlign w:val="superscript"/>
        </w:rPr>
        <w:t>a</w:t>
      </w:r>
      <w:r>
        <w:t xml:space="preserve"> Rutgers, The State University of New Jersey</w:t>
      </w:r>
      <w:r w:rsidRPr="00A36D43">
        <w:t>, Department of Chemical</w:t>
      </w:r>
      <w:r>
        <w:t xml:space="preserve"> and Biochemical</w:t>
      </w:r>
      <w:r w:rsidRPr="00A36D43">
        <w:t xml:space="preserve"> Engineering, </w:t>
      </w:r>
      <w:r>
        <w:t>Piscataway, NJ, USA</w:t>
      </w:r>
    </w:p>
    <w:p w14:paraId="74B928D6" w14:textId="77777777" w:rsidR="00C12154" w:rsidRDefault="00C12154" w:rsidP="00C12154">
      <w:pPr>
        <w:pStyle w:val="PSEAuthorAffiliation"/>
      </w:pPr>
      <w:r>
        <w:rPr>
          <w:vertAlign w:val="superscript"/>
        </w:rPr>
        <w:t>b</w:t>
      </w:r>
      <w:r>
        <w:t xml:space="preserve"> Purdue University</w:t>
      </w:r>
      <w:r w:rsidRPr="00A36D43">
        <w:t xml:space="preserve">, </w:t>
      </w:r>
      <w:r>
        <w:t>Davidson School of Chemical Engineering</w:t>
      </w:r>
      <w:r w:rsidRPr="00A36D43">
        <w:t xml:space="preserve">, </w:t>
      </w:r>
      <w:r>
        <w:t>West Lafayette, IN, USA</w:t>
      </w:r>
    </w:p>
    <w:p w14:paraId="1968B2BF" w14:textId="77777777" w:rsidR="00AC4D54" w:rsidRDefault="00C12154" w:rsidP="00214663">
      <w:pPr>
        <w:pStyle w:val="PSEAuthorAffiliation"/>
      </w:pPr>
      <w:r w:rsidRPr="00A36D43">
        <w:t xml:space="preserve">* Corresponding Author: </w:t>
      </w:r>
      <w:hyperlink r:id="rId8" w:history="1">
        <w:r w:rsidRPr="005F067F">
          <w:rPr>
            <w:rStyle w:val="Hyperlink"/>
          </w:rPr>
          <w:t>ada149@rutgers.edu</w:t>
        </w:r>
      </w:hyperlink>
    </w:p>
    <w:p w14:paraId="2BFCADCA" w14:textId="77777777" w:rsidR="00214663" w:rsidRDefault="00214663" w:rsidP="00214663">
      <w:pPr>
        <w:pStyle w:val="PSEAuthorAffiliation"/>
      </w:pPr>
    </w:p>
    <w:p w14:paraId="0662AC4F" w14:textId="77777777" w:rsidR="00214663" w:rsidRDefault="00214663" w:rsidP="00214663">
      <w:pPr>
        <w:pStyle w:val="PSEAuthorAffiliation"/>
      </w:pPr>
    </w:p>
    <w:p w14:paraId="3D419AF0" w14:textId="05AD5254" w:rsidR="00214663" w:rsidRPr="00AC4D54" w:rsidRDefault="00214663" w:rsidP="00214663">
      <w:pPr>
        <w:pStyle w:val="PSEAuthorAffiliation"/>
        <w:sectPr w:rsidR="00214663" w:rsidRPr="00AC4D54" w:rsidSect="007357C3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2268" w:right="1134" w:bottom="851" w:left="1134" w:header="1134" w:footer="1304" w:gutter="0"/>
          <w:cols w:space="708"/>
          <w:titlePg/>
          <w:docGrid w:linePitch="360"/>
        </w:sectPr>
      </w:pPr>
    </w:p>
    <w:p w14:paraId="7A4EE8A3" w14:textId="77777777" w:rsidR="00CF4911" w:rsidRDefault="00214663" w:rsidP="00C8380E">
      <w:pPr>
        <w:pStyle w:val="PSEHead1"/>
      </w:pPr>
      <w:r>
        <w:t>A</w:t>
      </w:r>
      <w:r w:rsidR="00AC4D54">
        <w:t>bout supplementary material files (this is header 1 style)</w:t>
      </w:r>
    </w:p>
    <w:p w14:paraId="64793A23" w14:textId="45B0656B" w:rsidR="00CF4911" w:rsidRDefault="009B3B83" w:rsidP="00CF4911">
      <w:pPr>
        <w:pStyle w:val="PSEText"/>
      </w:pPr>
      <w:r>
        <w:t>Preliminary model will be found on GitHub at</w:t>
      </w:r>
      <w:r w:rsidR="003D2FAB">
        <w:t xml:space="preserve">: </w:t>
      </w:r>
      <w:hyperlink r:id="rId13" w:history="1">
        <w:r w:rsidR="003D2FAB" w:rsidRPr="007D0DF9">
          <w:rPr>
            <w:rStyle w:val="Hyperlink"/>
          </w:rPr>
          <w:t>https://github.com/tonyanastasi22/biomass-thermo-model</w:t>
        </w:r>
      </w:hyperlink>
      <w:r w:rsidR="003D2FAB">
        <w:t xml:space="preserve"> </w:t>
      </w:r>
    </w:p>
    <w:p w14:paraId="224D06F4" w14:textId="7209BAC4" w:rsidR="00C8380E" w:rsidRPr="00C8380E" w:rsidRDefault="00C8380E" w:rsidP="00C8380E">
      <w:pPr>
        <w:pStyle w:val="PSEHead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1" layoutInCell="1" allowOverlap="0" wp14:anchorId="1E5AA75F" wp14:editId="1CD73125">
                <wp:simplePos x="0" y="0"/>
                <wp:positionH relativeFrom="margin">
                  <wp:align>left</wp:align>
                </wp:positionH>
                <wp:positionV relativeFrom="page">
                  <wp:posOffset>1462405</wp:posOffset>
                </wp:positionV>
                <wp:extent cx="6299835" cy="6074410"/>
                <wp:effectExtent l="0" t="0" r="0" b="2540"/>
                <wp:wrapSquare wrapText="bothSides"/>
                <wp:docPr id="1135082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07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3B5AB" w14:textId="4F3483B3" w:rsidR="00C8380E" w:rsidRDefault="003F68E2" w:rsidP="00331AB8">
                            <w:pPr>
                              <w:pStyle w:val="PSETableCaption"/>
                            </w:pPr>
                            <w:r w:rsidRPr="00B24F42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 w:rsidR="0002192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24F42">
                              <w:rPr>
                                <w:b/>
                                <w:bCs/>
                              </w:rPr>
                              <w:t>1:</w:t>
                            </w:r>
                            <w:r w:rsidR="0002192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2192F">
                              <w:t xml:space="preserve">Thermodynamic properties retrieved from NIST WebBook </w:t>
                            </w:r>
                            <w:r w:rsidR="00214663">
                              <w:t>[1]</w:t>
                            </w:r>
                            <w: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942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5"/>
                              <w:gridCol w:w="1411"/>
                              <w:gridCol w:w="1073"/>
                              <w:gridCol w:w="1259"/>
                              <w:gridCol w:w="1506"/>
                              <w:gridCol w:w="1506"/>
                              <w:gridCol w:w="1298"/>
                            </w:tblGrid>
                            <w:tr w:rsidR="00EA1C61" w14:paraId="3F219895" w14:textId="77777777" w:rsidTr="00EA1C61">
                              <w:tc>
                                <w:tcPr>
                                  <w:tcW w:w="1375" w:type="dxa"/>
                                </w:tcPr>
                                <w:p w14:paraId="2FF21917" w14:textId="7DF10122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23F1B">
                                    <w:rPr>
                                      <w:b/>
                                      <w:bCs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5B94F49" w14:textId="21C56140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23F1B">
                                    <w:rPr>
                                      <w:b/>
                                      <w:bCs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1238BBE" w14:textId="2C309D4E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23F1B">
                                    <w:rPr>
                                      <w:b/>
                                      <w:bCs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1B7BD07" w14:textId="77777777" w:rsidR="00D23F1B" w:rsidRPr="00D23F1B" w:rsidRDefault="00D23F1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BB4EB57" w14:textId="374B603C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D506257" w14:textId="77777777" w:rsidR="00D23F1B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56B530FC" w14:textId="330AB862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8865E22" w14:textId="77777777" w:rsidR="00D23F1B" w:rsidRPr="00D23F1B" w:rsidRDefault="00D23F1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00251F39" w14:textId="78EE497E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955E757" w14:textId="77777777" w:rsidR="00D23F1B" w:rsidRPr="00D23F1B" w:rsidRDefault="00D23F1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B2B81DC" w14:textId="74D2E2DB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</w:tr>
                            <w:tr w:rsidR="00C1514B" w14:paraId="101D8258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06E7752F" w14:textId="598BF8FE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Alkanes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8873282" w14:textId="3963AE8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Methane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5A9AC65" w14:textId="64AE9E7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947929C" w14:textId="39922E7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-74.87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9D01E26" w14:textId="77387AB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186.25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021697A" w14:textId="2F587EA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-80.94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CD846B5" w14:textId="32A8264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-50.74</w:t>
                                  </w:r>
                                </w:p>
                              </w:tc>
                            </w:tr>
                            <w:tr w:rsidR="00C1514B" w14:paraId="4555A0D8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571E35B8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CFFC62F" w14:textId="128ED86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B62D9F5" w14:textId="3AF7338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A506086" w14:textId="290C0DB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-84.00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93CA52" w14:textId="5869EC6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229.6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8C59D3B" w14:textId="0AAB117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-174.11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02DBA6D" w14:textId="097AFBF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-32.09</w:t>
                                  </w:r>
                                </w:p>
                              </w:tc>
                            </w:tr>
                            <w:tr w:rsidR="00C1514B" w14:paraId="44690922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01084F9F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6E32F60" w14:textId="41C133B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449D3A96" w14:textId="72A814E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EDD6116" w14:textId="78EE684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-104.70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DE2659A" w14:textId="5830D3D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269.91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160B245" w14:textId="7A8AD53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-270.31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5A3B525" w14:textId="2992200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-24.11</w:t>
                                  </w:r>
                                </w:p>
                              </w:tc>
                            </w:tr>
                            <w:tr w:rsidR="00C1514B" w14:paraId="2E57685A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0C903C24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45FDBF1" w14:textId="2E6246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C855C21" w14:textId="7476B98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32C44F0" w14:textId="3B40EC1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-125.60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45D9B0E" w14:textId="6F4A4FE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310.1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6124932" w14:textId="477DB9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-366.63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68EC63B" w14:textId="404EF1F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-16.29</w:t>
                                  </w:r>
                                </w:p>
                              </w:tc>
                            </w:tr>
                            <w:tr w:rsidR="00C1514B" w14:paraId="18E105A5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6A4B10E5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CD416FA" w14:textId="631042E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Pentane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4F826357" w14:textId="3DFAC37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829D75F" w14:textId="751935B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-146.80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383E63" w14:textId="64FC7CE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347.82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0BE44DE" w14:textId="33AF04C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-465.43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E64B784" w14:textId="420968B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-8.03</w:t>
                                  </w:r>
                                </w:p>
                              </w:tc>
                            </w:tr>
                            <w:tr w:rsidR="00C1514B" w14:paraId="789163F1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0BA23CE2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A067331" w14:textId="46BA4DA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Hexane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47E1321" w14:textId="024F584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C614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3B09F92" w14:textId="6B28E10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-198.70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9E681EC" w14:textId="482FDC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296.06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B132B6D" w14:textId="029B04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-653.70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975D5A1" w14:textId="4E7A5A5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-3.80</w:t>
                                  </w:r>
                                </w:p>
                              </w:tc>
                            </w:tr>
                            <w:tr w:rsidR="00C1514B" w14:paraId="07EE5211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CB40850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1AFD755" w14:textId="233544D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Heptane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1E48B80" w14:textId="38C9FF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7C8B378" w14:textId="5524101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-224.40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999FA1B" w14:textId="36343F6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328.57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31CACC8" w14:textId="7704881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-757.70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E1D5FBB" w14:textId="0B982AC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1.51</w:t>
                                  </w:r>
                                </w:p>
                              </w:tc>
                            </w:tr>
                            <w:tr w:rsidR="00C1514B" w14:paraId="2637C609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5CCF1471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F500AB8" w14:textId="023A65C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Octane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CB7FC41" w14:textId="26B0208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9550110" w14:textId="320F439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-250.30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D16862D" w14:textId="2316127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361.2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4262B24" w14:textId="1AD7EA8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-861.58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751BFCC" w14:textId="05871B0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6.58</w:t>
                                  </w:r>
                                </w:p>
                              </w:tc>
                            </w:tr>
                            <w:tr w:rsidR="00C1514B" w14:paraId="20B0D88C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44B50157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F0137AD" w14:textId="4E3C334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Nonane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CC1D638" w14:textId="4857C52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343EB40" w14:textId="3C5D4A9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-274.70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FA4C5F9" w14:textId="4EECAB9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393.67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F4BC57D" w14:textId="2F41AC9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-965.63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8E412C5" w14:textId="4320E95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13.20</w:t>
                                  </w:r>
                                </w:p>
                              </w:tc>
                            </w:tr>
                            <w:tr w:rsidR="00C1514B" w14:paraId="15BF5652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3B70498D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DC28621" w14:textId="78DA6D1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Decane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AA08D03" w14:textId="7499EC3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C10H22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C4E6A94" w14:textId="5392408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-301.00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75B9C55" w14:textId="3670119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425.89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08970A7" w14:textId="4EA0C77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-1069.92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3B36F3E" w14:textId="6600F3A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18.00</w:t>
                                  </w:r>
                                </w:p>
                              </w:tc>
                            </w:tr>
                            <w:tr w:rsidR="00C1514B" w14:paraId="72787124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685F557D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C5F841D" w14:textId="2235734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Undecane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75C0EFF" w14:textId="0297711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C11H24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1B82AE5" w14:textId="1D1D5DA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-327.20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152805D" w14:textId="6E368B1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458.12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5133C36" w14:textId="7A6A648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-1174.20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DF9C7F1" w14:textId="51E18D9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22.89</w:t>
                                  </w:r>
                                </w:p>
                              </w:tc>
                            </w:tr>
                            <w:tr w:rsidR="00C1514B" w14:paraId="3D09743D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11997761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7857D1C" w14:textId="2FCC0D4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Dodecane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71D6FD7" w14:textId="45F25F4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C12H26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F586EAF" w14:textId="29130EC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-352.10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E9B18C6" w14:textId="063D501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490.66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F123EAC" w14:textId="2BDC4AA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-1278.18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9FAFEB0" w14:textId="77047AA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28.99</w:t>
                                  </w:r>
                                </w:p>
                              </w:tc>
                            </w:tr>
                            <w:tr w:rsidR="00C1514B" w14:paraId="3220CBB6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349C386E" w14:textId="682DB272" w:rsidR="00D23F1B" w:rsidRDefault="00C1514B" w:rsidP="00AC3A2E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Branched</w:t>
                                  </w:r>
                                </w:p>
                                <w:p w14:paraId="2EBD1AE2" w14:textId="4F98D124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Alkanes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7BD17F6" w14:textId="3CCE69B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C4CF343" w14:textId="6CC22E4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F1D2256" w14:textId="01565CC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-134.20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BBB24A5" w14:textId="1C0C0C3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5799AE5" w14:textId="5EC2499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-386.73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5380B92" w14:textId="7CA1CB1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-18.90</w:t>
                                  </w:r>
                                </w:p>
                              </w:tc>
                            </w:tr>
                            <w:tr w:rsidR="00C1514B" w14:paraId="234DD58D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2F33DFA2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4170D82" w14:textId="7BA7411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2-Methylbutane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36E3541" w14:textId="5A7A3AB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5FDD05D" w14:textId="7DF2A22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-178.20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52F39C8" w14:textId="7A280D9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260.41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FC877C2" w14:textId="60D485D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-552.84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8A73FF7" w14:textId="49D79AA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-13.37</w:t>
                                  </w:r>
                                </w:p>
                              </w:tc>
                            </w:tr>
                            <w:tr w:rsidR="00C1514B" w14:paraId="4B2FAA8B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C064E7F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8FE5AE5" w14:textId="2C17F5D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2-Methylpentane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0F1C74C" w14:textId="2E3DE5F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677B316" w14:textId="3AB9D27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-204.30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91E0BDD" w14:textId="52CFE08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290.58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0B9F1F4" w14:textId="6458ACE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-795.69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8840139" w14:textId="412DFB3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32.94</w:t>
                                  </w:r>
                                </w:p>
                              </w:tc>
                            </w:tr>
                            <w:tr w:rsidR="00C1514B" w14:paraId="19728F5A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EAE713B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53AE35E" w14:textId="45865BD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2-Methylhexane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F31353C" w14:textId="4E7F556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DD41F74" w14:textId="61CEF3A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-229.80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DC78B1F" w14:textId="56B6031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323.34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B30DFE7" w14:textId="3732257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-899.44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D0A913B" w14:textId="178F4E4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38.37</w:t>
                                  </w:r>
                                </w:p>
                              </w:tc>
                            </w:tr>
                            <w:tr w:rsidR="00C1514B" w14:paraId="1AA86DE0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5AF2408B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AA2EDF7" w14:textId="53602AD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2-Methylheptane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78FCB8F" w14:textId="2B591BC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2811AF1" w14:textId="6762441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-255.20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DF38245" w14:textId="2CB1E24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356.39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1D94810" w14:textId="1722559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-1002.91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7AE7418" w14:textId="081E867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43.82</w:t>
                                  </w:r>
                                </w:p>
                              </w:tc>
                            </w:tr>
                            <w:tr w:rsidR="00C1514B" w14:paraId="73696760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4A8BE3D8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3B0BB85" w14:textId="1D9E6B8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2,2-Dimethylpropane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5E16C64A" w14:textId="618FB6D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AC1F128" w14:textId="506886C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-167.90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D4D5110" w14:textId="45E3759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A2BC23B" w14:textId="7477ED3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-507.25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BC72F2C" w14:textId="048FB05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-16.66</w:t>
                                  </w:r>
                                </w:p>
                              </w:tc>
                            </w:tr>
                            <w:tr w:rsidR="00C1514B" w14:paraId="591760A0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063C573A" w14:textId="336AB428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Cyclohexanes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3EAFC79" w14:textId="1F8E3EF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8E494D5" w14:textId="2F1375A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42E9847" w14:textId="6E3C52D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53.30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A94C106" w14:textId="47F7C5F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237.4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7BDC5F0" w14:textId="75E1E6B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-172.14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65F8252" w14:textId="6025182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104.62</w:t>
                                  </w:r>
                                </w:p>
                              </w:tc>
                            </w:tr>
                            <w:tr w:rsidR="00C1514B" w14:paraId="4F9FA97F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0E2B5FC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46C78E9" w14:textId="36F562E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Cyclopentane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0675FEF" w14:textId="7EE1168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8D80CC4" w14:textId="0D867A5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-105.60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36EBD34" w14:textId="3DF521F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204.14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A5D535A" w14:textId="47C724B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-478.43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95366E8" w14:textId="409ADD3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37.04</w:t>
                                  </w:r>
                                </w:p>
                              </w:tc>
                            </w:tr>
                            <w:tr w:rsidR="00C1514B" w14:paraId="4265DE0D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3B365776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EC61A0B" w14:textId="686EC03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Cyclohexane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0E1D91D" w14:textId="7BD1E0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352DB17" w14:textId="0DC245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-157.70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CABEBFB" w14:textId="0C268DD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203.89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A88CD7A" w14:textId="7B60AA7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-615.19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D3FC498" w14:textId="74A4CCB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25.72</w:t>
                                  </w:r>
                                </w:p>
                              </w:tc>
                            </w:tr>
                            <w:tr w:rsidR="00C1514B" w14:paraId="23F3396A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590462AD" w14:textId="201D8D35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Alkenes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84A6B67" w14:textId="28BEF1A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A071F1D" w14:textId="4049BE3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E418D6C" w14:textId="7A5AB7E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3DB6C09" w14:textId="3CC2C27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219.32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3CC5C3B" w14:textId="5EB59FB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-53.71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1FAF76F" w14:textId="33A0BF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68.48</w:t>
                                  </w:r>
                                </w:p>
                              </w:tc>
                            </w:tr>
                            <w:tr w:rsidR="00C1514B" w14:paraId="5F08D3C6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44EE540D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61B4793" w14:textId="5455489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5F958580" w14:textId="66CEC04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62F7B10" w14:textId="7CB58E0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20.41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690B614" w14:textId="7A18623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266.82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A60FFB" w14:textId="2AC8340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-142.72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5BFED8B" w14:textId="3AF90F0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62.96</w:t>
                                  </w:r>
                                </w:p>
                              </w:tc>
                            </w:tr>
                            <w:tr w:rsidR="00C1514B" w14:paraId="6F8C0147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70B12A85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7B9171E" w14:textId="46E887D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But-1-ene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2B8BBD4" w14:textId="61B008A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40A9D5E" w14:textId="439165C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-0.63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643E19D" w14:textId="31F31E7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532FBEF" w14:textId="424D978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-239.05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FF7C6A1" w14:textId="5126A8D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70.64</w:t>
                                  </w:r>
                                </w:p>
                              </w:tc>
                            </w:tr>
                            <w:tr w:rsidR="00C1514B" w14:paraId="5BD0973D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4F40DDAB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684B5DA" w14:textId="1CE3A56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trans-But-2-ene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2C411FAC" w14:textId="644D121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968DB28" w14:textId="32C036A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6AC66EC" w14:textId="304A6D5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EF539F6" w14:textId="1AAD47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-337.05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0BD5E1E" w14:textId="189C139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89.69</w:t>
                                  </w:r>
                                </w:p>
                              </w:tc>
                            </w:tr>
                            <w:tr w:rsidR="00C1514B" w14:paraId="2F19508C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6C46E00A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60DDA83" w14:textId="22AC900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cis-But-2-ene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C84CF9A" w14:textId="511DBFF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E1CEBBC" w14:textId="042649A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-7.7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68C6C42" w14:textId="0516AA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421D51A" w14:textId="4CD4383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-337.05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0F917F8" w14:textId="05083B5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92.79</w:t>
                                  </w:r>
                                </w:p>
                              </w:tc>
                            </w:tr>
                            <w:tr w:rsidR="00C1514B" w14:paraId="69EFCA32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7933E153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6581E85" w14:textId="1601BF7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Buta-1,2-diene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D97A76A" w14:textId="5C1A53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DFE51D9" w14:textId="68312DC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162.2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096981E" w14:textId="25EBFA0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321.21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C56B022" w14:textId="60C3A54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-94.16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4AFDE4C" w14:textId="68AB18A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190.27</w:t>
                                  </w:r>
                                </w:p>
                              </w:tc>
                            </w:tr>
                            <w:tr w:rsidR="00C1514B" w14:paraId="45921393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638255E1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A257F9E" w14:textId="607FDA0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Buta-1,3-diene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2B9D92F0" w14:textId="23DC242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71AC00D" w14:textId="710D5C3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108.8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8469BC6" w14:textId="500638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278.78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7D2C7BC" w14:textId="29C63EB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-136.59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C4531BE" w14:textId="582A556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149.52</w:t>
                                  </w:r>
                                </w:p>
                              </w:tc>
                            </w:tr>
                          </w:tbl>
                          <w:p w14:paraId="5CFB6298" w14:textId="77777777" w:rsidR="00F124E4" w:rsidRPr="001D44B1" w:rsidRDefault="00F124E4" w:rsidP="00C8380E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AA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5.15pt;width:496.05pt;height:478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" o:allowoverlap="f" filled="f" stroked="f">
                <v:textbox>
                  <w:txbxContent>
                    <w:p w14:paraId="3383B5AB" w14:textId="4F3483B3" w:rsidR="00C8380E" w:rsidRDefault="003F68E2" w:rsidP="00331AB8">
                      <w:pPr>
                        <w:pStyle w:val="PSETableCaption"/>
                      </w:pPr>
                      <w:r w:rsidRPr="00B24F42">
                        <w:rPr>
                          <w:b/>
                          <w:bCs/>
                        </w:rPr>
                        <w:t xml:space="preserve">Table </w:t>
                      </w:r>
                      <w:r w:rsidR="0002192F">
                        <w:rPr>
                          <w:b/>
                          <w:bCs/>
                        </w:rPr>
                        <w:t>S</w:t>
                      </w:r>
                      <w:r w:rsidRPr="00B24F42">
                        <w:rPr>
                          <w:b/>
                          <w:bCs/>
                        </w:rPr>
                        <w:t>1:</w:t>
                      </w:r>
                      <w:r w:rsidR="0002192F">
                        <w:rPr>
                          <w:b/>
                          <w:bCs/>
                        </w:rPr>
                        <w:t xml:space="preserve"> </w:t>
                      </w:r>
                      <w:r w:rsidR="0002192F">
                        <w:t xml:space="preserve">Thermodynamic properties retrieved from NIST WebBook </w:t>
                      </w:r>
                      <w:r w:rsidR="00214663">
                        <w:t>[1]</w:t>
                      </w:r>
                      <w:r>
                        <w:t>.</w:t>
                      </w:r>
                    </w:p>
                    <w:tbl>
                      <w:tblPr>
                        <w:tblStyle w:val="TableGrid"/>
                        <w:tblW w:w="9428" w:type="dxa"/>
                        <w:tblLook w:val="04A0" w:firstRow="1" w:lastRow="0" w:firstColumn="1" w:lastColumn="0" w:noHBand="0" w:noVBand="1"/>
                      </w:tblPr>
                      <w:tblGrid>
                        <w:gridCol w:w="1375"/>
                        <w:gridCol w:w="1411"/>
                        <w:gridCol w:w="1073"/>
                        <w:gridCol w:w="1259"/>
                        <w:gridCol w:w="1506"/>
                        <w:gridCol w:w="1506"/>
                        <w:gridCol w:w="1298"/>
                      </w:tblGrid>
                      <w:tr w:rsidR="00EA1C61" w14:paraId="3F219895" w14:textId="77777777" w:rsidTr="00EA1C61">
                        <w:tc>
                          <w:tcPr>
                            <w:tcW w:w="1375" w:type="dxa"/>
                          </w:tcPr>
                          <w:p w14:paraId="2FF21917" w14:textId="7DF10122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F1B">
                              <w:rPr>
                                <w:b/>
                                <w:bCs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5B94F49" w14:textId="21C56140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F1B">
                              <w:rPr>
                                <w:b/>
                                <w:bCs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1238BBE" w14:textId="2C309D4E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F1B">
                              <w:rPr>
                                <w:b/>
                                <w:bCs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1B7BD07" w14:textId="77777777" w:rsidR="00D23F1B" w:rsidRPr="00D23F1B" w:rsidRDefault="00D23F1B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BB4EB57" w14:textId="374B603C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3D506257" w14:textId="77777777" w:rsidR="00D23F1B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6B530FC" w14:textId="330AB862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68865E22" w14:textId="77777777" w:rsidR="00D23F1B" w:rsidRPr="00D23F1B" w:rsidRDefault="00D23F1B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0251F39" w14:textId="78EE497E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98" w:type="dxa"/>
                          </w:tcPr>
                          <w:p w14:paraId="5955E757" w14:textId="77777777" w:rsidR="00D23F1B" w:rsidRPr="00D23F1B" w:rsidRDefault="00D23F1B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B2B81DC" w14:textId="74D2E2DB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oMath>
                            </m:oMathPara>
                          </w:p>
                        </w:tc>
                      </w:tr>
                      <w:tr w:rsidR="00C1514B" w14:paraId="101D8258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06E7752F" w14:textId="598BF8FE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Alkanes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8873282" w14:textId="3963AE8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Methane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5A9AC65" w14:textId="64AE9E7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947929C" w14:textId="39922E7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-74.87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9D01E26" w14:textId="77387AB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186.25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021697A" w14:textId="2F587EA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-80.94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CD846B5" w14:textId="32A8264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-50.74</w:t>
                            </w:r>
                          </w:p>
                        </w:tc>
                      </w:tr>
                      <w:tr w:rsidR="00C1514B" w14:paraId="4555A0D8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571E35B8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CFFC62F" w14:textId="128ED86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B62D9F5" w14:textId="3AF7338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A506086" w14:textId="290C0DB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-84.00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93CA52" w14:textId="5869EC6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229.6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8C59D3B" w14:textId="0AAB117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-174.11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02DBA6D" w14:textId="097AFBF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-32.09</w:t>
                            </w:r>
                          </w:p>
                        </w:tc>
                      </w:tr>
                      <w:tr w:rsidR="00C1514B" w14:paraId="44690922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01084F9F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6E32F60" w14:textId="41C133B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449D3A96" w14:textId="72A814E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EDD6116" w14:textId="78EE684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-104.70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DE2659A" w14:textId="5830D3D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269.91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160B245" w14:textId="7A8AD53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-270.31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5A3B525" w14:textId="2992200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-24.11</w:t>
                            </w:r>
                          </w:p>
                        </w:tc>
                      </w:tr>
                      <w:tr w:rsidR="00C1514B" w14:paraId="2E57685A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0C903C24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45FDBF1" w14:textId="2E6246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C855C21" w14:textId="7476B98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32C44F0" w14:textId="3B40EC1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-125.60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45D9B0E" w14:textId="6F4A4FE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310.1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6124932" w14:textId="477DB9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-366.63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68EC63B" w14:textId="404EF1F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-16.29</w:t>
                            </w:r>
                          </w:p>
                        </w:tc>
                      </w:tr>
                      <w:tr w:rsidR="00C1514B" w14:paraId="18E105A5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6A4B10E5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CD416FA" w14:textId="631042E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Pentane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4F826357" w14:textId="3DFAC37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829D75F" w14:textId="751935B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-146.80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383E63" w14:textId="64FC7CE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347.82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0BE44DE" w14:textId="33AF04C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-465.43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E64B784" w14:textId="420968B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-8.03</w:t>
                            </w:r>
                          </w:p>
                        </w:tc>
                      </w:tr>
                      <w:tr w:rsidR="00C1514B" w14:paraId="789163F1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0BA23CE2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A067331" w14:textId="46BA4DA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Hexane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47E1321" w14:textId="024F584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C614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3B09F92" w14:textId="6B28E10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-198.70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9E681EC" w14:textId="482FDC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296.06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B132B6D" w14:textId="029B04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-653.70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975D5A1" w14:textId="4E7A5A5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-3.80</w:t>
                            </w:r>
                          </w:p>
                        </w:tc>
                      </w:tr>
                      <w:tr w:rsidR="00C1514B" w14:paraId="07EE5211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CB40850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1AFD755" w14:textId="233544D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Heptane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1E48B80" w14:textId="38C9FF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7C8B378" w14:textId="5524101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-224.40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999FA1B" w14:textId="36343F6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328.57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31CACC8" w14:textId="7704881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-757.70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E1D5FBB" w14:textId="0B982AC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1.51</w:t>
                            </w:r>
                          </w:p>
                        </w:tc>
                      </w:tr>
                      <w:tr w:rsidR="00C1514B" w14:paraId="2637C609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5CCF1471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F500AB8" w14:textId="023A65C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Octane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CB7FC41" w14:textId="26B0208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9550110" w14:textId="320F439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-250.30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D16862D" w14:textId="2316127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361.2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4262B24" w14:textId="1AD7EA8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-861.58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751BFCC" w14:textId="05871B0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6.58</w:t>
                            </w:r>
                          </w:p>
                        </w:tc>
                      </w:tr>
                      <w:tr w:rsidR="00C1514B" w14:paraId="20B0D88C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44B50157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F0137AD" w14:textId="4E3C334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Nonane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CC1D638" w14:textId="4857C52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343EB40" w14:textId="3C5D4A9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-274.70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FA4C5F9" w14:textId="4EECAB9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393.67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F4BC57D" w14:textId="2F41AC9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-965.63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8E412C5" w14:textId="4320E95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13.20</w:t>
                            </w:r>
                          </w:p>
                        </w:tc>
                      </w:tr>
                      <w:tr w:rsidR="00C1514B" w14:paraId="15BF5652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3B70498D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DC28621" w14:textId="78DA6D1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Decane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AA08D03" w14:textId="7499EC3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C10H22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C4E6A94" w14:textId="5392408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-301.00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75B9C55" w14:textId="3670119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425.89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08970A7" w14:textId="4EA0C77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-1069.92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3B36F3E" w14:textId="6600F3A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18.00</w:t>
                            </w:r>
                          </w:p>
                        </w:tc>
                      </w:tr>
                      <w:tr w:rsidR="00C1514B" w14:paraId="72787124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685F557D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C5F841D" w14:textId="2235734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Undecane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75C0EFF" w14:textId="0297711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C11H24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1B82AE5" w14:textId="1D1D5DA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-327.20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152805D" w14:textId="6E368B1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458.12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5133C36" w14:textId="7A6A648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-1174.20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DF9C7F1" w14:textId="51E18D9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22.89</w:t>
                            </w:r>
                          </w:p>
                        </w:tc>
                      </w:tr>
                      <w:tr w:rsidR="00C1514B" w14:paraId="3D09743D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11997761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47857D1C" w14:textId="2FCC0D4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Dodecane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71D6FD7" w14:textId="45F25F4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C12H26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F586EAF" w14:textId="29130EC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-352.10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E9B18C6" w14:textId="063D501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490.66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F123EAC" w14:textId="2BDC4AA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-1278.18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9FAFEB0" w14:textId="77047AA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28.99</w:t>
                            </w:r>
                          </w:p>
                        </w:tc>
                      </w:tr>
                      <w:tr w:rsidR="00C1514B" w14:paraId="3220CBB6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349C386E" w14:textId="682DB272" w:rsidR="00D23F1B" w:rsidRDefault="00C1514B" w:rsidP="00AC3A2E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Branched</w:t>
                            </w:r>
                          </w:p>
                          <w:p w14:paraId="2EBD1AE2" w14:textId="4F98D124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Alkanes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27BD17F6" w14:textId="3CCE69B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C4CF343" w14:textId="6CC22E4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F1D2256" w14:textId="01565CC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-134.20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BBB24A5" w14:textId="1C0C0C3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5799AE5" w14:textId="5EC2499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-386.73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65380B92" w14:textId="7CA1CB1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-18.90</w:t>
                            </w:r>
                          </w:p>
                        </w:tc>
                      </w:tr>
                      <w:tr w:rsidR="00C1514B" w14:paraId="234DD58D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2F33DFA2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4170D82" w14:textId="7BA7411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2-Methylbutane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36E3541" w14:textId="5A7A3AB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25FDD05D" w14:textId="7DF2A22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-178.20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52F39C8" w14:textId="7A280D9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260.41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FC877C2" w14:textId="60D485D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-552.84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58A73FF7" w14:textId="49D79AA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-13.37</w:t>
                            </w:r>
                          </w:p>
                        </w:tc>
                      </w:tr>
                      <w:tr w:rsidR="00C1514B" w14:paraId="4B2FAA8B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C064E7F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8FE5AE5" w14:textId="2C17F5D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2-Methylpentane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0F1C74C" w14:textId="2E3DE5F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677B316" w14:textId="3AB9D27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-204.30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91E0BDD" w14:textId="52CFE08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290.58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0B9F1F4" w14:textId="6458ACE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-795.69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8840139" w14:textId="412DFB3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32.94</w:t>
                            </w:r>
                          </w:p>
                        </w:tc>
                      </w:tr>
                      <w:tr w:rsidR="00C1514B" w14:paraId="19728F5A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EAE713B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53AE35E" w14:textId="45865BD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2-Methylhexane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F31353C" w14:textId="4E7F556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DD41F74" w14:textId="61CEF3A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-229.80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DC78B1F" w14:textId="56B6031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323.34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B30DFE7" w14:textId="3732257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-899.44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D0A913B" w14:textId="178F4E4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38.37</w:t>
                            </w:r>
                          </w:p>
                        </w:tc>
                      </w:tr>
                      <w:tr w:rsidR="00C1514B" w14:paraId="1AA86DE0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5AF2408B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AA2EDF7" w14:textId="53602AD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2-Methylheptane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78FCB8F" w14:textId="2B591BC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2811AF1" w14:textId="6762441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-255.20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DF38245" w14:textId="2CB1E24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356.39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1D94810" w14:textId="1722559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-1002.91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7AE7418" w14:textId="081E867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43.82</w:t>
                            </w:r>
                          </w:p>
                        </w:tc>
                      </w:tr>
                      <w:tr w:rsidR="00C1514B" w14:paraId="73696760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4A8BE3D8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3B0BB85" w14:textId="1D9E6B8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2,2-Dimethylpropane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5E16C64A" w14:textId="618FB6D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2AC1F128" w14:textId="506886C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-167.90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D4D5110" w14:textId="45E3759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A2BC23B" w14:textId="7477ED3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-507.25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BC72F2C" w14:textId="048FB05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-16.66</w:t>
                            </w:r>
                          </w:p>
                        </w:tc>
                      </w:tr>
                      <w:tr w:rsidR="00C1514B" w14:paraId="591760A0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063C573A" w14:textId="336AB428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Cyclohexanes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3EAFC79" w14:textId="1F8E3EF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8E494D5" w14:textId="2F1375A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42E9847" w14:textId="6E3C52D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53.30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A94C106" w14:textId="47F7C5F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237.4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7BDC5F0" w14:textId="75E1E6B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-172.14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65F8252" w14:textId="6025182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104.62</w:t>
                            </w:r>
                          </w:p>
                        </w:tc>
                      </w:tr>
                      <w:tr w:rsidR="00C1514B" w14:paraId="4F9FA97F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0E2B5FC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446C78E9" w14:textId="36F562E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Cyclopentane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0675FEF" w14:textId="7EE1168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8D80CC4" w14:textId="0D867A5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-105.60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36EBD34" w14:textId="3DF521F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204.14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A5D535A" w14:textId="47C724B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-478.43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95366E8" w14:textId="409ADD3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37.04</w:t>
                            </w:r>
                          </w:p>
                        </w:tc>
                      </w:tr>
                      <w:tr w:rsidR="00C1514B" w14:paraId="4265DE0D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3B365776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EC61A0B" w14:textId="686EC03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Cyclohexane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0E1D91D" w14:textId="7BD1E0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352DB17" w14:textId="0DC245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-157.70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CABEBFB" w14:textId="0C268DD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203.89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A88CD7A" w14:textId="7B60AA7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-615.19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6D3FC498" w14:textId="74A4CCB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25.72</w:t>
                            </w:r>
                          </w:p>
                        </w:tc>
                      </w:tr>
                      <w:tr w:rsidR="00C1514B" w14:paraId="23F3396A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590462AD" w14:textId="201D8D35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Alkenes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84A6B67" w14:textId="28BEF1A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A071F1D" w14:textId="4049BE3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E418D6C" w14:textId="7A5AB7E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52.47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3DB6C09" w14:textId="3CC2C27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219.32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3CC5C3B" w14:textId="5EB59FB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-53.71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51FAF76F" w14:textId="33A0BF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68.48</w:t>
                            </w:r>
                          </w:p>
                        </w:tc>
                      </w:tr>
                      <w:tr w:rsidR="00C1514B" w14:paraId="5F08D3C6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44EE540D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61B4793" w14:textId="5455489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5F958580" w14:textId="66CEC04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62F7B10" w14:textId="7CB58E0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20.41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690B614" w14:textId="7A18623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266.82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A60FFB" w14:textId="2AC8340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-142.72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5BFED8B" w14:textId="3AF90F0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62.96</w:t>
                            </w:r>
                          </w:p>
                        </w:tc>
                      </w:tr>
                      <w:tr w:rsidR="00C1514B" w14:paraId="6F8C0147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70B12A85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7B9171E" w14:textId="46E887D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But-1-ene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2B8BBD4" w14:textId="61B008A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340A9D5E" w14:textId="439165C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-0.63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643E19D" w14:textId="31F31E7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532FBEF" w14:textId="424D978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-239.05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FF7C6A1" w14:textId="5126A8D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70.64</w:t>
                            </w:r>
                          </w:p>
                        </w:tc>
                      </w:tr>
                      <w:tr w:rsidR="00C1514B" w14:paraId="5BD0973D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4F40DDAB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684B5DA" w14:textId="1CE3A56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trans-But-2-ene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2C411FAC" w14:textId="644D121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968DB28" w14:textId="32C036A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-10.8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6AC66EC" w14:textId="304A6D5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EF539F6" w14:textId="1AAD47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-337.05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60BD5E1E" w14:textId="189C139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89.69</w:t>
                            </w:r>
                          </w:p>
                        </w:tc>
                      </w:tr>
                      <w:tr w:rsidR="00C1514B" w14:paraId="2F19508C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6C46E00A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60DDA83" w14:textId="22AC900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cis-But-2-ene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C84CF9A" w14:textId="511DBFF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E1CEBBC" w14:textId="042649A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-7.7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68C6C42" w14:textId="0516AA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421D51A" w14:textId="4CD4383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-337.05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0F917F8" w14:textId="05083B5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92.79</w:t>
                            </w:r>
                          </w:p>
                        </w:tc>
                      </w:tr>
                      <w:tr w:rsidR="00C1514B" w14:paraId="69EFCA32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7933E153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6581E85" w14:textId="1601BF7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Buta-1,2-diene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D97A76A" w14:textId="5C1A53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DFE51D9" w14:textId="68312DC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162.2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096981E" w14:textId="25EBFA0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321.21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C56B022" w14:textId="60C3A54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-94.16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4AFDE4C" w14:textId="68AB18A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190.27</w:t>
                            </w:r>
                          </w:p>
                        </w:tc>
                      </w:tr>
                      <w:tr w:rsidR="00C1514B" w14:paraId="45921393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638255E1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A257F9E" w14:textId="607FDA0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Buta-1,3-diene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2B9D92F0" w14:textId="23DC242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71AC00D" w14:textId="710D5C3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108.8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8469BC6" w14:textId="500638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278.78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7D2C7BC" w14:textId="29C63EB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-136.59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C4531BE" w14:textId="582A556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149.52</w:t>
                            </w:r>
                          </w:p>
                        </w:tc>
                      </w:tr>
                    </w:tbl>
                    <w:p w14:paraId="5CFB6298" w14:textId="77777777" w:rsidR="00F124E4" w:rsidRPr="001D44B1" w:rsidRDefault="00F124E4" w:rsidP="00C8380E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507595E8" w14:textId="77777777" w:rsidR="0077338F" w:rsidRDefault="0077338F" w:rsidP="0077338F">
      <w:pPr>
        <w:pStyle w:val="PSEHead1"/>
      </w:pPr>
    </w:p>
    <w:p w14:paraId="6EA2BD74" w14:textId="77777777" w:rsidR="00C8380E" w:rsidRDefault="00C8380E">
      <w:pPr>
        <w:rPr>
          <w:rFonts w:ascii="Inter" w:hAnsi="Inter" w:cs="Cormorant Medium"/>
          <w:color w:val="000000"/>
          <w:sz w:val="18"/>
          <w:szCs w:val="20"/>
          <w14:numForm w14:val="lining"/>
        </w:rPr>
      </w:pPr>
      <w:r>
        <w:br w:type="page"/>
      </w:r>
    </w:p>
    <w:p w14:paraId="5EAB8560" w14:textId="179D1BE4" w:rsidR="0077338F" w:rsidRPr="003D2FAB" w:rsidRDefault="00C008F4" w:rsidP="003D2FAB">
      <w:pPr>
        <w:rPr>
          <w:rFonts w:ascii="Inter" w:hAnsi="Inter" w:cs="Cormorant Medium"/>
          <w:color w:val="000000"/>
          <w:sz w:val="18"/>
          <w:szCs w:val="20"/>
          <w14:numForm w14:val="lining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1" layoutInCell="1" allowOverlap="0" wp14:anchorId="6A640B16" wp14:editId="300FA6CD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299835" cy="5995035"/>
                <wp:effectExtent l="0" t="0" r="0" b="5715"/>
                <wp:wrapSquare wrapText="bothSides"/>
                <wp:docPr id="166617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5995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FC3C2" w14:textId="0F51D48B" w:rsidR="00C008F4" w:rsidRDefault="00C008F4" w:rsidP="00C008F4">
                            <w:pPr>
                              <w:pStyle w:val="PSETableCaption"/>
                            </w:pPr>
                            <w:r w:rsidRPr="00B24F42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24F42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cont.</w:t>
                            </w:r>
                          </w:p>
                          <w:tbl>
                            <w:tblPr>
                              <w:tblStyle w:val="PSETableFormat"/>
                              <w:tblW w:w="9549" w:type="dxa"/>
                              <w:tbl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89"/>
                              <w:gridCol w:w="1407"/>
                              <w:gridCol w:w="1184"/>
                              <w:gridCol w:w="1259"/>
                              <w:gridCol w:w="1506"/>
                              <w:gridCol w:w="1506"/>
                              <w:gridCol w:w="1298"/>
                            </w:tblGrid>
                            <w:tr w:rsidR="008370B5" w14:paraId="0E533650" w14:textId="77777777" w:rsidTr="00A03CD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389" w:type="dxa"/>
                                </w:tcPr>
                                <w:p w14:paraId="2318D32B" w14:textId="0BD839D3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81D4CAC" w14:textId="0EAD22B3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124E4">
                                    <w:rPr>
                                      <w:b/>
                                      <w:bCs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71337E8" w14:textId="77777777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124E4">
                                    <w:rPr>
                                      <w:b/>
                                      <w:bCs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1D886501" w14:textId="77777777" w:rsidR="00A03CD7" w:rsidRPr="00A03CD7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7547575" w14:textId="19FD17D7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9317128" w14:textId="77777777" w:rsidR="00A03CD7" w:rsidRPr="00A03CD7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6E2AC97D" w14:textId="44D136D5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B6ED571" w14:textId="77777777" w:rsidR="00A03CD7" w:rsidRPr="00A03CD7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7A80C541" w14:textId="074E8C73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25244BB" w14:textId="77777777" w:rsidR="00577E59" w:rsidRPr="00A03CD7" w:rsidRDefault="00577E59" w:rsidP="00577E59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391C50C4" w14:textId="3923A814" w:rsidR="008370B5" w:rsidRPr="00F124E4" w:rsidRDefault="00577E59" w:rsidP="00577E59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 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</w:tr>
                            <w:tr w:rsidR="00C1514B" w14:paraId="252792E3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16C1BF56" w14:textId="2A0710AB" w:rsidR="00C1514B" w:rsidRDefault="00C1514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Alkynes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7979CD9" w14:textId="53945E8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Ethyne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E68EE20" w14:textId="17095CD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A840B6F" w14:textId="0C5B1A2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226.73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6B75195" w14:textId="33791C4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200.93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1C173B5" w14:textId="0B7EDA3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58.58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580B189" w14:textId="0F67DB3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209.26</w:t>
                                  </w:r>
                                </w:p>
                              </w:tc>
                            </w:tr>
                            <w:tr w:rsidR="00C1514B" w14:paraId="71B1563E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395E058A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3E84C5D0" w14:textId="2177649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Propyne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6A599B4" w14:textId="19EA6A4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A063967" w14:textId="17C7EA1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185.4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BD4E1EE" w14:textId="4F77D50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268.6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0EC6C89" w14:textId="3539205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-10.26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90C8E05" w14:textId="4ADB63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188.46</w:t>
                                  </w:r>
                                </w:p>
                              </w:tc>
                            </w:tr>
                            <w:tr w:rsidR="00C1514B" w14:paraId="6C30C0D5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2334E0E4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826C54A" w14:textId="6B91F61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1-Butyne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26B75F6" w14:textId="4FBC8F4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F991C30" w14:textId="10AD642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165.2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FDB0B4A" w14:textId="05D57C8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310.23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14D1C62" w14:textId="3DA773D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-105.14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64690E0" w14:textId="15985A3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196.55</w:t>
                                  </w:r>
                                </w:p>
                              </w:tc>
                            </w:tr>
                            <w:tr w:rsidR="00C1514B" w14:paraId="7411FD0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2F75079B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51F92BEE" w14:textId="6D6F5AF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2-Butyne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F173AC0" w14:textId="174D07D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935CA2B" w14:textId="0A8925F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145.1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F99951C" w14:textId="555162F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195.1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1FA2393" w14:textId="13C0E88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-220.27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4336E0E" w14:textId="7462298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210.77</w:t>
                                  </w:r>
                                </w:p>
                              </w:tc>
                            </w:tr>
                            <w:tr w:rsidR="009D599D" w14:paraId="7FC32DBE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6ED29509" w14:textId="08A79DC3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Arenes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FD7BB07" w14:textId="625D196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622EC2F3" w14:textId="2E90DB3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6F9C217" w14:textId="49CF3B6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697AFB8" w14:textId="46AA3EA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173.26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43CE4A3" w14:textId="1279FAC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-253.78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F1BFCEF" w14:textId="7B70A72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124.66</w:t>
                                  </w:r>
                                </w:p>
                              </w:tc>
                            </w:tr>
                            <w:tr w:rsidR="009D599D" w14:paraId="739C3058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39913AC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D90C170" w14:textId="5E61923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559B4BC" w14:textId="304740FB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D778256" w14:textId="7835A158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CD0089E" w14:textId="6D61FD51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220.96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3E7541C" w14:textId="279697D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-342.59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0C92B7A7" w14:textId="7EDA856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114.14</w:t>
                                  </w:r>
                                </w:p>
                              </w:tc>
                            </w:tr>
                            <w:tr w:rsidR="009D599D" w14:paraId="43EC75F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4E6BA718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3CB71F13" w14:textId="3A8386C5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82FE016" w14:textId="461B3F7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FB49112" w14:textId="0463ABD4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-12.5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D2E3AA8" w14:textId="3318919B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255.01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18CEDB6" w14:textId="42B05E26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-445.05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6883F2D" w14:textId="65B454FD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120.19</w:t>
                                  </w:r>
                                </w:p>
                              </w:tc>
                            </w:tr>
                            <w:tr w:rsidR="009D599D" w14:paraId="353F968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80D560D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7302C136" w14:textId="54018DF7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4BBB3558" w14:textId="343004B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C9H12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7FA4D34" w14:textId="33C97881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870B4BD" w14:textId="2A73E49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287.78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6D258E6" w14:textId="21E1DB12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-548.80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2EA97022" w14:textId="7B6AD6F8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125.22</w:t>
                                  </w:r>
                                </w:p>
                              </w:tc>
                            </w:tr>
                            <w:tr w:rsidR="009D599D" w14:paraId="1558F4A7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23AB8B75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42F8B67" w14:textId="00F04165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1,2-Dimethylbenzene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F03CEEE" w14:textId="3400EE5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0263224" w14:textId="5E81C7F6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45E52F6" w14:textId="59FEDE5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246.02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1A196EF" w14:textId="4CB33C68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-454.04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0F283A80" w14:textId="7AEB0C1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110.97</w:t>
                                  </w:r>
                                </w:p>
                              </w:tc>
                            </w:tr>
                            <w:tr w:rsidR="009D599D" w14:paraId="5E1900E8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37C74AB5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ECB672F" w14:textId="7EE3FB62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1,3-Dimethylbenzene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C42214F" w14:textId="4573B2D7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004A620" w14:textId="68E748B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D65C59B" w14:textId="7B6DEB1A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253.8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45ABD0D" w14:textId="589D3442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-446.26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8137916" w14:textId="42DE2E9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107.65</w:t>
                                  </w:r>
                                </w:p>
                              </w:tc>
                            </w:tr>
                            <w:tr w:rsidR="009D599D" w14:paraId="77E49D6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62AA85CA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319C0F1" w14:textId="6DB5894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1,4-Dimethylbenzene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6E0BC39A" w14:textId="6E822930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45BE24E" w14:textId="43E038D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405B1CF" w14:textId="6EFD937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247.154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9834C7B" w14:textId="2D21D6DD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-452.91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D19F54E" w14:textId="5FD675C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110.64</w:t>
                                  </w:r>
                                </w:p>
                              </w:tc>
                            </w:tr>
                            <w:tr w:rsidR="005D01DD" w14:paraId="1B1F04A0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64059EED" w14:textId="5D4E60EF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Alcohols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76F8FB7" w14:textId="22E9978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Methanol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DE91CA0" w14:textId="7667D72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CH4O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FBE1FE" w14:textId="1FF6495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-238.4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419AC21" w14:textId="4668439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127.19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7ED6C8C" w14:textId="28F56EB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-242.58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0A69E265" w14:textId="6AA5362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-166.08</w:t>
                                  </w:r>
                                </w:p>
                              </w:tc>
                            </w:tr>
                            <w:tr w:rsidR="005D01DD" w14:paraId="346E902B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AC2969A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89AC9CA" w14:textId="7275A3D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Ethanol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53C0BCD" w14:textId="2DED8A30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C2H6O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B9D5A89" w14:textId="57B9883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-276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EA73A46" w14:textId="703A8F6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159.86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07356B0" w14:textId="18ECFF9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-346.42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23D16DD0" w14:textId="039B489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-172.71</w:t>
                                  </w:r>
                                </w:p>
                              </w:tc>
                            </w:tr>
                            <w:tr w:rsidR="005D01DD" w14:paraId="331FBD9E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1154D209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5375F86" w14:textId="4D0C097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38584516" w14:textId="460C1B9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C3H8O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D5F39AE" w14:textId="52E85BF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-302.54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9349623" w14:textId="6CF9DFB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192.8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17092F5" w14:textId="557A420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-449.99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6C29D77" w14:textId="3AB6EB3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-168.37</w:t>
                                  </w:r>
                                </w:p>
                              </w:tc>
                            </w:tr>
                            <w:tr w:rsidR="005D01DD" w14:paraId="1CAAD386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4D9D9CC7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7469F8EA" w14:textId="6B4A644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Propan-2-ol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07F12F5" w14:textId="4597A04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C3H8O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60714D9" w14:textId="010BD5D6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-317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8B7AC7D" w14:textId="1827EF4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180.58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9610137" w14:textId="256D454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-462.21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9787198" w14:textId="68C6A90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-179.19</w:t>
                                  </w:r>
                                </w:p>
                              </w:tc>
                            </w:tr>
                            <w:tr w:rsidR="005D01DD" w14:paraId="2CF663B2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0595483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412FADA" w14:textId="07E0A8F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472E692B" w14:textId="612A904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C4H10O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A8566A5" w14:textId="6D6BD05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ABFA17B" w14:textId="313119F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225.73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4A2C7D9" w14:textId="6E8D3D7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-553.58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63D99357" w14:textId="21803BC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-162.95</w:t>
                                  </w:r>
                                </w:p>
                              </w:tc>
                            </w:tr>
                            <w:tr w:rsidR="005D01DD" w14:paraId="45AC47FD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5FB66263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7EA8F88" w14:textId="3C2C796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Pentan-1-ol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C915429" w14:textId="276CF1C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E56771E" w14:textId="2B775F33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-351.6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624AC04" w14:textId="1F931F8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258.9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7E7E16E" w14:textId="5AAD8AC0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-656.92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5C019D8" w14:textId="6D3EF831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-155.74</w:t>
                                  </w:r>
                                </w:p>
                              </w:tc>
                            </w:tr>
                            <w:tr w:rsidR="005D01DD" w14:paraId="6121D559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5DB3C537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29A34AA" w14:textId="01FDAE9A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Hexan-1-ol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0E337E5" w14:textId="7446B30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C6H14O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7E439BD" w14:textId="3D5AFE1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-377.5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987D091" w14:textId="5A9562D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287.4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A591A65" w14:textId="3CD514A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-764.93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7569F15" w14:textId="42BE7FD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-149.44</w:t>
                                  </w:r>
                                </w:p>
                              </w:tc>
                            </w:tr>
                            <w:tr w:rsidR="005D01DD" w14:paraId="1409B533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45953A6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2C1118B" w14:textId="7C037AF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Heptan-1-ol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43CABB0B" w14:textId="61FBBC91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C7H16O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3765BA8" w14:textId="1906568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-403.4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EA71185" w14:textId="485E033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325.9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A58252F" w14:textId="7E1DEC0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-862.95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2975E4E" w14:textId="2666EA4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-146.11</w:t>
                                  </w:r>
                                </w:p>
                              </w:tc>
                            </w:tr>
                            <w:tr w:rsidR="005D01DD" w14:paraId="3C9CB77A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5C1811E9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781CFE1" w14:textId="28DDEE4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Octan-1-ol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7A10D210" w14:textId="12B2B21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C8H18O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2579C28" w14:textId="06AB4D8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-426.6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60E9D8C" w14:textId="029DF5A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355.9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9BED6CF" w14:textId="09D03A8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-969.46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9437999" w14:textId="145AA5B6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-137.56</w:t>
                                  </w:r>
                                </w:p>
                              </w:tc>
                            </w:tr>
                            <w:tr w:rsidR="005D01DD" w14:paraId="1C7D75E5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D53DB2B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66CECE3" w14:textId="5B4F4CD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Ethan-1,2-diol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7BC89C53" w14:textId="41127D5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C2H6O2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A221084" w14:textId="69EE3F2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-460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7E0753D" w14:textId="66752A3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166.9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8FE8478" w14:textId="7B7F2B8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-441.96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72CCB3B" w14:textId="5BF9D31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-328.23</w:t>
                                  </w:r>
                                </w:p>
                              </w:tc>
                            </w:tr>
                            <w:tr w:rsidR="00A03CD7" w14:paraId="5536C349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0B5E693F" w14:textId="4858C08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Carboxylic acids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411067A2" w14:textId="74B33B96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Formic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D649C2D" w14:textId="1B01E5E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HCOOH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7C83A86" w14:textId="3B938F5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-425.5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779E7CB" w14:textId="26EE945C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131.84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ABE2AAB" w14:textId="29BE5727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-209.82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C77A662" w14:textId="062242D2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-362.94</w:t>
                                  </w:r>
                                </w:p>
                              </w:tc>
                            </w:tr>
                            <w:tr w:rsidR="00A03CD7" w14:paraId="46FB22E0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4BC533E" w14:textId="7777777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4D43DD02" w14:textId="51A45B3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Acetic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3F827243" w14:textId="294BE1BD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CH3COOH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A665AB2" w14:textId="6B6A28FC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-483.52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3B216CA" w14:textId="62B33C5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220F8BC" w14:textId="111DB124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-320.18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5F3045D" w14:textId="3B21710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-388.06</w:t>
                                  </w:r>
                                </w:p>
                              </w:tc>
                            </w:tr>
                            <w:tr w:rsidR="00A03CD7" w14:paraId="4F657A1D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E16A94D" w14:textId="7777777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5FC56488" w14:textId="625CB29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Oxalic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32AE9757" w14:textId="193B32C1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(COOH)2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EF0A797" w14:textId="0CF99679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-828.93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15A3488" w14:textId="5E0E68A3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115.6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C9E15CF" w14:textId="69D1166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-437.05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7B755DA" w14:textId="15551116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-698.62</w:t>
                                  </w:r>
                                </w:p>
                              </w:tc>
                            </w:tr>
                            <w:tr w:rsidR="00A03CD7" w14:paraId="78AC098A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08FCF3C" w14:textId="7777777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48370982" w14:textId="79CD25AD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Benzoic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274A204" w14:textId="4E2B6458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C6H5COOH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F781924" w14:textId="7B7D3E26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-384.8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D6961EE" w14:textId="0EC62ABF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165.71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EDECEDC" w14:textId="6362AD7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-472.31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24B2C13D" w14:textId="5BA48989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-243.98</w:t>
                                  </w:r>
                                </w:p>
                              </w:tc>
                            </w:tr>
                          </w:tbl>
                          <w:p w14:paraId="4E677DCD" w14:textId="77777777" w:rsidR="00C008F4" w:rsidRPr="001D44B1" w:rsidRDefault="00C008F4" w:rsidP="00C008F4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40B16" id="_x0000_s1027" type="#_x0000_t202" style="position:absolute;margin-left:0;margin-top:0;width:496.05pt;height:472.0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" o:allowoverlap="f" filled="f" stroked="f">
                <v:textbox>
                  <w:txbxContent>
                    <w:p w14:paraId="493FC3C2" w14:textId="0F51D48B" w:rsidR="00C008F4" w:rsidRDefault="00C008F4" w:rsidP="00C008F4">
                      <w:pPr>
                        <w:pStyle w:val="PSETableCaption"/>
                      </w:pPr>
                      <w:r w:rsidRPr="00B24F42">
                        <w:rPr>
                          <w:b/>
                          <w:bCs/>
                        </w:rPr>
                        <w:t xml:space="preserve">Table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B24F42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cont.</w:t>
                      </w:r>
                    </w:p>
                    <w:tbl>
                      <w:tblPr>
                        <w:tblStyle w:val="PSETableFormat"/>
                        <w:tblW w:w="9549" w:type="dxa"/>
                        <w:tbl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89"/>
                        <w:gridCol w:w="1407"/>
                        <w:gridCol w:w="1184"/>
                        <w:gridCol w:w="1259"/>
                        <w:gridCol w:w="1506"/>
                        <w:gridCol w:w="1506"/>
                        <w:gridCol w:w="1298"/>
                      </w:tblGrid>
                      <w:tr w:rsidR="008370B5" w14:paraId="0E533650" w14:textId="77777777" w:rsidTr="00A03CD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1389" w:type="dxa"/>
                          </w:tcPr>
                          <w:p w14:paraId="2318D32B" w14:textId="0BD839D3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81D4CAC" w14:textId="0EAD22B3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4E4">
                              <w:rPr>
                                <w:b/>
                                <w:bCs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71337E8" w14:textId="77777777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4E4">
                              <w:rPr>
                                <w:b/>
                                <w:bCs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1D886501" w14:textId="77777777" w:rsidR="00A03CD7" w:rsidRPr="00A03CD7" w:rsidRDefault="008370B5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7547575" w14:textId="19FD17D7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29317128" w14:textId="77777777" w:rsidR="00A03CD7" w:rsidRPr="00A03CD7" w:rsidRDefault="008370B5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E2AC97D" w14:textId="44D136D5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6B6ED571" w14:textId="77777777" w:rsidR="00A03CD7" w:rsidRPr="00A03CD7" w:rsidRDefault="008370B5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A80C541" w14:textId="074E8C73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98" w:type="dxa"/>
                          </w:tcPr>
                          <w:p w14:paraId="525244BB" w14:textId="77777777" w:rsidR="00577E59" w:rsidRPr="00A03CD7" w:rsidRDefault="00577E59" w:rsidP="00577E59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91C50C4" w14:textId="3923A814" w:rsidR="008370B5" w:rsidRPr="00F124E4" w:rsidRDefault="00577E59" w:rsidP="00577E59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 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</w:tr>
                      <w:tr w:rsidR="00C1514B" w14:paraId="252792E3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16C1BF56" w14:textId="2A0710AB" w:rsidR="00C1514B" w:rsidRDefault="00C1514B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Alkynes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7979CD9" w14:textId="53945E8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Ethyne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E68EE20" w14:textId="17095CD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A840B6F" w14:textId="0C5B1A2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226.73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6B75195" w14:textId="33791C4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200.93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1C173B5" w14:textId="0B7EDA3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58.58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580B189" w14:textId="0F67DB3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209.26</w:t>
                            </w:r>
                          </w:p>
                        </w:tc>
                      </w:tr>
                      <w:tr w:rsidR="00C1514B" w14:paraId="71B1563E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395E058A" w14:textId="77777777" w:rsidR="00C1514B" w:rsidRDefault="00C1514B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3E84C5D0" w14:textId="2177649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Propyne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6A599B4" w14:textId="19EA6A4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A063967" w14:textId="17C7EA1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185.4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BD4E1EE" w14:textId="4F77D50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268.6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0EC6C89" w14:textId="3539205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-10.26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90C8E05" w14:textId="4ADB63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188.46</w:t>
                            </w:r>
                          </w:p>
                        </w:tc>
                      </w:tr>
                      <w:tr w:rsidR="00C1514B" w14:paraId="6C30C0D5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2334E0E4" w14:textId="77777777" w:rsidR="00C1514B" w:rsidRDefault="00C1514B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826C54A" w14:textId="6B91F61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1-Butyne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26B75F6" w14:textId="4FBC8F4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F991C30" w14:textId="10AD642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165.2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FDB0B4A" w14:textId="05D57C8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310.23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14D1C62" w14:textId="3DA773D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-105.14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64690E0" w14:textId="15985A3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196.55</w:t>
                            </w:r>
                          </w:p>
                        </w:tc>
                      </w:tr>
                      <w:tr w:rsidR="00C1514B" w14:paraId="7411FD0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2F75079B" w14:textId="77777777" w:rsidR="00C1514B" w:rsidRDefault="00C1514B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51F92BEE" w14:textId="6D6F5AF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2-Butyne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F173AC0" w14:textId="174D07D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935CA2B" w14:textId="0A8925F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145.1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F99951C" w14:textId="555162F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195.1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1FA2393" w14:textId="13C0E88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-220.27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4336E0E" w14:textId="7462298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210.77</w:t>
                            </w:r>
                          </w:p>
                        </w:tc>
                      </w:tr>
                      <w:tr w:rsidR="009D599D" w14:paraId="7FC32DBE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6ED29509" w14:textId="08A79DC3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Arenes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FD7BB07" w14:textId="625D196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622EC2F3" w14:textId="2E90DB3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6F9C217" w14:textId="49CF3B6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697AFB8" w14:textId="46AA3EA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173.26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43CE4A3" w14:textId="1279FAC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-253.78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F1BFCEF" w14:textId="7B70A72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124.66</w:t>
                            </w:r>
                          </w:p>
                        </w:tc>
                      </w:tr>
                      <w:tr w:rsidR="009D599D" w14:paraId="739C3058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39913AC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D90C170" w14:textId="5E61923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559B4BC" w14:textId="304740FB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D778256" w14:textId="7835A158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CD0089E" w14:textId="6D61FD51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220.96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3E7541C" w14:textId="279697D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-342.59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0C92B7A7" w14:textId="7EDA856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114.14</w:t>
                            </w:r>
                          </w:p>
                        </w:tc>
                      </w:tr>
                      <w:tr w:rsidR="009D599D" w14:paraId="43EC75F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4E6BA718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3CB71F13" w14:textId="3A8386C5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82FE016" w14:textId="461B3F7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FB49112" w14:textId="0463ABD4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-12.5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D2E3AA8" w14:textId="3318919B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255.01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18CEDB6" w14:textId="42B05E26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-445.05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6883F2D" w14:textId="65B454FD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120.19</w:t>
                            </w:r>
                          </w:p>
                        </w:tc>
                      </w:tr>
                      <w:tr w:rsidR="009D599D" w14:paraId="353F968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80D560D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7302C136" w14:textId="54018DF7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4BBB3558" w14:textId="343004B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C9H12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7FA4D34" w14:textId="33C97881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870B4BD" w14:textId="2A73E49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287.78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6D258E6" w14:textId="21E1DB12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-548.80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2EA97022" w14:textId="7B6AD6F8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125.22</w:t>
                            </w:r>
                          </w:p>
                        </w:tc>
                      </w:tr>
                      <w:tr w:rsidR="009D599D" w14:paraId="1558F4A7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23AB8B75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42F8B67" w14:textId="00F04165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1,2-Dimethylbenzene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F03CEEE" w14:textId="3400EE5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0263224" w14:textId="5E81C7F6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45E52F6" w14:textId="59FEDE5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246.02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1A196EF" w14:textId="4CB33C68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-454.04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0F283A80" w14:textId="7AEB0C1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110.97</w:t>
                            </w:r>
                          </w:p>
                        </w:tc>
                      </w:tr>
                      <w:tr w:rsidR="009D599D" w14:paraId="5E1900E8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37C74AB5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ECB672F" w14:textId="7EE3FB62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1,3-Dimethylbenzene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C42214F" w14:textId="4573B2D7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004A620" w14:textId="68E748B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D65C59B" w14:textId="7B6DEB1A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253.8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45ABD0D" w14:textId="589D3442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-446.26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8137916" w14:textId="42DE2E9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107.65</w:t>
                            </w:r>
                          </w:p>
                        </w:tc>
                      </w:tr>
                      <w:tr w:rsidR="009D599D" w14:paraId="77E49D6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62AA85CA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319C0F1" w14:textId="6DB5894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1,4-Dimethylbenzene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6E0BC39A" w14:textId="6E822930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45BE24E" w14:textId="43E038D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405B1CF" w14:textId="6EFD937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247.154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9834C7B" w14:textId="2D21D6DD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-452.91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D19F54E" w14:textId="5FD675C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110.64</w:t>
                            </w:r>
                          </w:p>
                        </w:tc>
                      </w:tr>
                      <w:tr w:rsidR="005D01DD" w14:paraId="1B1F04A0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64059EED" w14:textId="5D4E60EF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Alcohols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76F8FB7" w14:textId="22E9978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Methanol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DE91CA0" w14:textId="7667D72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CH4O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FBE1FE" w14:textId="1FF6495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-238.4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419AC21" w14:textId="4668439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127.19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7ED6C8C" w14:textId="28F56EB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-242.58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0A69E265" w14:textId="6AA5362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-166.08</w:t>
                            </w:r>
                          </w:p>
                        </w:tc>
                      </w:tr>
                      <w:tr w:rsidR="005D01DD" w14:paraId="346E902B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AC2969A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89AC9CA" w14:textId="7275A3D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Ethanol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53C0BCD" w14:textId="2DED8A30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C2H6O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B9D5A89" w14:textId="57B9883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-276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EA73A46" w14:textId="703A8F6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159.86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07356B0" w14:textId="18ECFF9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-346.42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23D16DD0" w14:textId="039B489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-172.71</w:t>
                            </w:r>
                          </w:p>
                        </w:tc>
                      </w:tr>
                      <w:tr w:rsidR="005D01DD" w14:paraId="331FBD9E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1154D209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5375F86" w14:textId="4D0C097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38584516" w14:textId="460C1B9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C3H8O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D5F39AE" w14:textId="52E85BF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-302.54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9349623" w14:textId="6CF9DFB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192.8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17092F5" w14:textId="557A420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-449.99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6C29D77" w14:textId="3AB6EB3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-168.37</w:t>
                            </w:r>
                          </w:p>
                        </w:tc>
                      </w:tr>
                      <w:tr w:rsidR="005D01DD" w14:paraId="1CAAD386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4D9D9CC7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7469F8EA" w14:textId="6B4A644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Propan-2-ol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07F12F5" w14:textId="4597A04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C3H8O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60714D9" w14:textId="010BD5D6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-317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8B7AC7D" w14:textId="1827EF4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180.58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9610137" w14:textId="256D454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-462.21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9787198" w14:textId="68C6A90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-179.19</w:t>
                            </w:r>
                          </w:p>
                        </w:tc>
                      </w:tr>
                      <w:tr w:rsidR="005D01DD" w14:paraId="2CF663B2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0595483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412FADA" w14:textId="07E0A8F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472E692B" w14:textId="612A904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C4H10O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A8566A5" w14:textId="6D6BD05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ABFA17B" w14:textId="313119F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225.73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4A2C7D9" w14:textId="6E8D3D7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-553.58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63D99357" w14:textId="21803BC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-162.95</w:t>
                            </w:r>
                          </w:p>
                        </w:tc>
                      </w:tr>
                      <w:tr w:rsidR="005D01DD" w14:paraId="45AC47FD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5FB66263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7EA8F88" w14:textId="3C2C796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Pentan-1-ol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C915429" w14:textId="276CF1C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E56771E" w14:textId="2B775F33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-351.6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624AC04" w14:textId="1F931F8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258.9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7E7E16E" w14:textId="5AAD8AC0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-656.92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5C019D8" w14:textId="6D3EF831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-155.74</w:t>
                            </w:r>
                          </w:p>
                        </w:tc>
                      </w:tr>
                      <w:tr w:rsidR="005D01DD" w14:paraId="6121D559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5DB3C537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29A34AA" w14:textId="01FDAE9A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Hexan-1-ol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0E337E5" w14:textId="7446B30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C6H14O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7E439BD" w14:textId="3D5AFE1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-377.5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987D091" w14:textId="5A9562D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287.4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A591A65" w14:textId="3CD514A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-764.93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7569F15" w14:textId="42BE7FD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-149.44</w:t>
                            </w:r>
                          </w:p>
                        </w:tc>
                      </w:tr>
                      <w:tr w:rsidR="005D01DD" w14:paraId="1409B533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45953A6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2C1118B" w14:textId="7C037AF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Heptan-1-ol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43CABB0B" w14:textId="61FBBC91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C7H16O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3765BA8" w14:textId="1906568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-403.4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EA71185" w14:textId="485E033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325.9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A58252F" w14:textId="7E1DEC0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-862.95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2975E4E" w14:textId="2666EA4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-146.11</w:t>
                            </w:r>
                          </w:p>
                        </w:tc>
                      </w:tr>
                      <w:tr w:rsidR="005D01DD" w14:paraId="3C9CB77A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5C1811E9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781CFE1" w14:textId="28DDEE4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Octan-1-ol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7A10D210" w14:textId="12B2B21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C8H18O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2579C28" w14:textId="06AB4D8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-426.6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60E9D8C" w14:textId="029DF5A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355.9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9BED6CF" w14:textId="09D03A8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-969.46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9437999" w14:textId="145AA5B6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-137.56</w:t>
                            </w:r>
                          </w:p>
                        </w:tc>
                      </w:tr>
                      <w:tr w:rsidR="005D01DD" w14:paraId="1C7D75E5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D53DB2B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66CECE3" w14:textId="5B4F4CD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Ethan-1,2-diol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7BC89C53" w14:textId="41127D5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C2H6O2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A221084" w14:textId="69EE3F2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-460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7E0753D" w14:textId="66752A3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166.9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8FE8478" w14:textId="7B7F2B8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-441.96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72CCB3B" w14:textId="5BF9D31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-328.23</w:t>
                            </w:r>
                          </w:p>
                        </w:tc>
                      </w:tr>
                      <w:tr w:rsidR="00A03CD7" w14:paraId="5536C349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0B5E693F" w14:textId="4858C08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Carboxylic acids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411067A2" w14:textId="74B33B96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Formic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D649C2D" w14:textId="1B01E5E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HCOOH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7C83A86" w14:textId="3B938F5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-425.5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779E7CB" w14:textId="26EE945C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131.84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ABE2AAB" w14:textId="29BE5727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-209.82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C77A662" w14:textId="062242D2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-362.94</w:t>
                            </w:r>
                          </w:p>
                        </w:tc>
                      </w:tr>
                      <w:tr w:rsidR="00A03CD7" w14:paraId="46FB22E0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4BC533E" w14:textId="7777777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4D43DD02" w14:textId="51A45B3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Acetic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3F827243" w14:textId="294BE1BD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CH3COOH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A665AB2" w14:textId="6B6A28FC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-483.52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3B216CA" w14:textId="62B33C5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220F8BC" w14:textId="111DB124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-320.18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5F3045D" w14:textId="3B21710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-388.06</w:t>
                            </w:r>
                          </w:p>
                        </w:tc>
                      </w:tr>
                      <w:tr w:rsidR="00A03CD7" w14:paraId="4F657A1D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E16A94D" w14:textId="7777777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5FC56488" w14:textId="625CB29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Oxalic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32AE9757" w14:textId="193B32C1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(COOH)2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EF0A797" w14:textId="0CF99679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-828.93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15A3488" w14:textId="5E0E68A3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115.6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C9E15CF" w14:textId="69D1166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-437.05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7B755DA" w14:textId="15551116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-698.62</w:t>
                            </w:r>
                          </w:p>
                        </w:tc>
                      </w:tr>
                      <w:tr w:rsidR="00A03CD7" w14:paraId="78AC098A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08FCF3C" w14:textId="7777777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48370982" w14:textId="79CD25AD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Benzoic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274A204" w14:textId="4E2B6458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C6H5COOH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F781924" w14:textId="7B7D3E26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-384.8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D6961EE" w14:textId="0EC62ABF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165.71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EDECEDC" w14:textId="6362AD7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-472.31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24B2C13D" w14:textId="5BA48989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-243.98</w:t>
                            </w:r>
                          </w:p>
                        </w:tc>
                      </w:tr>
                    </w:tbl>
                    <w:p w14:paraId="4E677DCD" w14:textId="77777777" w:rsidR="00C008F4" w:rsidRPr="001D44B1" w:rsidRDefault="00C008F4" w:rsidP="00C008F4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br w:type="page"/>
      </w:r>
      <w:r w:rsidR="0078030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1" layoutInCell="1" allowOverlap="0" wp14:anchorId="6CDFECAD" wp14:editId="3CCA4AD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299835" cy="5843905"/>
                <wp:effectExtent l="0" t="0" r="0" b="4445"/>
                <wp:wrapSquare wrapText="bothSides"/>
                <wp:docPr id="819403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5844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3A61" w14:textId="40836F59" w:rsidR="00780305" w:rsidRDefault="00780305" w:rsidP="00780305">
                            <w:pPr>
                              <w:pStyle w:val="PSETableCaption"/>
                            </w:pPr>
                            <w:r w:rsidRPr="00B24F42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2: </w:t>
                            </w:r>
                            <w:r w:rsidR="002056E0">
                              <w:t xml:space="preserve">Combustion reaction data for data retrieved from NIST WebBook [1].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PSETableFormat"/>
                              <w:tblW w:w="8279" w:type="dxa"/>
                              <w:tbl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6"/>
                              <w:gridCol w:w="1077"/>
                              <w:gridCol w:w="1259"/>
                              <w:gridCol w:w="1259"/>
                              <w:gridCol w:w="1259"/>
                              <w:gridCol w:w="1259"/>
                            </w:tblGrid>
                            <w:tr w:rsidR="00577E59" w14:paraId="71ED8C53" w14:textId="77777777" w:rsidTr="00F2067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2166" w:type="dxa"/>
                                  <w:vAlign w:val="center"/>
                                </w:tcPr>
                                <w:p w14:paraId="47DF4AA3" w14:textId="727A2FAE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067C">
                                    <w:rPr>
                                      <w:b/>
                                      <w:bCs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5C3F3C75" w14:textId="6D7A79FA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067C">
                                    <w:rPr>
                                      <w:b/>
                                      <w:bCs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273A236A" w14:textId="2C791BA9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5D6A408C" w14:textId="7CFB54FC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5220D9B4" w14:textId="6A5A33E4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06E3652A" w14:textId="78C47418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130D74D0" w14:textId="1E49FA24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69B31BE3" w14:textId="0B514D22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4F989C37" w14:textId="4965C419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50629B52" w14:textId="6FC498ED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</w:tr>
                            <w:tr w:rsidR="00D13A8D" w14:paraId="5D3F8DDE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025B4ADC" w14:textId="3BE5B03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Methane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353962B" w14:textId="08261A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8B4A499" w14:textId="529DD28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-74.87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51B5C2B" w14:textId="626EA7E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-50.74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5ABA09C" w14:textId="27E5A0E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890.30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43D42FC" w14:textId="2C946FF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817.90</w:t>
                                  </w:r>
                                </w:p>
                              </w:tc>
                            </w:tr>
                            <w:tr w:rsidR="00D13A8D" w14:paraId="31600255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C74F87E" w14:textId="395868D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Ethane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E6DBEC9" w14:textId="0BBE47D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C2H6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33CE3A8" w14:textId="302FBF8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-84.00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1F69E8B" w14:textId="4F9A613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-32.09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D2CED5F" w14:textId="44AF13A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1560.51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F9B3C2A" w14:textId="5AA3AC2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1468.05</w:t>
                                  </w:r>
                                </w:p>
                              </w:tc>
                            </w:tr>
                            <w:tr w:rsidR="00D13A8D" w14:paraId="76059FA5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1155139" w14:textId="774C800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9D9F19E" w14:textId="28F2E04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917022F" w14:textId="7FF23F3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-104.70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2BB7900" w14:textId="5D86AF0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-24.11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D1DCA1D" w14:textId="07A7719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2219.15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ADFC7EC" w14:textId="472C256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2107.53</w:t>
                                  </w:r>
                                </w:p>
                              </w:tc>
                            </w:tr>
                            <w:tr w:rsidR="00D13A8D" w14:paraId="3FFB503F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EF6F6D0" w14:textId="1256BE0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36778E7" w14:textId="1319FD6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3963320" w14:textId="3EBF516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-125.60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4341A1C" w14:textId="7A25197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-16.29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DDA6296" w14:textId="1E4D79F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2877.59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E04FA19" w14:textId="43F5B1A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2746.85</w:t>
                                  </w:r>
                                </w:p>
                              </w:tc>
                            </w:tr>
                            <w:tr w:rsidR="00D13A8D" w14:paraId="2C3C92D2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38547B18" w14:textId="4EA76F8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Pentane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C032A07" w14:textId="17F72EA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0700E02" w14:textId="3DF9BC8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-146.80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5D636CC" w14:textId="2B6AA27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-8.03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601024F" w14:textId="47536DE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3535.73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FC24E25" w14:textId="1BD3B2E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3386.61</w:t>
                                  </w:r>
                                </w:p>
                              </w:tc>
                            </w:tr>
                            <w:tr w:rsidR="00D13A8D" w14:paraId="5FE74BF8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DF86372" w14:textId="1CC0E1E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Hexane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D0BF683" w14:textId="43346F7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C6H14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EFCE138" w14:textId="5911E23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-198.70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6591542" w14:textId="2BBAC86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915ED0" w14:textId="1DF4BAF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4163.17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DEF4998" w14:textId="3ED5B02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4022.34</w:t>
                                  </w:r>
                                </w:p>
                              </w:tc>
                            </w:tr>
                            <w:tr w:rsidR="00D13A8D" w14:paraId="4C0C15DA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0CBAE32" w14:textId="0B94036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Heptane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0E6A262" w14:textId="25E1B53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F06AEF" w14:textId="7BCD87D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-224.40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4432ACB" w14:textId="6908BC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FCD6AAB" w14:textId="322D53D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4816.81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681C915" w14:textId="67BEDA2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4659.15</w:t>
                                  </w:r>
                                </w:p>
                              </w:tc>
                            </w:tr>
                            <w:tr w:rsidR="00D13A8D" w14:paraId="4DB8116C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07E89DBB" w14:textId="48E6DBE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Octane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1F7C0FD" w14:textId="32664DB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8B36A47" w14:textId="282647D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-250.30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600DA65" w14:textId="72C49A1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6.58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9C732CD" w14:textId="6433DC9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5470.25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9F4C1B5" w14:textId="6DA273F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5295.72</w:t>
                                  </w:r>
                                </w:p>
                              </w:tc>
                            </w:tr>
                            <w:tr w:rsidR="00D13A8D" w14:paraId="53AF49F8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E79F7C3" w14:textId="289184C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Nonane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822CE95" w14:textId="6A68C6D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5BDC55" w14:textId="5757B08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-274.70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120772D" w14:textId="0B56E0A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588F270" w14:textId="2B1591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6125.19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1C9542E" w14:textId="558B755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5933.84</w:t>
                                  </w:r>
                                </w:p>
                              </w:tc>
                            </w:tr>
                            <w:tr w:rsidR="00D13A8D" w14:paraId="3168F68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C05997F" w14:textId="56D541F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Decane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DDE8835" w14:textId="0A84D11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C10H22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D1C48D2" w14:textId="2057C5B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-301.00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1228BF7" w14:textId="2E3A4C8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56036E1" w14:textId="681B2AA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6778.23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7263FC4" w14:textId="218AEEF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6570.14</w:t>
                                  </w:r>
                                </w:p>
                              </w:tc>
                            </w:tr>
                            <w:tr w:rsidR="00D13A8D" w14:paraId="17D3F6A2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0E77754B" w14:textId="75D1BA1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Undecane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7DB6A3B" w14:textId="79BDB07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C11H24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78724CF" w14:textId="091634F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-327.20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69C0F0F" w14:textId="5169129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22.89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BFAA7EF" w14:textId="3B9344A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7431.37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0974D6" w14:textId="395D37C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7206.53</w:t>
                                  </w:r>
                                </w:p>
                              </w:tc>
                            </w:tr>
                            <w:tr w:rsidR="00D13A8D" w14:paraId="5AF55AE3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32690C46" w14:textId="1C6263D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Dodecane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3089DFE" w14:textId="688606A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C12H26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CA1D477" w14:textId="30B5616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-352.10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760C61A" w14:textId="215DEC3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28.99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69CC15E" w14:textId="33AC94C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8085.81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6B2F888" w14:textId="28E6BAE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7844.13</w:t>
                                  </w:r>
                                </w:p>
                              </w:tc>
                            </w:tr>
                            <w:tr w:rsidR="00D13A8D" w14:paraId="677BD66C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5F79D30" w14:textId="4523FFC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27560884" w14:textId="59283D4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A916DC5" w14:textId="239817A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-134.20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82CF2CA" w14:textId="1172BF7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-18.90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F6AE927" w14:textId="5EC580F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2868.99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37F58BB" w14:textId="75F0ADB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2744.24</w:t>
                                  </w:r>
                                </w:p>
                              </w:tc>
                            </w:tr>
                            <w:tr w:rsidR="00D13A8D" w14:paraId="305FA8DC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1E24B34E" w14:textId="63E8B70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2-Methylbutane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0FF7ED2" w14:textId="5F741D0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4B0FCB4" w14:textId="66C1B5A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-178.20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4DB6AFE" w14:textId="064239D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-13.37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0A48344" w14:textId="0720336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3504.33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4C9E3E" w14:textId="145B6C0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3381.27</w:t>
                                  </w:r>
                                </w:p>
                              </w:tc>
                            </w:tr>
                            <w:tr w:rsidR="00D13A8D" w14:paraId="0FE598A2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38543265" w14:textId="2330E50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2-Methylpentane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11E19F2" w14:textId="22E0F99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AD616CE" w14:textId="70455F9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-204.30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235B807" w14:textId="00615B1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32.94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1E19A31" w14:textId="0872819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4836.91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6E525BD" w14:textId="35B87C2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4690.58</w:t>
                                  </w:r>
                                </w:p>
                              </w:tc>
                            </w:tr>
                            <w:tr w:rsidR="00D13A8D" w14:paraId="7AB1757F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903D37B" w14:textId="7EF05AB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2-Methylhexane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2D4F1ED" w14:textId="43B2447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E51B537" w14:textId="74823AA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-229.80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FA1C796" w14:textId="15B9F0F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38.37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C72B6B5" w14:textId="24B1A50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5490.75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7D82934" w14:textId="1077FDB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5327.51</w:t>
                                  </w:r>
                                </w:p>
                              </w:tc>
                            </w:tr>
                            <w:tr w:rsidR="00D13A8D" w14:paraId="38F0CD9E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92A1138" w14:textId="1E588E4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2-Methylheptane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3DE36D82" w14:textId="1F0A72C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8ECD7BC" w14:textId="5970A8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-255.20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11D3A64" w14:textId="4074C62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43.82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955C1CE" w14:textId="5AEF2C3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6144.69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9F8CD82" w14:textId="733A198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5964.46</w:t>
                                  </w:r>
                                </w:p>
                              </w:tc>
                            </w:tr>
                            <w:tr w:rsidR="00D13A8D" w14:paraId="0C165255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11169E0" w14:textId="40E1A09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2,2-Dimethylpropane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2417A8B8" w14:textId="18FE5A7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B0555D" w14:textId="6C33CCE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-167.90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9C7A54F" w14:textId="5D73025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-16.66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B1D76FB" w14:textId="1E18792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3514.63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46A4643" w14:textId="3FE9FB7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3377.98</w:t>
                                  </w:r>
                                </w:p>
                              </w:tc>
                            </w:tr>
                            <w:tr w:rsidR="00D13A8D" w14:paraId="356F5F27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0E5DCC5" w14:textId="26DD6F5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Cyclopropane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D5366E7" w14:textId="38B98F0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39F96FE" w14:textId="2C3F042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53.30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C70577B" w14:textId="6A385C1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104.62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CD8CEEB" w14:textId="7220785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2091.32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486E0EB" w14:textId="0D5B3FC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1999.12</w:t>
                                  </w:r>
                                </w:p>
                              </w:tc>
                            </w:tr>
                            <w:tr w:rsidR="00D13A8D" w14:paraId="06F8321D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45E99E9F" w14:textId="4C61740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Cyclopentane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2E7720CA" w14:textId="5146BAE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B31B5DB" w14:textId="0584F96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-105.60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D1A6F8C" w14:textId="124FE9F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37.04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A36114B" w14:textId="15FF98A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3291.10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742565E" w14:textId="2338538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3194.54</w:t>
                                  </w:r>
                                </w:p>
                              </w:tc>
                            </w:tr>
                            <w:tr w:rsidR="00D13A8D" w14:paraId="19785ECA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A883180" w14:textId="70C631F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Cyclohexane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5E004B1" w14:textId="646F479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C6H12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E20EA9F" w14:textId="491B7E1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-157.70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FD593F4" w14:textId="0B2C902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25.72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F99C856" w14:textId="542C116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3918.34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9A77D23" w14:textId="07ACC09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3814.72</w:t>
                                  </w:r>
                                </w:p>
                              </w:tc>
                            </w:tr>
                            <w:tr w:rsidR="00D13A8D" w14:paraId="376DDCD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C6A2E19" w14:textId="09AC65C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Ethene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077554A" w14:textId="303C6F6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C2H4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D0FDA6A" w14:textId="0BDAA15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43AE8F3" w14:textId="0B30CAC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68.48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307A750" w14:textId="4C0516A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1411.15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7AA9DA1" w14:textId="0EE42A6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1331.48</w:t>
                                  </w:r>
                                </w:p>
                              </w:tc>
                            </w:tr>
                            <w:tr w:rsidR="00D13A8D" w14:paraId="0A04A86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49F59207" w14:textId="2DA8A6E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Propene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CEFE404" w14:textId="443FE21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A0B669D" w14:textId="676ACA9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20.41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26C63F0" w14:textId="56E84B8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62.96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342ABEF" w14:textId="2439ECF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2058.43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FCA96B7" w14:textId="1931DD9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1957.46</w:t>
                                  </w:r>
                                </w:p>
                              </w:tc>
                            </w:tr>
                            <w:tr w:rsidR="00D13A8D" w14:paraId="3C093BB4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28B6A57" w14:textId="5CC61C1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But-1-ene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97B4214" w14:textId="452D11E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8A2D520" w14:textId="5FAD959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-0.63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9D720FD" w14:textId="0E7CA66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70.64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D19671F" w14:textId="42C5791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2716.73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295E89A" w14:textId="628D866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2596.64</w:t>
                                  </w:r>
                                </w:p>
                              </w:tc>
                            </w:tr>
                            <w:tr w:rsidR="00D13A8D" w14:paraId="0A5BBA46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B76DA0D" w14:textId="093AB22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trans-But-2-ene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998108B" w14:textId="305B063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9BF8CF2" w14:textId="1A91EF9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-10.80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48F01D9" w14:textId="3CD1729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89.69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D46A4D2" w14:textId="4FBA289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2706.56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2DCE9A" w14:textId="23A31E9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2615.69</w:t>
                                  </w:r>
                                </w:p>
                              </w:tc>
                            </w:tr>
                            <w:tr w:rsidR="00D13A8D" w14:paraId="0EEB7994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A2BE79D" w14:textId="7C63C5C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cis-But-2-ene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161620D" w14:textId="1AA7FA1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FFB7BC4" w14:textId="39328CF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-7.70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DC7EF63" w14:textId="6355B6B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92.79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A377312" w14:textId="6A4E868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2709.66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C4645AA" w14:textId="618BEE4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2618.79</w:t>
                                  </w:r>
                                </w:p>
                              </w:tc>
                            </w:tr>
                            <w:tr w:rsidR="00D13A8D" w14:paraId="27DCEF00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AA3EF0A" w14:textId="5550E90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Buta-1,2-diene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E164F63" w14:textId="1C07FF6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8F07370" w14:textId="79DE71D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162.20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B896DDE" w14:textId="65C2AB0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190.27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48EA36" w14:textId="782949D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2593.73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24E1088" w14:textId="6301E2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2479.13</w:t>
                                  </w:r>
                                </w:p>
                              </w:tc>
                            </w:tr>
                            <w:tr w:rsidR="00D13A8D" w14:paraId="01F4E29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1C99250" w14:textId="43B4747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Buta-1,3-diene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CFEF390" w14:textId="7CE5E57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BD28F64" w14:textId="1AA091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108.80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7D3AC05" w14:textId="1CFF4B9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149.52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E7B1A9A" w14:textId="0904B17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2540.33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3B8572A" w14:textId="1419A7A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2438.38</w:t>
                                  </w:r>
                                </w:p>
                              </w:tc>
                            </w:tr>
                            <w:tr w:rsidR="00D13A8D" w14:paraId="5433CF69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AA49557" w14:textId="6CD8FA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Styrene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701FB16" w14:textId="5B13A84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C8H8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20A2240" w14:textId="1C2BE28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103.40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9D0F859" w14:textId="5A9EC92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201.46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0D434FE" w14:textId="1897FB7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4394.80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801B2C3" w14:textId="1997E33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4304.90</w:t>
                                  </w:r>
                                </w:p>
                              </w:tc>
                            </w:tr>
                            <w:tr w:rsidR="00D13A8D" w14:paraId="23CC81BB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2A8D08D" w14:textId="0D39B7F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Ethyne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1559029" w14:textId="7A5374B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C2H2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A882DB1" w14:textId="6EB27A1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226.73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54DAD00" w14:textId="5002688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209.26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FF2CC2A" w14:textId="0771928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1299.58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08F4811" w14:textId="2B0E62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1235.12</w:t>
                                  </w:r>
                                </w:p>
                              </w:tc>
                            </w:tr>
                            <w:tr w:rsidR="00D13A8D" w14:paraId="00211FB8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7999655" w14:textId="08CF878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Propyne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A292BF2" w14:textId="1C8ED7A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887C07F" w14:textId="2EF3EF7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185.40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AF0C353" w14:textId="5F35B0B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188.46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181EBF1" w14:textId="29C9678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1937.59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0455D83" w14:textId="2E96447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1845.82</w:t>
                                  </w:r>
                                </w:p>
                              </w:tc>
                            </w:tr>
                          </w:tbl>
                          <w:p w14:paraId="7C05B81D" w14:textId="77777777" w:rsidR="00780305" w:rsidRPr="001D44B1" w:rsidRDefault="00780305" w:rsidP="00780305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ECAD" id="_x0000_s1028" type="#_x0000_t202" style="position:absolute;margin-left:0;margin-top:0;width:496.05pt;height:460.1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" o:allowoverlap="f" filled="f" stroked="f">
                <v:textbox>
                  <w:txbxContent>
                    <w:p w14:paraId="19D03A61" w14:textId="40836F59" w:rsidR="00780305" w:rsidRDefault="00780305" w:rsidP="00780305">
                      <w:pPr>
                        <w:pStyle w:val="PSETableCaption"/>
                      </w:pPr>
                      <w:r w:rsidRPr="00B24F42">
                        <w:rPr>
                          <w:b/>
                          <w:bCs/>
                        </w:rPr>
                        <w:t xml:space="preserve">Table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2: </w:t>
                      </w:r>
                      <w:r w:rsidR="002056E0">
                        <w:t xml:space="preserve">Combustion reaction data for data retrieved from NIST WebBook [1].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tbl>
                      <w:tblPr>
                        <w:tblStyle w:val="PSETableFormat"/>
                        <w:tblW w:w="8279" w:type="dxa"/>
                        <w:tbl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6"/>
                        <w:gridCol w:w="1077"/>
                        <w:gridCol w:w="1259"/>
                        <w:gridCol w:w="1259"/>
                        <w:gridCol w:w="1259"/>
                        <w:gridCol w:w="1259"/>
                      </w:tblGrid>
                      <w:tr w:rsidR="00577E59" w14:paraId="71ED8C53" w14:textId="77777777" w:rsidTr="00F2067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2166" w:type="dxa"/>
                            <w:vAlign w:val="center"/>
                          </w:tcPr>
                          <w:p w14:paraId="47DF4AA3" w14:textId="727A2FAE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067C">
                              <w:rPr>
                                <w:b/>
                                <w:bCs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14:paraId="5C3F3C75" w14:textId="6D7A79FA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067C">
                              <w:rPr>
                                <w:b/>
                                <w:bCs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273A236A" w14:textId="2C791BA9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D6A408C" w14:textId="7CFB54FC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5220D9B4" w14:textId="6A5A33E4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6E3652A" w14:textId="78C47418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130D74D0" w14:textId="1E49FA24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9B31BE3" w14:textId="0B514D22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4F989C37" w14:textId="4965C419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0629B52" w14:textId="6FC498ED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</w:tr>
                      <w:tr w:rsidR="00D13A8D" w14:paraId="5D3F8DDE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025B4ADC" w14:textId="3BE5B039" w:rsidR="00D13A8D" w:rsidRDefault="00D13A8D" w:rsidP="00D13A8D">
                            <w:pPr>
                              <w:pStyle w:val="PSETableContent"/>
                            </w:pPr>
                            <w:r>
                              <w:t>Methane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353962B" w14:textId="08261A9F" w:rsidR="00D13A8D" w:rsidRDefault="00D13A8D" w:rsidP="00D13A8D">
                            <w:pPr>
                              <w:pStyle w:val="PSETableContent"/>
                            </w:pPr>
                            <w:r>
                              <w:t>CH4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8B4A499" w14:textId="529DD285" w:rsidR="00D13A8D" w:rsidRDefault="00D13A8D" w:rsidP="00D13A8D">
                            <w:pPr>
                              <w:pStyle w:val="PSETableContent"/>
                            </w:pPr>
                            <w:r>
                              <w:t>-74.87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51B5C2B" w14:textId="626EA7E9" w:rsidR="00D13A8D" w:rsidRDefault="00D13A8D" w:rsidP="00D13A8D">
                            <w:pPr>
                              <w:pStyle w:val="PSETableContent"/>
                            </w:pPr>
                            <w:r>
                              <w:t>-50.74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5ABA09C" w14:textId="27E5A0E4" w:rsidR="00D13A8D" w:rsidRDefault="00D13A8D" w:rsidP="00D13A8D">
                            <w:pPr>
                              <w:pStyle w:val="PSETableContent"/>
                            </w:pPr>
                            <w:r>
                              <w:t>890.30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43D42FC" w14:textId="2C946FF4" w:rsidR="00D13A8D" w:rsidRDefault="00D13A8D" w:rsidP="00D13A8D">
                            <w:pPr>
                              <w:pStyle w:val="PSETableContent"/>
                            </w:pPr>
                            <w:r>
                              <w:t>817.90</w:t>
                            </w:r>
                          </w:p>
                        </w:tc>
                      </w:tr>
                      <w:tr w:rsidR="00D13A8D" w14:paraId="31600255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C74F87E" w14:textId="395868D7" w:rsidR="00D13A8D" w:rsidRDefault="00D13A8D" w:rsidP="00D13A8D">
                            <w:pPr>
                              <w:pStyle w:val="PSETableContent"/>
                            </w:pPr>
                            <w:r>
                              <w:t>Ethane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E6DBEC9" w14:textId="0BBE47D1" w:rsidR="00D13A8D" w:rsidRDefault="00D13A8D" w:rsidP="00D13A8D">
                            <w:pPr>
                              <w:pStyle w:val="PSETableContent"/>
                            </w:pPr>
                            <w:r>
                              <w:t>C2H6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33CE3A8" w14:textId="302FBF81" w:rsidR="00D13A8D" w:rsidRDefault="00D13A8D" w:rsidP="00D13A8D">
                            <w:pPr>
                              <w:pStyle w:val="PSETableContent"/>
                            </w:pPr>
                            <w:r>
                              <w:t>-84.00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1F69E8B" w14:textId="4F9A6130" w:rsidR="00D13A8D" w:rsidRDefault="00D13A8D" w:rsidP="00D13A8D">
                            <w:pPr>
                              <w:pStyle w:val="PSETableContent"/>
                            </w:pPr>
                            <w:r>
                              <w:t>-32.09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D2CED5F" w14:textId="44AF13A3" w:rsidR="00D13A8D" w:rsidRDefault="00D13A8D" w:rsidP="00D13A8D">
                            <w:pPr>
                              <w:pStyle w:val="PSETableContent"/>
                            </w:pPr>
                            <w:r>
                              <w:t>1560.51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F9B3C2A" w14:textId="5AA3AC23" w:rsidR="00D13A8D" w:rsidRDefault="00D13A8D" w:rsidP="00D13A8D">
                            <w:pPr>
                              <w:pStyle w:val="PSETableContent"/>
                            </w:pPr>
                            <w:r>
                              <w:t>1468.05</w:t>
                            </w:r>
                          </w:p>
                        </w:tc>
                      </w:tr>
                      <w:tr w:rsidR="00D13A8D" w14:paraId="76059FA5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1155139" w14:textId="774C8007" w:rsidR="00D13A8D" w:rsidRDefault="00D13A8D" w:rsidP="00D13A8D">
                            <w:pPr>
                              <w:pStyle w:val="PSETableContent"/>
                            </w:pPr>
                            <w:r>
                              <w:t>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9D9F19E" w14:textId="28F2E047" w:rsidR="00D13A8D" w:rsidRDefault="00D13A8D" w:rsidP="00D13A8D">
                            <w:pPr>
                              <w:pStyle w:val="PSETableContent"/>
                            </w:pPr>
                            <w:r>
                              <w:t>C3H8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917022F" w14:textId="7FF23F35" w:rsidR="00D13A8D" w:rsidRDefault="00D13A8D" w:rsidP="00D13A8D">
                            <w:pPr>
                              <w:pStyle w:val="PSETableContent"/>
                            </w:pPr>
                            <w:r>
                              <w:t>-104.70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2BB7900" w14:textId="5D86AF0B" w:rsidR="00D13A8D" w:rsidRDefault="00D13A8D" w:rsidP="00D13A8D">
                            <w:pPr>
                              <w:pStyle w:val="PSETableContent"/>
                            </w:pPr>
                            <w:r>
                              <w:t>-24.11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D1DCA1D" w14:textId="07A7719D" w:rsidR="00D13A8D" w:rsidRDefault="00D13A8D" w:rsidP="00D13A8D">
                            <w:pPr>
                              <w:pStyle w:val="PSETableContent"/>
                            </w:pPr>
                            <w:r>
                              <w:t>2219.15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ADFC7EC" w14:textId="472C2560" w:rsidR="00D13A8D" w:rsidRDefault="00D13A8D" w:rsidP="00D13A8D">
                            <w:pPr>
                              <w:pStyle w:val="PSETableContent"/>
                            </w:pPr>
                            <w:r>
                              <w:t>2107.53</w:t>
                            </w:r>
                          </w:p>
                        </w:tc>
                      </w:tr>
                      <w:tr w:rsidR="00D13A8D" w14:paraId="3FFB503F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EF6F6D0" w14:textId="1256BE02" w:rsidR="00D13A8D" w:rsidRDefault="00D13A8D" w:rsidP="00D13A8D">
                            <w:pPr>
                              <w:pStyle w:val="PSETableContent"/>
                            </w:pPr>
                            <w:r>
                              <w:t>Butane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36778E7" w14:textId="1319FD6E" w:rsidR="00D13A8D" w:rsidRDefault="00D13A8D" w:rsidP="00D13A8D">
                            <w:pPr>
                              <w:pStyle w:val="PSETableContent"/>
                            </w:pPr>
                            <w: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3963320" w14:textId="3EBF5162" w:rsidR="00D13A8D" w:rsidRDefault="00D13A8D" w:rsidP="00D13A8D">
                            <w:pPr>
                              <w:pStyle w:val="PSETableContent"/>
                            </w:pPr>
                            <w:r>
                              <w:t>-125.60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4341A1C" w14:textId="7A25197D" w:rsidR="00D13A8D" w:rsidRDefault="00D13A8D" w:rsidP="00D13A8D">
                            <w:pPr>
                              <w:pStyle w:val="PSETableContent"/>
                            </w:pPr>
                            <w:r>
                              <w:t>-16.29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DDA6296" w14:textId="1E4D79FD" w:rsidR="00D13A8D" w:rsidRDefault="00D13A8D" w:rsidP="00D13A8D">
                            <w:pPr>
                              <w:pStyle w:val="PSETableContent"/>
                            </w:pPr>
                            <w:r>
                              <w:t>2877.59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E04FA19" w14:textId="43F5B1A3" w:rsidR="00D13A8D" w:rsidRDefault="00D13A8D" w:rsidP="00D13A8D">
                            <w:pPr>
                              <w:pStyle w:val="PSETableContent"/>
                            </w:pPr>
                            <w:r>
                              <w:t>2746.85</w:t>
                            </w:r>
                          </w:p>
                        </w:tc>
                      </w:tr>
                      <w:tr w:rsidR="00D13A8D" w14:paraId="2C3C92D2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38547B18" w14:textId="4EA76F88" w:rsidR="00D13A8D" w:rsidRDefault="00D13A8D" w:rsidP="00D13A8D">
                            <w:pPr>
                              <w:pStyle w:val="PSETableContent"/>
                            </w:pPr>
                            <w:r>
                              <w:t>Pentane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C032A07" w14:textId="17F72EA9" w:rsidR="00D13A8D" w:rsidRDefault="00D13A8D" w:rsidP="00D13A8D">
                            <w:pPr>
                              <w:pStyle w:val="PSETableContent"/>
                            </w:pPr>
                            <w: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0700E02" w14:textId="3DF9BC87" w:rsidR="00D13A8D" w:rsidRDefault="00D13A8D" w:rsidP="00D13A8D">
                            <w:pPr>
                              <w:pStyle w:val="PSETableContent"/>
                            </w:pPr>
                            <w:r>
                              <w:t>-146.80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5D636CC" w14:textId="2B6AA27B" w:rsidR="00D13A8D" w:rsidRDefault="00D13A8D" w:rsidP="00D13A8D">
                            <w:pPr>
                              <w:pStyle w:val="PSETableContent"/>
                            </w:pPr>
                            <w:r>
                              <w:t>-8.03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601024F" w14:textId="47536DEE" w:rsidR="00D13A8D" w:rsidRDefault="00D13A8D" w:rsidP="00D13A8D">
                            <w:pPr>
                              <w:pStyle w:val="PSETableContent"/>
                            </w:pPr>
                            <w:r>
                              <w:t>3535.73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FC24E25" w14:textId="1BD3B2EE" w:rsidR="00D13A8D" w:rsidRDefault="00D13A8D" w:rsidP="00D13A8D">
                            <w:pPr>
                              <w:pStyle w:val="PSETableContent"/>
                            </w:pPr>
                            <w:r>
                              <w:t>3386.61</w:t>
                            </w:r>
                          </w:p>
                        </w:tc>
                      </w:tr>
                      <w:tr w:rsidR="00D13A8D" w14:paraId="5FE74BF8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DF86372" w14:textId="1CC0E1E3" w:rsidR="00D13A8D" w:rsidRDefault="00D13A8D" w:rsidP="00D13A8D">
                            <w:pPr>
                              <w:pStyle w:val="PSETableContent"/>
                            </w:pPr>
                            <w:r>
                              <w:t>Hexane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D0BF683" w14:textId="43346F79" w:rsidR="00D13A8D" w:rsidRDefault="00D13A8D" w:rsidP="00D13A8D">
                            <w:pPr>
                              <w:pStyle w:val="PSETableContent"/>
                            </w:pPr>
                            <w:r>
                              <w:t>C6H14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EFCE138" w14:textId="5911E230" w:rsidR="00D13A8D" w:rsidRDefault="00D13A8D" w:rsidP="00D13A8D">
                            <w:pPr>
                              <w:pStyle w:val="PSETableContent"/>
                            </w:pPr>
                            <w:r>
                              <w:t>-198.70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6591542" w14:textId="2BBAC868" w:rsidR="00D13A8D" w:rsidRDefault="00D13A8D" w:rsidP="00D13A8D">
                            <w:pPr>
                              <w:pStyle w:val="PSETableContent"/>
                            </w:pPr>
                            <w:r>
                              <w:t>-3.80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915ED0" w14:textId="1DF4BAF3" w:rsidR="00D13A8D" w:rsidRDefault="00D13A8D" w:rsidP="00D13A8D">
                            <w:pPr>
                              <w:pStyle w:val="PSETableContent"/>
                            </w:pPr>
                            <w:r>
                              <w:t>4163.17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DEF4998" w14:textId="3ED5B024" w:rsidR="00D13A8D" w:rsidRDefault="00D13A8D" w:rsidP="00D13A8D">
                            <w:pPr>
                              <w:pStyle w:val="PSETableContent"/>
                            </w:pPr>
                            <w:r>
                              <w:t>4022.34</w:t>
                            </w:r>
                          </w:p>
                        </w:tc>
                      </w:tr>
                      <w:tr w:rsidR="00D13A8D" w14:paraId="4C0C15DA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0CBAE32" w14:textId="0B940363" w:rsidR="00D13A8D" w:rsidRDefault="00D13A8D" w:rsidP="00D13A8D">
                            <w:pPr>
                              <w:pStyle w:val="PSETableContent"/>
                            </w:pPr>
                            <w:r>
                              <w:t>Heptane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0E6A262" w14:textId="25E1B537" w:rsidR="00D13A8D" w:rsidRDefault="00D13A8D" w:rsidP="00D13A8D">
                            <w:pPr>
                              <w:pStyle w:val="PSETableContent"/>
                            </w:pPr>
                            <w: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F06AEF" w14:textId="7BCD87DA" w:rsidR="00D13A8D" w:rsidRDefault="00D13A8D" w:rsidP="00D13A8D">
                            <w:pPr>
                              <w:pStyle w:val="PSETableContent"/>
                            </w:pPr>
                            <w:r>
                              <w:t>-224.40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4432ACB" w14:textId="6908BC4A" w:rsidR="00D13A8D" w:rsidRDefault="00D13A8D" w:rsidP="00D13A8D">
                            <w:pPr>
                              <w:pStyle w:val="PSETableContent"/>
                            </w:pPr>
                            <w:r>
                              <w:t>1.51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FCD6AAB" w14:textId="322D53D5" w:rsidR="00D13A8D" w:rsidRDefault="00D13A8D" w:rsidP="00D13A8D">
                            <w:pPr>
                              <w:pStyle w:val="PSETableContent"/>
                            </w:pPr>
                            <w:r>
                              <w:t>4816.81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681C915" w14:textId="67BEDA29" w:rsidR="00D13A8D" w:rsidRDefault="00D13A8D" w:rsidP="00D13A8D">
                            <w:pPr>
                              <w:pStyle w:val="PSETableContent"/>
                            </w:pPr>
                            <w:r>
                              <w:t>4659.15</w:t>
                            </w:r>
                          </w:p>
                        </w:tc>
                      </w:tr>
                      <w:tr w:rsidR="00D13A8D" w14:paraId="4DB8116C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07E89DBB" w14:textId="48E6DBEB" w:rsidR="00D13A8D" w:rsidRDefault="00D13A8D" w:rsidP="00D13A8D">
                            <w:pPr>
                              <w:pStyle w:val="PSETableContent"/>
                            </w:pPr>
                            <w:r>
                              <w:t>Octane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1F7C0FD" w14:textId="32664DBE" w:rsidR="00D13A8D" w:rsidRDefault="00D13A8D" w:rsidP="00D13A8D">
                            <w:pPr>
                              <w:pStyle w:val="PSETableContent"/>
                            </w:pPr>
                            <w: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8B36A47" w14:textId="282647D9" w:rsidR="00D13A8D" w:rsidRDefault="00D13A8D" w:rsidP="00D13A8D">
                            <w:pPr>
                              <w:pStyle w:val="PSETableContent"/>
                            </w:pPr>
                            <w:r>
                              <w:t>-250.30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600DA65" w14:textId="72C49A11" w:rsidR="00D13A8D" w:rsidRDefault="00D13A8D" w:rsidP="00D13A8D">
                            <w:pPr>
                              <w:pStyle w:val="PSETableContent"/>
                            </w:pPr>
                            <w:r>
                              <w:t>6.58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9C732CD" w14:textId="6433DC9B" w:rsidR="00D13A8D" w:rsidRDefault="00D13A8D" w:rsidP="00D13A8D">
                            <w:pPr>
                              <w:pStyle w:val="PSETableContent"/>
                            </w:pPr>
                            <w:r>
                              <w:t>5470.25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9F4C1B5" w14:textId="6DA273F4" w:rsidR="00D13A8D" w:rsidRDefault="00D13A8D" w:rsidP="00D13A8D">
                            <w:pPr>
                              <w:pStyle w:val="PSETableContent"/>
                            </w:pPr>
                            <w:r>
                              <w:t>5295.72</w:t>
                            </w:r>
                          </w:p>
                        </w:tc>
                      </w:tr>
                      <w:tr w:rsidR="00D13A8D" w14:paraId="53AF49F8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E79F7C3" w14:textId="289184C0" w:rsidR="00D13A8D" w:rsidRDefault="00D13A8D" w:rsidP="00D13A8D">
                            <w:pPr>
                              <w:pStyle w:val="PSETableContent"/>
                            </w:pPr>
                            <w:r>
                              <w:t>Nonane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822CE95" w14:textId="6A68C6D8" w:rsidR="00D13A8D" w:rsidRDefault="00D13A8D" w:rsidP="00D13A8D">
                            <w:pPr>
                              <w:pStyle w:val="PSETableContent"/>
                            </w:pPr>
                            <w: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5BDC55" w14:textId="5757B089" w:rsidR="00D13A8D" w:rsidRDefault="00D13A8D" w:rsidP="00D13A8D">
                            <w:pPr>
                              <w:pStyle w:val="PSETableContent"/>
                            </w:pPr>
                            <w:r>
                              <w:t>-274.70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120772D" w14:textId="0B56E0A4" w:rsidR="00D13A8D" w:rsidRDefault="00D13A8D" w:rsidP="00D13A8D">
                            <w:pPr>
                              <w:pStyle w:val="PSETableContent"/>
                            </w:pPr>
                            <w:r>
                              <w:t>13.20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588F270" w14:textId="2B15919F" w:rsidR="00D13A8D" w:rsidRDefault="00D13A8D" w:rsidP="00D13A8D">
                            <w:pPr>
                              <w:pStyle w:val="PSETableContent"/>
                            </w:pPr>
                            <w:r>
                              <w:t>6125.19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1C9542E" w14:textId="558B755C" w:rsidR="00D13A8D" w:rsidRDefault="00D13A8D" w:rsidP="00D13A8D">
                            <w:pPr>
                              <w:pStyle w:val="PSETableContent"/>
                            </w:pPr>
                            <w:r>
                              <w:t>5933.84</w:t>
                            </w:r>
                          </w:p>
                        </w:tc>
                      </w:tr>
                      <w:tr w:rsidR="00D13A8D" w14:paraId="3168F68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C05997F" w14:textId="56D541F8" w:rsidR="00D13A8D" w:rsidRDefault="00D13A8D" w:rsidP="00D13A8D">
                            <w:pPr>
                              <w:pStyle w:val="PSETableContent"/>
                            </w:pPr>
                            <w:r>
                              <w:t>Decane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DDE8835" w14:textId="0A84D119" w:rsidR="00D13A8D" w:rsidRDefault="00D13A8D" w:rsidP="00D13A8D">
                            <w:pPr>
                              <w:pStyle w:val="PSETableContent"/>
                            </w:pPr>
                            <w:r>
                              <w:t>C10H22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D1C48D2" w14:textId="2057C5BA" w:rsidR="00D13A8D" w:rsidRDefault="00D13A8D" w:rsidP="00D13A8D">
                            <w:pPr>
                              <w:pStyle w:val="PSETableContent"/>
                            </w:pPr>
                            <w:r>
                              <w:t>-301.00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1228BF7" w14:textId="2E3A4C87" w:rsidR="00D13A8D" w:rsidRDefault="00D13A8D" w:rsidP="00D13A8D">
                            <w:pPr>
                              <w:pStyle w:val="PSETableContent"/>
                            </w:pPr>
                            <w:r>
                              <w:t>18.00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56036E1" w14:textId="681B2AA2" w:rsidR="00D13A8D" w:rsidRDefault="00D13A8D" w:rsidP="00D13A8D">
                            <w:pPr>
                              <w:pStyle w:val="PSETableContent"/>
                            </w:pPr>
                            <w:r>
                              <w:t>6778.23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7263FC4" w14:textId="218AEEFC" w:rsidR="00D13A8D" w:rsidRDefault="00D13A8D" w:rsidP="00D13A8D">
                            <w:pPr>
                              <w:pStyle w:val="PSETableContent"/>
                            </w:pPr>
                            <w:r>
                              <w:t>6570.14</w:t>
                            </w:r>
                          </w:p>
                        </w:tc>
                      </w:tr>
                      <w:tr w:rsidR="00D13A8D" w14:paraId="17D3F6A2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0E77754B" w14:textId="75D1BA16" w:rsidR="00D13A8D" w:rsidRDefault="00D13A8D" w:rsidP="00D13A8D">
                            <w:pPr>
                              <w:pStyle w:val="PSETableContent"/>
                            </w:pPr>
                            <w:r>
                              <w:t>Undecane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7DB6A3B" w14:textId="79BDB07A" w:rsidR="00D13A8D" w:rsidRDefault="00D13A8D" w:rsidP="00D13A8D">
                            <w:pPr>
                              <w:pStyle w:val="PSETableContent"/>
                            </w:pPr>
                            <w:r>
                              <w:t>C11H24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78724CF" w14:textId="091634FD" w:rsidR="00D13A8D" w:rsidRDefault="00D13A8D" w:rsidP="00D13A8D">
                            <w:pPr>
                              <w:pStyle w:val="PSETableContent"/>
                            </w:pPr>
                            <w:r>
                              <w:t>-327.20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69C0F0F" w14:textId="5169129A" w:rsidR="00D13A8D" w:rsidRDefault="00D13A8D" w:rsidP="00D13A8D">
                            <w:pPr>
                              <w:pStyle w:val="PSETableContent"/>
                            </w:pPr>
                            <w:r>
                              <w:t>22.89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BFAA7EF" w14:textId="3B9344A3" w:rsidR="00D13A8D" w:rsidRDefault="00D13A8D" w:rsidP="00D13A8D">
                            <w:pPr>
                              <w:pStyle w:val="PSETableContent"/>
                            </w:pPr>
                            <w:r>
                              <w:t>7431.37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0974D6" w14:textId="395D37C3" w:rsidR="00D13A8D" w:rsidRDefault="00D13A8D" w:rsidP="00D13A8D">
                            <w:pPr>
                              <w:pStyle w:val="PSETableContent"/>
                            </w:pPr>
                            <w:r>
                              <w:t>7206.53</w:t>
                            </w:r>
                          </w:p>
                        </w:tc>
                      </w:tr>
                      <w:tr w:rsidR="00D13A8D" w14:paraId="5AF55AE3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32690C46" w14:textId="1C6263D6" w:rsidR="00D13A8D" w:rsidRDefault="00D13A8D" w:rsidP="00D13A8D">
                            <w:pPr>
                              <w:pStyle w:val="PSETableContent"/>
                            </w:pPr>
                            <w:r>
                              <w:t>Dodecane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3089DFE" w14:textId="688606AB" w:rsidR="00D13A8D" w:rsidRDefault="00D13A8D" w:rsidP="00D13A8D">
                            <w:pPr>
                              <w:pStyle w:val="PSETableContent"/>
                            </w:pPr>
                            <w:r>
                              <w:t>C12H26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CA1D477" w14:textId="30B56165" w:rsidR="00D13A8D" w:rsidRDefault="00D13A8D" w:rsidP="00D13A8D">
                            <w:pPr>
                              <w:pStyle w:val="PSETableContent"/>
                            </w:pPr>
                            <w:r>
                              <w:t>-352.10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760C61A" w14:textId="215DEC38" w:rsidR="00D13A8D" w:rsidRDefault="00D13A8D" w:rsidP="00D13A8D">
                            <w:pPr>
                              <w:pStyle w:val="PSETableContent"/>
                            </w:pPr>
                            <w:r>
                              <w:t>28.99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69CC15E" w14:textId="33AC94C5" w:rsidR="00D13A8D" w:rsidRDefault="00D13A8D" w:rsidP="00D13A8D">
                            <w:pPr>
                              <w:pStyle w:val="PSETableContent"/>
                            </w:pPr>
                            <w:r>
                              <w:t>8085.81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6B2F888" w14:textId="28E6BAE8" w:rsidR="00D13A8D" w:rsidRDefault="00D13A8D" w:rsidP="00D13A8D">
                            <w:pPr>
                              <w:pStyle w:val="PSETableContent"/>
                            </w:pPr>
                            <w:r>
                              <w:t>7844.13</w:t>
                            </w:r>
                          </w:p>
                        </w:tc>
                      </w:tr>
                      <w:tr w:rsidR="00D13A8D" w14:paraId="677BD66C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5F79D30" w14:textId="4523FFC4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27560884" w14:textId="59283D46" w:rsidR="00D13A8D" w:rsidRDefault="00D13A8D" w:rsidP="00D13A8D">
                            <w:pPr>
                              <w:pStyle w:val="PSETableContent"/>
                            </w:pPr>
                            <w: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A916DC5" w14:textId="239817AB" w:rsidR="00D13A8D" w:rsidRDefault="00D13A8D" w:rsidP="00D13A8D">
                            <w:pPr>
                              <w:pStyle w:val="PSETableContent"/>
                            </w:pPr>
                            <w:r>
                              <w:t>-134.20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82CF2CA" w14:textId="1172BF75" w:rsidR="00D13A8D" w:rsidRDefault="00D13A8D" w:rsidP="00D13A8D">
                            <w:pPr>
                              <w:pStyle w:val="PSETableContent"/>
                            </w:pPr>
                            <w:r>
                              <w:t>-18.90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F6AE927" w14:textId="5EC580F0" w:rsidR="00D13A8D" w:rsidRDefault="00D13A8D" w:rsidP="00D13A8D">
                            <w:pPr>
                              <w:pStyle w:val="PSETableContent"/>
                            </w:pPr>
                            <w:r>
                              <w:t>2868.99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37F58BB" w14:textId="75F0ADBA" w:rsidR="00D13A8D" w:rsidRDefault="00D13A8D" w:rsidP="00D13A8D">
                            <w:pPr>
                              <w:pStyle w:val="PSETableContent"/>
                            </w:pPr>
                            <w:r>
                              <w:t>2744.24</w:t>
                            </w:r>
                          </w:p>
                        </w:tc>
                      </w:tr>
                      <w:tr w:rsidR="00D13A8D" w14:paraId="305FA8DC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1E24B34E" w14:textId="63E8B70A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2-Methylbutane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0FF7ED2" w14:textId="5F741D0B" w:rsidR="00D13A8D" w:rsidRDefault="00D13A8D" w:rsidP="00D13A8D">
                            <w:pPr>
                              <w:pStyle w:val="PSETableContent"/>
                            </w:pPr>
                            <w: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4B0FCB4" w14:textId="66C1B5AF" w:rsidR="00D13A8D" w:rsidRDefault="00D13A8D" w:rsidP="00D13A8D">
                            <w:pPr>
                              <w:pStyle w:val="PSETableContent"/>
                            </w:pPr>
                            <w:r>
                              <w:t>-178.20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4DB6AFE" w14:textId="064239D9" w:rsidR="00D13A8D" w:rsidRDefault="00D13A8D" w:rsidP="00D13A8D">
                            <w:pPr>
                              <w:pStyle w:val="PSETableContent"/>
                            </w:pPr>
                            <w:r>
                              <w:t>-13.37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0A48344" w14:textId="07203368" w:rsidR="00D13A8D" w:rsidRDefault="00D13A8D" w:rsidP="00D13A8D">
                            <w:pPr>
                              <w:pStyle w:val="PSETableContent"/>
                            </w:pPr>
                            <w:r>
                              <w:t>3504.33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4C9E3E" w14:textId="145B6C0B" w:rsidR="00D13A8D" w:rsidRDefault="00D13A8D" w:rsidP="00D13A8D">
                            <w:pPr>
                              <w:pStyle w:val="PSETableContent"/>
                            </w:pPr>
                            <w:r>
                              <w:t>3381.27</w:t>
                            </w:r>
                          </w:p>
                        </w:tc>
                      </w:tr>
                      <w:tr w:rsidR="00D13A8D" w14:paraId="0FE598A2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38543265" w14:textId="2330E50A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2-Methylpentane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11E19F2" w14:textId="22E0F995" w:rsidR="00D13A8D" w:rsidRDefault="00D13A8D" w:rsidP="00D13A8D">
                            <w:pPr>
                              <w:pStyle w:val="PSETableContent"/>
                            </w:pPr>
                            <w: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AD616CE" w14:textId="70455F97" w:rsidR="00D13A8D" w:rsidRDefault="00D13A8D" w:rsidP="00D13A8D">
                            <w:pPr>
                              <w:pStyle w:val="PSETableContent"/>
                            </w:pPr>
                            <w:r>
                              <w:t>-204.30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235B807" w14:textId="00615B1D" w:rsidR="00D13A8D" w:rsidRDefault="00D13A8D" w:rsidP="00D13A8D">
                            <w:pPr>
                              <w:pStyle w:val="PSETableContent"/>
                            </w:pPr>
                            <w:r>
                              <w:t>32.94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1E19A31" w14:textId="0872819B" w:rsidR="00D13A8D" w:rsidRDefault="00D13A8D" w:rsidP="00D13A8D">
                            <w:pPr>
                              <w:pStyle w:val="PSETableContent"/>
                            </w:pPr>
                            <w:r>
                              <w:t>4836.91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6E525BD" w14:textId="35B87C22" w:rsidR="00D13A8D" w:rsidRDefault="00D13A8D" w:rsidP="00D13A8D">
                            <w:pPr>
                              <w:pStyle w:val="PSETableContent"/>
                            </w:pPr>
                            <w:r>
                              <w:t>4690.58</w:t>
                            </w:r>
                          </w:p>
                        </w:tc>
                      </w:tr>
                      <w:tr w:rsidR="00D13A8D" w14:paraId="7AB1757F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903D37B" w14:textId="7EF05AB8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2-Methylhexane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2D4F1ED" w14:textId="43B24475" w:rsidR="00D13A8D" w:rsidRDefault="00D13A8D" w:rsidP="00D13A8D">
                            <w:pPr>
                              <w:pStyle w:val="PSETableContent"/>
                            </w:pPr>
                            <w: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E51B537" w14:textId="74823AAB" w:rsidR="00D13A8D" w:rsidRDefault="00D13A8D" w:rsidP="00D13A8D">
                            <w:pPr>
                              <w:pStyle w:val="PSETableContent"/>
                            </w:pPr>
                            <w:r>
                              <w:t>-229.80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FA1C796" w14:textId="15B9F0F2" w:rsidR="00D13A8D" w:rsidRDefault="00D13A8D" w:rsidP="00D13A8D">
                            <w:pPr>
                              <w:pStyle w:val="PSETableContent"/>
                            </w:pPr>
                            <w:r>
                              <w:t>38.37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C72B6B5" w14:textId="24B1A507" w:rsidR="00D13A8D" w:rsidRDefault="00D13A8D" w:rsidP="00D13A8D">
                            <w:pPr>
                              <w:pStyle w:val="PSETableContent"/>
                            </w:pPr>
                            <w:r>
                              <w:t>5490.75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7D82934" w14:textId="1077FDB3" w:rsidR="00D13A8D" w:rsidRDefault="00D13A8D" w:rsidP="00D13A8D">
                            <w:pPr>
                              <w:pStyle w:val="PSETableContent"/>
                            </w:pPr>
                            <w:r>
                              <w:t>5327.51</w:t>
                            </w:r>
                          </w:p>
                        </w:tc>
                      </w:tr>
                      <w:tr w:rsidR="00D13A8D" w14:paraId="38F0CD9E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92A1138" w14:textId="1E588E49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2-Methylheptane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3DE36D82" w14:textId="1F0A72C3" w:rsidR="00D13A8D" w:rsidRDefault="00D13A8D" w:rsidP="00D13A8D">
                            <w:pPr>
                              <w:pStyle w:val="PSETableContent"/>
                            </w:pPr>
                            <w: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8ECD7BC" w14:textId="5970A84A" w:rsidR="00D13A8D" w:rsidRDefault="00D13A8D" w:rsidP="00D13A8D">
                            <w:pPr>
                              <w:pStyle w:val="PSETableContent"/>
                            </w:pPr>
                            <w:r>
                              <w:t>-255.20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11D3A64" w14:textId="4074C62B" w:rsidR="00D13A8D" w:rsidRDefault="00D13A8D" w:rsidP="00D13A8D">
                            <w:pPr>
                              <w:pStyle w:val="PSETableContent"/>
                            </w:pPr>
                            <w:r>
                              <w:t>43.82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955C1CE" w14:textId="5AEF2C3A" w:rsidR="00D13A8D" w:rsidRDefault="00D13A8D" w:rsidP="00D13A8D">
                            <w:pPr>
                              <w:pStyle w:val="PSETableContent"/>
                            </w:pPr>
                            <w:r>
                              <w:t>6144.69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9F8CD82" w14:textId="733A1980" w:rsidR="00D13A8D" w:rsidRDefault="00D13A8D" w:rsidP="00D13A8D">
                            <w:pPr>
                              <w:pStyle w:val="PSETableContent"/>
                            </w:pPr>
                            <w:r>
                              <w:t>5964.46</w:t>
                            </w:r>
                          </w:p>
                        </w:tc>
                      </w:tr>
                      <w:tr w:rsidR="00D13A8D" w14:paraId="0C165255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11169E0" w14:textId="40E1A096" w:rsidR="00D13A8D" w:rsidRDefault="00D13A8D" w:rsidP="00D13A8D">
                            <w:pPr>
                              <w:pStyle w:val="PSETableContent"/>
                            </w:pPr>
                            <w:r>
                              <w:t>2,2-Dimethylpropane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2417A8B8" w14:textId="18FE5A71" w:rsidR="00D13A8D" w:rsidRDefault="00D13A8D" w:rsidP="00D13A8D">
                            <w:pPr>
                              <w:pStyle w:val="PSETableContent"/>
                            </w:pPr>
                            <w: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B0555D" w14:textId="6C33CCE4" w:rsidR="00D13A8D" w:rsidRDefault="00D13A8D" w:rsidP="00D13A8D">
                            <w:pPr>
                              <w:pStyle w:val="PSETableContent"/>
                            </w:pPr>
                            <w:r>
                              <w:t>-167.90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9C7A54F" w14:textId="5D730259" w:rsidR="00D13A8D" w:rsidRDefault="00D13A8D" w:rsidP="00D13A8D">
                            <w:pPr>
                              <w:pStyle w:val="PSETableContent"/>
                            </w:pPr>
                            <w:r>
                              <w:t>-16.66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B1D76FB" w14:textId="1E18792A" w:rsidR="00D13A8D" w:rsidRDefault="00D13A8D" w:rsidP="00D13A8D">
                            <w:pPr>
                              <w:pStyle w:val="PSETableContent"/>
                            </w:pPr>
                            <w:r>
                              <w:t>3514.63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46A4643" w14:textId="3FE9FB75" w:rsidR="00D13A8D" w:rsidRDefault="00D13A8D" w:rsidP="00D13A8D">
                            <w:pPr>
                              <w:pStyle w:val="PSETableContent"/>
                            </w:pPr>
                            <w:r>
                              <w:t>3377.98</w:t>
                            </w:r>
                          </w:p>
                        </w:tc>
                      </w:tr>
                      <w:tr w:rsidR="00D13A8D" w14:paraId="356F5F27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0E5DCC5" w14:textId="26DD6F5D" w:rsidR="00D13A8D" w:rsidRDefault="00D13A8D" w:rsidP="00D13A8D">
                            <w:pPr>
                              <w:pStyle w:val="PSETableContent"/>
                            </w:pPr>
                            <w:r>
                              <w:t>Cyclopropane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D5366E7" w14:textId="38B98F05" w:rsidR="00D13A8D" w:rsidRDefault="00D13A8D" w:rsidP="00D13A8D">
                            <w:pPr>
                              <w:pStyle w:val="PSETableContent"/>
                            </w:pPr>
                            <w: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39F96FE" w14:textId="2C3F0425" w:rsidR="00D13A8D" w:rsidRDefault="00D13A8D" w:rsidP="00D13A8D">
                            <w:pPr>
                              <w:pStyle w:val="PSETableContent"/>
                            </w:pPr>
                            <w:r>
                              <w:t>53.30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C70577B" w14:textId="6A385C14" w:rsidR="00D13A8D" w:rsidRDefault="00D13A8D" w:rsidP="00D13A8D">
                            <w:pPr>
                              <w:pStyle w:val="PSETableContent"/>
                            </w:pPr>
                            <w:r>
                              <w:t>104.62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CD8CEEB" w14:textId="7220785D" w:rsidR="00D13A8D" w:rsidRDefault="00D13A8D" w:rsidP="00D13A8D">
                            <w:pPr>
                              <w:pStyle w:val="PSETableContent"/>
                            </w:pPr>
                            <w:r>
                              <w:t>2091.32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486E0EB" w14:textId="0D5B3FCE" w:rsidR="00D13A8D" w:rsidRDefault="00D13A8D" w:rsidP="00D13A8D">
                            <w:pPr>
                              <w:pStyle w:val="PSETableContent"/>
                            </w:pPr>
                            <w:r>
                              <w:t>1999.12</w:t>
                            </w:r>
                          </w:p>
                        </w:tc>
                      </w:tr>
                      <w:tr w:rsidR="00D13A8D" w14:paraId="06F8321D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45E99E9F" w14:textId="4C617400" w:rsidR="00D13A8D" w:rsidRDefault="00D13A8D" w:rsidP="00D13A8D">
                            <w:pPr>
                              <w:pStyle w:val="PSETableContent"/>
                            </w:pPr>
                            <w:r>
                              <w:t>Cyclopentane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2E7720CA" w14:textId="5146BAEF" w:rsidR="00D13A8D" w:rsidRDefault="00D13A8D" w:rsidP="00D13A8D">
                            <w:pPr>
                              <w:pStyle w:val="PSETableContent"/>
                            </w:pPr>
                            <w:r>
                              <w:t>C5H10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B31B5DB" w14:textId="0584F96E" w:rsidR="00D13A8D" w:rsidRDefault="00D13A8D" w:rsidP="00D13A8D">
                            <w:pPr>
                              <w:pStyle w:val="PSETableContent"/>
                            </w:pPr>
                            <w:r>
                              <w:t>-105.60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D1A6F8C" w14:textId="124FE9F7" w:rsidR="00D13A8D" w:rsidRDefault="00D13A8D" w:rsidP="00D13A8D">
                            <w:pPr>
                              <w:pStyle w:val="PSETableContent"/>
                            </w:pPr>
                            <w:r>
                              <w:t>37.04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A36114B" w14:textId="15FF98AF" w:rsidR="00D13A8D" w:rsidRDefault="00D13A8D" w:rsidP="00D13A8D">
                            <w:pPr>
                              <w:pStyle w:val="PSETableContent"/>
                            </w:pPr>
                            <w:r>
                              <w:t>3291.10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742565E" w14:textId="23385383" w:rsidR="00D13A8D" w:rsidRDefault="00D13A8D" w:rsidP="00D13A8D">
                            <w:pPr>
                              <w:pStyle w:val="PSETableContent"/>
                            </w:pPr>
                            <w:r>
                              <w:t>3194.54</w:t>
                            </w:r>
                          </w:p>
                        </w:tc>
                      </w:tr>
                      <w:tr w:rsidR="00D13A8D" w14:paraId="19785ECA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A883180" w14:textId="70C631FA" w:rsidR="00D13A8D" w:rsidRDefault="00D13A8D" w:rsidP="00D13A8D">
                            <w:pPr>
                              <w:pStyle w:val="PSETableContent"/>
                            </w:pPr>
                            <w:r>
                              <w:t>Cyclohexane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5E004B1" w14:textId="646F479A" w:rsidR="00D13A8D" w:rsidRDefault="00D13A8D" w:rsidP="00D13A8D">
                            <w:pPr>
                              <w:pStyle w:val="PSETableContent"/>
                            </w:pPr>
                            <w:r>
                              <w:t>C6H12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E20EA9F" w14:textId="491B7E16" w:rsidR="00D13A8D" w:rsidRDefault="00D13A8D" w:rsidP="00D13A8D">
                            <w:pPr>
                              <w:pStyle w:val="PSETableContent"/>
                            </w:pPr>
                            <w:r>
                              <w:t>-157.70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FD593F4" w14:textId="0B2C9028" w:rsidR="00D13A8D" w:rsidRDefault="00D13A8D" w:rsidP="00D13A8D">
                            <w:pPr>
                              <w:pStyle w:val="PSETableContent"/>
                            </w:pPr>
                            <w:r>
                              <w:t>25.72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F99C856" w14:textId="542C116A" w:rsidR="00D13A8D" w:rsidRDefault="00D13A8D" w:rsidP="00D13A8D">
                            <w:pPr>
                              <w:pStyle w:val="PSETableContent"/>
                            </w:pPr>
                            <w:r>
                              <w:t>3918.34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9A77D23" w14:textId="07ACC098" w:rsidR="00D13A8D" w:rsidRDefault="00D13A8D" w:rsidP="00D13A8D">
                            <w:pPr>
                              <w:pStyle w:val="PSETableContent"/>
                            </w:pPr>
                            <w:r>
                              <w:t>3814.72</w:t>
                            </w:r>
                          </w:p>
                        </w:tc>
                      </w:tr>
                      <w:tr w:rsidR="00D13A8D" w14:paraId="376DDCD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C6A2E19" w14:textId="09AC65CF" w:rsidR="00D13A8D" w:rsidRDefault="00D13A8D" w:rsidP="00D13A8D">
                            <w:pPr>
                              <w:pStyle w:val="PSETableContent"/>
                            </w:pPr>
                            <w:r>
                              <w:t>Ethene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077554A" w14:textId="303C6F6B" w:rsidR="00D13A8D" w:rsidRDefault="00D13A8D" w:rsidP="00D13A8D">
                            <w:pPr>
                              <w:pStyle w:val="PSETableContent"/>
                            </w:pPr>
                            <w:r>
                              <w:t>C2H4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D0FDA6A" w14:textId="0BDAA154" w:rsidR="00D13A8D" w:rsidRDefault="00D13A8D" w:rsidP="00D13A8D">
                            <w:pPr>
                              <w:pStyle w:val="PSETableContent"/>
                            </w:pPr>
                            <w:r>
                              <w:t>52.47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43AE8F3" w14:textId="0B30CAC7" w:rsidR="00D13A8D" w:rsidRDefault="00D13A8D" w:rsidP="00D13A8D">
                            <w:pPr>
                              <w:pStyle w:val="PSETableContent"/>
                            </w:pPr>
                            <w:r>
                              <w:t>68.48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307A750" w14:textId="4C0516AC" w:rsidR="00D13A8D" w:rsidRDefault="00D13A8D" w:rsidP="00D13A8D">
                            <w:pPr>
                              <w:pStyle w:val="PSETableContent"/>
                            </w:pPr>
                            <w:r>
                              <w:t>1411.15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7AA9DA1" w14:textId="0EE42A6A" w:rsidR="00D13A8D" w:rsidRDefault="00D13A8D" w:rsidP="00D13A8D">
                            <w:pPr>
                              <w:pStyle w:val="PSETableContent"/>
                            </w:pPr>
                            <w:r>
                              <w:t>1331.48</w:t>
                            </w:r>
                          </w:p>
                        </w:tc>
                      </w:tr>
                      <w:tr w:rsidR="00D13A8D" w14:paraId="0A04A86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49F59207" w14:textId="2DA8A6E9" w:rsidR="00D13A8D" w:rsidRDefault="00D13A8D" w:rsidP="00D13A8D">
                            <w:pPr>
                              <w:pStyle w:val="PSETableContent"/>
                            </w:pPr>
                            <w:r>
                              <w:t>Propene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CEFE404" w14:textId="443FE21F" w:rsidR="00D13A8D" w:rsidRDefault="00D13A8D" w:rsidP="00D13A8D">
                            <w:pPr>
                              <w:pStyle w:val="PSETableContent"/>
                            </w:pPr>
                            <w: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A0B669D" w14:textId="676ACA90" w:rsidR="00D13A8D" w:rsidRDefault="00D13A8D" w:rsidP="00D13A8D">
                            <w:pPr>
                              <w:pStyle w:val="PSETableContent"/>
                            </w:pPr>
                            <w:r>
                              <w:t>20.41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26C63F0" w14:textId="56E84B8A" w:rsidR="00D13A8D" w:rsidRDefault="00D13A8D" w:rsidP="00D13A8D">
                            <w:pPr>
                              <w:pStyle w:val="PSETableContent"/>
                            </w:pPr>
                            <w:r>
                              <w:t>62.96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342ABEF" w14:textId="2439ECF4" w:rsidR="00D13A8D" w:rsidRDefault="00D13A8D" w:rsidP="00D13A8D">
                            <w:pPr>
                              <w:pStyle w:val="PSETableContent"/>
                            </w:pPr>
                            <w:r>
                              <w:t>2058.43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FCA96B7" w14:textId="1931DD9E" w:rsidR="00D13A8D" w:rsidRDefault="00D13A8D" w:rsidP="00D13A8D">
                            <w:pPr>
                              <w:pStyle w:val="PSETableContent"/>
                            </w:pPr>
                            <w:r>
                              <w:t>1957.46</w:t>
                            </w:r>
                          </w:p>
                        </w:tc>
                      </w:tr>
                      <w:tr w:rsidR="00D13A8D" w14:paraId="3C093BB4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28B6A57" w14:textId="5CC61C13" w:rsidR="00D13A8D" w:rsidRDefault="00D13A8D" w:rsidP="00D13A8D">
                            <w:pPr>
                              <w:pStyle w:val="PSETableContent"/>
                            </w:pPr>
                            <w:r>
                              <w:t>But-1-ene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97B4214" w14:textId="452D11EA" w:rsidR="00D13A8D" w:rsidRDefault="00D13A8D" w:rsidP="00D13A8D">
                            <w:pPr>
                              <w:pStyle w:val="PSETableContent"/>
                            </w:pPr>
                            <w: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8A2D520" w14:textId="5FAD9591" w:rsidR="00D13A8D" w:rsidRDefault="00D13A8D" w:rsidP="00D13A8D">
                            <w:pPr>
                              <w:pStyle w:val="PSETableContent"/>
                            </w:pPr>
                            <w:r>
                              <w:t>-0.63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9D720FD" w14:textId="0E7CA661" w:rsidR="00D13A8D" w:rsidRDefault="00D13A8D" w:rsidP="00D13A8D">
                            <w:pPr>
                              <w:pStyle w:val="PSETableContent"/>
                            </w:pPr>
                            <w:r>
                              <w:t>70.64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D19671F" w14:textId="42C57919" w:rsidR="00D13A8D" w:rsidRDefault="00D13A8D" w:rsidP="00D13A8D">
                            <w:pPr>
                              <w:pStyle w:val="PSETableContent"/>
                            </w:pPr>
                            <w:r>
                              <w:t>2716.73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295E89A" w14:textId="628D8668" w:rsidR="00D13A8D" w:rsidRDefault="00D13A8D" w:rsidP="00D13A8D">
                            <w:pPr>
                              <w:pStyle w:val="PSETableContent"/>
                            </w:pPr>
                            <w:r>
                              <w:t>2596.64</w:t>
                            </w:r>
                          </w:p>
                        </w:tc>
                      </w:tr>
                      <w:tr w:rsidR="00D13A8D" w14:paraId="0A5BBA46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B76DA0D" w14:textId="093AB22C" w:rsidR="00D13A8D" w:rsidRDefault="00D13A8D" w:rsidP="00D13A8D">
                            <w:pPr>
                              <w:pStyle w:val="PSETableContent"/>
                            </w:pPr>
                            <w:r>
                              <w:t>trans-But-2-ene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998108B" w14:textId="305B0632" w:rsidR="00D13A8D" w:rsidRDefault="00D13A8D" w:rsidP="00D13A8D">
                            <w:pPr>
                              <w:pStyle w:val="PSETableContent"/>
                            </w:pPr>
                            <w: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9BF8CF2" w14:textId="1A91EF9C" w:rsidR="00D13A8D" w:rsidRDefault="00D13A8D" w:rsidP="00D13A8D">
                            <w:pPr>
                              <w:pStyle w:val="PSETableContent"/>
                            </w:pPr>
                            <w:r>
                              <w:t>-10.80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48F01D9" w14:textId="3CD1729E" w:rsidR="00D13A8D" w:rsidRDefault="00D13A8D" w:rsidP="00D13A8D">
                            <w:pPr>
                              <w:pStyle w:val="PSETableContent"/>
                            </w:pPr>
                            <w:r>
                              <w:t>89.69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D46A4D2" w14:textId="4FBA2898" w:rsidR="00D13A8D" w:rsidRDefault="00D13A8D" w:rsidP="00D13A8D">
                            <w:pPr>
                              <w:pStyle w:val="PSETableContent"/>
                            </w:pPr>
                            <w:r>
                              <w:t>2706.56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2DCE9A" w14:textId="23A31E96" w:rsidR="00D13A8D" w:rsidRDefault="00D13A8D" w:rsidP="00D13A8D">
                            <w:pPr>
                              <w:pStyle w:val="PSETableContent"/>
                            </w:pPr>
                            <w:r>
                              <w:t>2615.69</w:t>
                            </w:r>
                          </w:p>
                        </w:tc>
                      </w:tr>
                      <w:tr w:rsidR="00D13A8D" w14:paraId="0EEB7994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A2BE79D" w14:textId="7C63C5CB" w:rsidR="00D13A8D" w:rsidRDefault="00D13A8D" w:rsidP="00D13A8D">
                            <w:pPr>
                              <w:pStyle w:val="PSETableContent"/>
                            </w:pPr>
                            <w:r>
                              <w:t>cis-But-2-ene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161620D" w14:textId="1AA7FA1B" w:rsidR="00D13A8D" w:rsidRDefault="00D13A8D" w:rsidP="00D13A8D">
                            <w:pPr>
                              <w:pStyle w:val="PSETableContent"/>
                            </w:pPr>
                            <w: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FFB7BC4" w14:textId="39328CF0" w:rsidR="00D13A8D" w:rsidRDefault="00D13A8D" w:rsidP="00D13A8D">
                            <w:pPr>
                              <w:pStyle w:val="PSETableContent"/>
                            </w:pPr>
                            <w:r>
                              <w:t>-7.70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DC7EF63" w14:textId="6355B6B1" w:rsidR="00D13A8D" w:rsidRDefault="00D13A8D" w:rsidP="00D13A8D">
                            <w:pPr>
                              <w:pStyle w:val="PSETableContent"/>
                            </w:pPr>
                            <w:r>
                              <w:t>92.79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A377312" w14:textId="6A4E8688" w:rsidR="00D13A8D" w:rsidRDefault="00D13A8D" w:rsidP="00D13A8D">
                            <w:pPr>
                              <w:pStyle w:val="PSETableContent"/>
                            </w:pPr>
                            <w:r>
                              <w:t>2709.66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C4645AA" w14:textId="618BEE44" w:rsidR="00D13A8D" w:rsidRDefault="00D13A8D" w:rsidP="00D13A8D">
                            <w:pPr>
                              <w:pStyle w:val="PSETableContent"/>
                            </w:pPr>
                            <w:r>
                              <w:t>2618.79</w:t>
                            </w:r>
                          </w:p>
                        </w:tc>
                      </w:tr>
                      <w:tr w:rsidR="00D13A8D" w14:paraId="27DCEF00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AA3EF0A" w14:textId="5550E903" w:rsidR="00D13A8D" w:rsidRDefault="00D13A8D" w:rsidP="00D13A8D">
                            <w:pPr>
                              <w:pStyle w:val="PSETableContent"/>
                            </w:pPr>
                            <w:r>
                              <w:t>Buta-1,2-diene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E164F63" w14:textId="1C07FF6B" w:rsidR="00D13A8D" w:rsidRDefault="00D13A8D" w:rsidP="00D13A8D">
                            <w:pPr>
                              <w:pStyle w:val="PSETableContent"/>
                            </w:pPr>
                            <w: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8F07370" w14:textId="79DE71DA" w:rsidR="00D13A8D" w:rsidRDefault="00D13A8D" w:rsidP="00D13A8D">
                            <w:pPr>
                              <w:pStyle w:val="PSETableContent"/>
                            </w:pPr>
                            <w:r>
                              <w:t>162.20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B896DDE" w14:textId="65C2AB0F" w:rsidR="00D13A8D" w:rsidRDefault="00D13A8D" w:rsidP="00D13A8D">
                            <w:pPr>
                              <w:pStyle w:val="PSETableContent"/>
                            </w:pPr>
                            <w:r>
                              <w:t>190.27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48EA36" w14:textId="782949D1" w:rsidR="00D13A8D" w:rsidRDefault="00D13A8D" w:rsidP="00D13A8D">
                            <w:pPr>
                              <w:pStyle w:val="PSETableContent"/>
                            </w:pPr>
                            <w:r>
                              <w:t>2593.73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24E1088" w14:textId="6301E24A" w:rsidR="00D13A8D" w:rsidRDefault="00D13A8D" w:rsidP="00D13A8D">
                            <w:pPr>
                              <w:pStyle w:val="PSETableContent"/>
                            </w:pPr>
                            <w:r>
                              <w:t>2479.13</w:t>
                            </w:r>
                          </w:p>
                        </w:tc>
                      </w:tr>
                      <w:tr w:rsidR="00D13A8D" w14:paraId="01F4E29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1C99250" w14:textId="43B4747E" w:rsidR="00D13A8D" w:rsidRDefault="00D13A8D" w:rsidP="00D13A8D">
                            <w:pPr>
                              <w:pStyle w:val="PSETableContent"/>
                            </w:pPr>
                            <w:r>
                              <w:t>Buta-1,3-diene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CFEF390" w14:textId="7CE5E574" w:rsidR="00D13A8D" w:rsidRDefault="00D13A8D" w:rsidP="00D13A8D">
                            <w:pPr>
                              <w:pStyle w:val="PSETableContent"/>
                            </w:pPr>
                            <w: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BD28F64" w14:textId="1AA0919F" w:rsidR="00D13A8D" w:rsidRDefault="00D13A8D" w:rsidP="00D13A8D">
                            <w:pPr>
                              <w:pStyle w:val="PSETableContent"/>
                            </w:pPr>
                            <w:r>
                              <w:t>108.80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7D3AC05" w14:textId="1CFF4B9E" w:rsidR="00D13A8D" w:rsidRDefault="00D13A8D" w:rsidP="00D13A8D">
                            <w:pPr>
                              <w:pStyle w:val="PSETableContent"/>
                            </w:pPr>
                            <w:r>
                              <w:t>149.52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E7B1A9A" w14:textId="0904B17C" w:rsidR="00D13A8D" w:rsidRDefault="00D13A8D" w:rsidP="00D13A8D">
                            <w:pPr>
                              <w:pStyle w:val="PSETableContent"/>
                            </w:pPr>
                            <w:r>
                              <w:t>2540.33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3B8572A" w14:textId="1419A7A9" w:rsidR="00D13A8D" w:rsidRDefault="00D13A8D" w:rsidP="00D13A8D">
                            <w:pPr>
                              <w:pStyle w:val="PSETableContent"/>
                            </w:pPr>
                            <w:r>
                              <w:t>2438.38</w:t>
                            </w:r>
                          </w:p>
                        </w:tc>
                      </w:tr>
                      <w:tr w:rsidR="00D13A8D" w14:paraId="5433CF69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AA49557" w14:textId="6CD8FA9F" w:rsidR="00D13A8D" w:rsidRDefault="00D13A8D" w:rsidP="00D13A8D">
                            <w:pPr>
                              <w:pStyle w:val="PSETableContent"/>
                            </w:pPr>
                            <w:r>
                              <w:t>Styrene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701FB16" w14:textId="5B13A849" w:rsidR="00D13A8D" w:rsidRDefault="00D13A8D" w:rsidP="00D13A8D">
                            <w:pPr>
                              <w:pStyle w:val="PSETableContent"/>
                            </w:pPr>
                            <w:r>
                              <w:t>C8H8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20A2240" w14:textId="1C2BE28C" w:rsidR="00D13A8D" w:rsidRDefault="00D13A8D" w:rsidP="00D13A8D">
                            <w:pPr>
                              <w:pStyle w:val="PSETableContent"/>
                            </w:pPr>
                            <w:r>
                              <w:t>103.40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9D0F859" w14:textId="5A9EC928" w:rsidR="00D13A8D" w:rsidRDefault="00D13A8D" w:rsidP="00D13A8D">
                            <w:pPr>
                              <w:pStyle w:val="PSETableContent"/>
                            </w:pPr>
                            <w:r>
                              <w:t>201.46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0D434FE" w14:textId="1897FB7F" w:rsidR="00D13A8D" w:rsidRDefault="00D13A8D" w:rsidP="00D13A8D">
                            <w:pPr>
                              <w:pStyle w:val="PSETableContent"/>
                            </w:pPr>
                            <w:r>
                              <w:t>4394.80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801B2C3" w14:textId="1997E332" w:rsidR="00D13A8D" w:rsidRDefault="00D13A8D" w:rsidP="00D13A8D">
                            <w:pPr>
                              <w:pStyle w:val="PSETableContent"/>
                            </w:pPr>
                            <w:r>
                              <w:t>4304.90</w:t>
                            </w:r>
                          </w:p>
                        </w:tc>
                      </w:tr>
                      <w:tr w:rsidR="00D13A8D" w14:paraId="23CC81BB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2A8D08D" w14:textId="0D39B7F9" w:rsidR="00D13A8D" w:rsidRDefault="00D13A8D" w:rsidP="00D13A8D">
                            <w:pPr>
                              <w:pStyle w:val="PSETableContent"/>
                            </w:pPr>
                            <w:r>
                              <w:t>Ethyne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1559029" w14:textId="7A5374BD" w:rsidR="00D13A8D" w:rsidRDefault="00D13A8D" w:rsidP="00D13A8D">
                            <w:pPr>
                              <w:pStyle w:val="PSETableContent"/>
                            </w:pPr>
                            <w:r>
                              <w:t>C2H2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A882DB1" w14:textId="6EB27A15" w:rsidR="00D13A8D" w:rsidRDefault="00D13A8D" w:rsidP="00D13A8D">
                            <w:pPr>
                              <w:pStyle w:val="PSETableContent"/>
                            </w:pPr>
                            <w:r>
                              <w:t>226.73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54DAD00" w14:textId="5002688C" w:rsidR="00D13A8D" w:rsidRDefault="00D13A8D" w:rsidP="00D13A8D">
                            <w:pPr>
                              <w:pStyle w:val="PSETableContent"/>
                            </w:pPr>
                            <w:r>
                              <w:t>209.26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FF2CC2A" w14:textId="07719283" w:rsidR="00D13A8D" w:rsidRDefault="00D13A8D" w:rsidP="00D13A8D">
                            <w:pPr>
                              <w:pStyle w:val="PSETableContent"/>
                            </w:pPr>
                            <w:r>
                              <w:t>1299.58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08F4811" w14:textId="2B0E624A" w:rsidR="00D13A8D" w:rsidRDefault="00D13A8D" w:rsidP="00D13A8D">
                            <w:pPr>
                              <w:pStyle w:val="PSETableContent"/>
                            </w:pPr>
                            <w:r>
                              <w:t>1235.12</w:t>
                            </w:r>
                          </w:p>
                        </w:tc>
                      </w:tr>
                      <w:tr w:rsidR="00D13A8D" w14:paraId="00211FB8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7999655" w14:textId="08CF8786" w:rsidR="00D13A8D" w:rsidRDefault="00D13A8D" w:rsidP="00D13A8D">
                            <w:pPr>
                              <w:pStyle w:val="PSETableContent"/>
                            </w:pPr>
                            <w:r>
                              <w:t>Propyne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A292BF2" w14:textId="1C8ED7A7" w:rsidR="00D13A8D" w:rsidRDefault="00D13A8D" w:rsidP="00D13A8D">
                            <w:pPr>
                              <w:pStyle w:val="PSETableContent"/>
                            </w:pPr>
                            <w:r>
                              <w:t>C3H4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887C07F" w14:textId="2EF3EF72" w:rsidR="00D13A8D" w:rsidRDefault="00D13A8D" w:rsidP="00D13A8D">
                            <w:pPr>
                              <w:pStyle w:val="PSETableContent"/>
                            </w:pPr>
                            <w:r>
                              <w:t>185.40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AF0C353" w14:textId="5F35B0B8" w:rsidR="00D13A8D" w:rsidRDefault="00D13A8D" w:rsidP="00D13A8D">
                            <w:pPr>
                              <w:pStyle w:val="PSETableContent"/>
                            </w:pPr>
                            <w:r>
                              <w:t>188.46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181EBF1" w14:textId="29C9678D" w:rsidR="00D13A8D" w:rsidRDefault="00D13A8D" w:rsidP="00D13A8D">
                            <w:pPr>
                              <w:pStyle w:val="PSETableContent"/>
                            </w:pPr>
                            <w:r>
                              <w:t>1937.59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0455D83" w14:textId="2E96447F" w:rsidR="00D13A8D" w:rsidRDefault="00D13A8D" w:rsidP="00D13A8D">
                            <w:pPr>
                              <w:pStyle w:val="PSETableContent"/>
                            </w:pPr>
                            <w:r>
                              <w:t>1845.82</w:t>
                            </w:r>
                          </w:p>
                        </w:tc>
                      </w:tr>
                    </w:tbl>
                    <w:p w14:paraId="7C05B81D" w14:textId="77777777" w:rsidR="00780305" w:rsidRPr="001D44B1" w:rsidRDefault="00780305" w:rsidP="00780305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77338F">
        <w:tab/>
      </w:r>
    </w:p>
    <w:p w14:paraId="0437C305" w14:textId="799968DC" w:rsidR="0077338F" w:rsidRDefault="0077338F" w:rsidP="0077338F">
      <w:pPr>
        <w:pStyle w:val="PSEHead1"/>
      </w:pPr>
      <w:r>
        <w:t>References</w:t>
      </w:r>
      <w:r w:rsidR="004F6611">
        <w:t xml:space="preserve"> </w:t>
      </w:r>
    </w:p>
    <w:p w14:paraId="462C2F5A" w14:textId="77777777" w:rsidR="002431CA" w:rsidRDefault="002431CA" w:rsidP="002431CA">
      <w:pPr>
        <w:pStyle w:val="PSECitation"/>
      </w:pPr>
      <w:r>
        <w:t xml:space="preserve">Linstrom, P.J., Mallard, W.G. NIST Chemistry WebBook. In: </w:t>
      </w:r>
      <w:r>
        <w:rPr>
          <w:u w:val="single"/>
        </w:rPr>
        <w:t>NIST Standard Reference Database Number 69.</w:t>
      </w:r>
      <w:r>
        <w:t xml:space="preserve"> Ed: Linstrom, P.J., Mallard, P.J. National Institute of Technology.</w:t>
      </w:r>
    </w:p>
    <w:p w14:paraId="61A33227" w14:textId="6DBEC6AD" w:rsidR="0077338F" w:rsidRDefault="0077338F" w:rsidP="0077338F">
      <w:pPr>
        <w:pStyle w:val="PSECopyright"/>
      </w:pPr>
      <w:r>
        <w:t xml:space="preserve">© by the authors. Licensed to PSEcommunity.org and PSE Press. This is an open access article under the creative commons CC-BY-SA licensing terms. Credit must be given to creator and adaptations must be shared under the same terms. See </w:t>
      </w:r>
      <w:r w:rsidRPr="00990FD7">
        <w:t>https://creativecommons.org/licenses/by-sa/4.0/</w:t>
      </w:r>
      <w:r>
        <w:t xml:space="preserve"> </w:t>
      </w:r>
    </w:p>
    <w:p w14:paraId="4CC7FE40" w14:textId="77777777" w:rsidR="0077338F" w:rsidRPr="00990FD7" w:rsidRDefault="0077338F" w:rsidP="0077338F">
      <w:pPr>
        <w:pStyle w:val="PSECopyright"/>
      </w:pPr>
      <w:r>
        <w:rPr>
          <w:noProof/>
        </w:rPr>
        <w:drawing>
          <wp:inline distT="0" distB="0" distL="0" distR="0" wp14:anchorId="01DD8B1B" wp14:editId="2B2E2B08">
            <wp:extent cx="876300" cy="304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61DBF" w14:textId="77777777" w:rsidR="00D204B2" w:rsidRDefault="00D204B2" w:rsidP="0077338F">
      <w:pPr>
        <w:pStyle w:val="PSEText"/>
      </w:pPr>
    </w:p>
    <w:sectPr w:rsidR="00D204B2" w:rsidSect="00DA3174">
      <w:headerReference w:type="default" r:id="rId15"/>
      <w:type w:val="continuous"/>
      <w:pgSz w:w="12240" w:h="15840" w:code="1"/>
      <w:pgMar w:top="851" w:right="1134" w:bottom="1134" w:left="1134" w:header="709" w:footer="1304" w:gutter="0"/>
      <w:cols w:num="2" w:space="3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E0E07" w14:textId="77777777" w:rsidR="00F73530" w:rsidRDefault="00F73530" w:rsidP="002A1319">
      <w:pPr>
        <w:spacing w:after="0" w:line="240" w:lineRule="auto"/>
      </w:pPr>
      <w:r>
        <w:separator/>
      </w:r>
    </w:p>
  </w:endnote>
  <w:endnote w:type="continuationSeparator" w:id="0">
    <w:p w14:paraId="1178FABB" w14:textId="77777777" w:rsidR="00F73530" w:rsidRDefault="00F73530" w:rsidP="002A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6557700-12FB-4CE7-967A-62137D01B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0376B7-E261-42D3-8970-D08329A36FAF}"/>
    <w:embedBold r:id="rId3" w:fontKey="{5C79CCCF-6B72-4316-A910-8D2E1D8829B0}"/>
    <w:embedItalic r:id="rId4" w:fontKey="{8272E463-CC8B-452D-A7E8-B33C3433BF27}"/>
    <w:embedBoldItalic r:id="rId5" w:fontKey="{44685C77-7ADA-47BC-8C9B-27082307F6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58FC55A-83D0-48B0-AE18-74F99D39BD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B48A6A6-DCE6-403D-A616-11248BAFE2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EFFD46-1A4F-4E1D-8B51-F2B4A33E5DEE}"/>
    <w:embedBold r:id="rId9" w:fontKey="{C66EBA6A-39A4-4255-A4C8-7D2D82B08FF4}"/>
    <w:embedBoldItalic r:id="rId10" w:fontKey="{96097EF1-8264-4875-B0E9-F64D64D96F5C}"/>
  </w:font>
  <w:font w:name="Cormorant Medium">
    <w:altName w:val="Calibri"/>
    <w:charset w:val="00"/>
    <w:family w:val="auto"/>
    <w:pitch w:val="variable"/>
    <w:sig w:usb0="20000207" w:usb1="00000001" w:usb2="00000000" w:usb3="00000000" w:csb0="00000197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  <w:embedRegular r:id="rId11" w:fontKey="{8D5CAAEE-9E3A-48AB-A595-45C96506C1E0}"/>
    <w:embedBold r:id="rId12" w:fontKey="{31077B5B-0CFA-4B9D-97B0-8483E5A4A492}"/>
  </w:font>
  <w:font w:name="Inter Medium">
    <w:charset w:val="00"/>
    <w:family w:val="auto"/>
    <w:pitch w:val="variable"/>
    <w:sig w:usb0="E00002FF" w:usb1="1200A1FF" w:usb2="00000001" w:usb3="00000000" w:csb0="0000019F" w:csb1="00000000"/>
    <w:embedRegular r:id="rId13" w:fontKey="{786040E2-F08F-462B-AF37-D113E7EE61BD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4" w:fontKey="{235D69A7-F5E8-458F-91AE-A36970BF885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5" w:fontKey="{8FC43A12-0523-4A9F-8C95-E5F733B2ADE9}"/>
    <w:embedBoldItalic r:id="rId16" w:fontKey="{58A65061-752E-46C2-A3AB-B4C76CE1DF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B8F219DF-6A6B-43EF-B626-9B6D10F67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7AA63" w14:textId="399DDFE0" w:rsidR="00DA3174" w:rsidRPr="00FB6835" w:rsidRDefault="00951305" w:rsidP="00951305">
    <w:pPr>
      <w:pStyle w:val="PSEPage1MarginText"/>
      <w:rPr>
        <w:sz w:val="16"/>
        <w:szCs w:val="14"/>
      </w:rPr>
    </w:pPr>
    <w:r w:rsidRPr="00FB6835">
      <w:rPr>
        <w:sz w:val="16"/>
        <w:szCs w:val="14"/>
      </w:rPr>
      <w:tab/>
    </w:r>
    <w:r w:rsidR="00AC4D54">
      <w:rPr>
        <w:sz w:val="16"/>
        <w:szCs w:val="14"/>
        <w:lang w:val="en-US"/>
      </w:rPr>
      <w:t>Supplementary Material</w:t>
    </w:r>
    <w:r w:rsidRPr="00FB6835">
      <w:rPr>
        <w:sz w:val="16"/>
        <w:szCs w:val="14"/>
      </w:rPr>
      <w:tab/>
    </w:r>
    <w:r w:rsidRPr="00FB6835">
      <w:rPr>
        <w:sz w:val="16"/>
        <w:szCs w:val="14"/>
      </w:rPr>
      <w:fldChar w:fldCharType="begin"/>
    </w:r>
    <w:r w:rsidRPr="00FB6835">
      <w:rPr>
        <w:sz w:val="16"/>
        <w:szCs w:val="14"/>
      </w:rPr>
      <w:instrText xml:space="preserve"> PAGE  \* Arabic  \* MERGEFORMAT </w:instrText>
    </w:r>
    <w:r w:rsidRPr="00FB6835">
      <w:rPr>
        <w:sz w:val="16"/>
        <w:szCs w:val="14"/>
      </w:rPr>
      <w:fldChar w:fldCharType="separate"/>
    </w:r>
    <w:r w:rsidRPr="00FB6835">
      <w:rPr>
        <w:sz w:val="16"/>
        <w:szCs w:val="14"/>
      </w:rPr>
      <w:t>3</w:t>
    </w:r>
    <w:r w:rsidRPr="00FB6835">
      <w:rPr>
        <w:sz w:val="16"/>
        <w:szCs w:val="14"/>
      </w:rPr>
      <w:fldChar w:fldCharType="end"/>
    </w:r>
    <w:r w:rsidR="00DA3174" w:rsidRPr="00FB6835">
      <w:rPr>
        <w:sz w:val="16"/>
        <w:szCs w:val="14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E396D" w14:textId="38B70D41" w:rsidR="00DA3174" w:rsidRPr="00FB6835" w:rsidRDefault="00AC4D54" w:rsidP="00951305">
    <w:pPr>
      <w:pStyle w:val="PSEPage1MarginText"/>
      <w:rPr>
        <w:sz w:val="16"/>
        <w:szCs w:val="14"/>
        <w:lang w:val="en-US"/>
      </w:rPr>
    </w:pPr>
    <w:r>
      <w:rPr>
        <w:sz w:val="16"/>
        <w:szCs w:val="14"/>
        <w:lang w:val="en-US"/>
      </w:rPr>
      <w:t>Lastname et al.</w:t>
    </w:r>
    <w:r w:rsidR="00951305" w:rsidRPr="00FB6835">
      <w:rPr>
        <w:sz w:val="16"/>
        <w:szCs w:val="14"/>
        <w:lang w:val="en-US"/>
      </w:rPr>
      <w:tab/>
    </w:r>
    <w:r>
      <w:rPr>
        <w:sz w:val="16"/>
        <w:szCs w:val="14"/>
        <w:lang w:val="en-US"/>
      </w:rPr>
      <w:t>Supplementary Material</w:t>
    </w:r>
    <w:r w:rsidR="00951305" w:rsidRPr="00FB6835">
      <w:rPr>
        <w:sz w:val="16"/>
        <w:szCs w:val="14"/>
        <w:lang w:val="en-US"/>
      </w:rPr>
      <w:tab/>
    </w:r>
    <w:r w:rsidR="00951305" w:rsidRPr="00FB6835">
      <w:rPr>
        <w:sz w:val="16"/>
        <w:szCs w:val="14"/>
        <w:lang w:val="en-US"/>
      </w:rPr>
      <w:fldChar w:fldCharType="begin"/>
    </w:r>
    <w:r w:rsidR="00951305" w:rsidRPr="00FB6835">
      <w:rPr>
        <w:sz w:val="16"/>
        <w:szCs w:val="14"/>
        <w:lang w:val="en-US"/>
      </w:rPr>
      <w:instrText xml:space="preserve"> PAGE  \* Arabic  \* MERGEFORMAT </w:instrText>
    </w:r>
    <w:r w:rsidR="00951305" w:rsidRPr="00FB6835">
      <w:rPr>
        <w:sz w:val="16"/>
        <w:szCs w:val="14"/>
        <w:lang w:val="en-US"/>
      </w:rPr>
      <w:fldChar w:fldCharType="separate"/>
    </w:r>
    <w:r w:rsidR="00951305" w:rsidRPr="00FB6835">
      <w:rPr>
        <w:sz w:val="16"/>
        <w:szCs w:val="14"/>
        <w:lang w:val="en-US"/>
      </w:rPr>
      <w:t>2</w:t>
    </w:r>
    <w:r w:rsidR="00951305" w:rsidRPr="00FB6835">
      <w:rPr>
        <w:sz w:val="16"/>
        <w:szCs w:val="1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95318" w14:textId="77777777" w:rsidR="00F73530" w:rsidRDefault="00F73530" w:rsidP="002A1319">
      <w:pPr>
        <w:spacing w:after="0" w:line="240" w:lineRule="auto"/>
      </w:pPr>
      <w:r>
        <w:separator/>
      </w:r>
    </w:p>
  </w:footnote>
  <w:footnote w:type="continuationSeparator" w:id="0">
    <w:p w14:paraId="4746AB11" w14:textId="77777777" w:rsidR="00F73530" w:rsidRDefault="00F73530" w:rsidP="002A1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3B6A" w14:textId="77777777" w:rsidR="002A1319" w:rsidRDefault="002A1319">
    <w:pPr>
      <w:pStyle w:val="Header"/>
    </w:pPr>
    <w:r>
      <w:t>[Remaining Page Headers]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641A" w14:textId="255C94C6" w:rsidR="00ED5C1A" w:rsidRDefault="00ED5C1A" w:rsidP="00ED5C1A">
    <w:pPr>
      <w:pStyle w:val="PSEFooter"/>
      <w:rPr>
        <w:lang w:val="en-US"/>
      </w:rPr>
    </w:pPr>
  </w:p>
  <w:p w14:paraId="5E3F807E" w14:textId="65A4FC52" w:rsidR="004F6611" w:rsidRPr="004F6611" w:rsidRDefault="00ED5C1A" w:rsidP="00AC4D54">
    <w:pPr>
      <w:pStyle w:val="PSEFooter"/>
      <w:tabs>
        <w:tab w:val="clear" w:pos="5245"/>
        <w:tab w:val="center" w:pos="3119"/>
      </w:tabs>
      <w:ind w:right="191"/>
      <w:rPr>
        <w:b/>
        <w:bCs/>
        <w:lang w:val="en-US"/>
      </w:rPr>
    </w:pPr>
    <w:r>
      <w:rPr>
        <w:lang w:val="en-US"/>
      </w:rPr>
      <w:tab/>
    </w:r>
    <w:r w:rsidR="00B424D7">
      <w:rPr>
        <w:lang w:val="en-US"/>
      </w:rPr>
      <w:br/>
    </w:r>
    <w:r w:rsidR="00B424D7">
      <w:rPr>
        <w:lang w:val="en-US"/>
      </w:rPr>
      <w:tab/>
    </w:r>
    <w:r>
      <w:rPr>
        <w:lang w:val="en-US"/>
      </w:rPr>
      <w:tab/>
    </w:r>
    <w:r w:rsidR="00AC4D54">
      <w:rPr>
        <w:b/>
        <w:bCs/>
        <w:lang w:val="en-US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896F" w14:textId="77777777" w:rsidR="008C6A29" w:rsidRPr="008C6A29" w:rsidRDefault="008C6A29" w:rsidP="008C6A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4EFD"/>
    <w:multiLevelType w:val="hybridMultilevel"/>
    <w:tmpl w:val="D250C8B6"/>
    <w:lvl w:ilvl="0" w:tplc="A7B42988">
      <w:start w:val="1"/>
      <w:numFmt w:val="decimal"/>
      <w:pStyle w:val="PSECitation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85D4E"/>
    <w:multiLevelType w:val="hybridMultilevel"/>
    <w:tmpl w:val="9620F3E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F6233AB"/>
    <w:multiLevelType w:val="hybridMultilevel"/>
    <w:tmpl w:val="E13E8B3A"/>
    <w:lvl w:ilvl="0" w:tplc="1009000F">
      <w:start w:val="1"/>
      <w:numFmt w:val="decimal"/>
      <w:lvlText w:val="%1."/>
      <w:lvlJc w:val="left"/>
      <w:pPr>
        <w:ind w:left="1145" w:hanging="360"/>
      </w:pPr>
    </w:lvl>
    <w:lvl w:ilvl="1" w:tplc="10090019">
      <w:start w:val="1"/>
      <w:numFmt w:val="lowerLetter"/>
      <w:lvlText w:val="%2."/>
      <w:lvlJc w:val="left"/>
      <w:pPr>
        <w:ind w:left="1865" w:hanging="360"/>
      </w:pPr>
    </w:lvl>
    <w:lvl w:ilvl="2" w:tplc="1009001B">
      <w:start w:val="1"/>
      <w:numFmt w:val="lowerRoman"/>
      <w:lvlText w:val="%3."/>
      <w:lvlJc w:val="right"/>
      <w:pPr>
        <w:ind w:left="2585" w:hanging="180"/>
      </w:pPr>
    </w:lvl>
    <w:lvl w:ilvl="3" w:tplc="1009000F" w:tentative="1">
      <w:start w:val="1"/>
      <w:numFmt w:val="decimal"/>
      <w:lvlText w:val="%4."/>
      <w:lvlJc w:val="left"/>
      <w:pPr>
        <w:ind w:left="3305" w:hanging="360"/>
      </w:pPr>
    </w:lvl>
    <w:lvl w:ilvl="4" w:tplc="10090019" w:tentative="1">
      <w:start w:val="1"/>
      <w:numFmt w:val="lowerLetter"/>
      <w:lvlText w:val="%5."/>
      <w:lvlJc w:val="left"/>
      <w:pPr>
        <w:ind w:left="4025" w:hanging="360"/>
      </w:pPr>
    </w:lvl>
    <w:lvl w:ilvl="5" w:tplc="1009001B" w:tentative="1">
      <w:start w:val="1"/>
      <w:numFmt w:val="lowerRoman"/>
      <w:lvlText w:val="%6."/>
      <w:lvlJc w:val="right"/>
      <w:pPr>
        <w:ind w:left="4745" w:hanging="180"/>
      </w:pPr>
    </w:lvl>
    <w:lvl w:ilvl="6" w:tplc="1009000F" w:tentative="1">
      <w:start w:val="1"/>
      <w:numFmt w:val="decimal"/>
      <w:lvlText w:val="%7."/>
      <w:lvlJc w:val="left"/>
      <w:pPr>
        <w:ind w:left="5465" w:hanging="360"/>
      </w:pPr>
    </w:lvl>
    <w:lvl w:ilvl="7" w:tplc="10090019" w:tentative="1">
      <w:start w:val="1"/>
      <w:numFmt w:val="lowerLetter"/>
      <w:lvlText w:val="%8."/>
      <w:lvlJc w:val="left"/>
      <w:pPr>
        <w:ind w:left="6185" w:hanging="360"/>
      </w:pPr>
    </w:lvl>
    <w:lvl w:ilvl="8" w:tplc="10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4841435"/>
    <w:multiLevelType w:val="multilevel"/>
    <w:tmpl w:val="9F3408E8"/>
    <w:styleLink w:val="PSE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81150F6"/>
    <w:multiLevelType w:val="hybridMultilevel"/>
    <w:tmpl w:val="9F3408E8"/>
    <w:lvl w:ilvl="0" w:tplc="1C8A573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A2608E9"/>
    <w:multiLevelType w:val="hybridMultilevel"/>
    <w:tmpl w:val="09F8D518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CDD5BFA"/>
    <w:multiLevelType w:val="hybridMultilevel"/>
    <w:tmpl w:val="5EA8B9A4"/>
    <w:lvl w:ilvl="0" w:tplc="AA040A7A">
      <w:start w:val="2001"/>
      <w:numFmt w:val="bullet"/>
      <w:lvlText w:val=""/>
      <w:lvlJc w:val="left"/>
      <w:pPr>
        <w:ind w:left="785" w:hanging="360"/>
      </w:pPr>
      <w:rPr>
        <w:rFonts w:ascii="Symbol" w:eastAsiaTheme="minorHAnsi" w:hAnsi="Symbol" w:cs="Cormorant Medium" w:hint="default"/>
      </w:rPr>
    </w:lvl>
    <w:lvl w:ilvl="1" w:tplc="10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68137A5F"/>
    <w:multiLevelType w:val="multilevel"/>
    <w:tmpl w:val="9F3408E8"/>
    <w:numStyleLink w:val="PSEBullet"/>
  </w:abstractNum>
  <w:abstractNum w:abstractNumId="8" w15:restartNumberingAfterBreak="0">
    <w:nsid w:val="6DDC4F3F"/>
    <w:multiLevelType w:val="hybridMultilevel"/>
    <w:tmpl w:val="BD584E28"/>
    <w:lvl w:ilvl="0" w:tplc="10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3223738"/>
    <w:multiLevelType w:val="hybridMultilevel"/>
    <w:tmpl w:val="5148A4F8"/>
    <w:lvl w:ilvl="0" w:tplc="C78AA14A">
      <w:start w:val="1"/>
      <w:numFmt w:val="bullet"/>
      <w:pStyle w:val="PSEBulletedLis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0124884">
    <w:abstractNumId w:val="4"/>
  </w:num>
  <w:num w:numId="2" w16cid:durableId="1097555743">
    <w:abstractNumId w:val="2"/>
  </w:num>
  <w:num w:numId="3" w16cid:durableId="1908296980">
    <w:abstractNumId w:val="3"/>
  </w:num>
  <w:num w:numId="4" w16cid:durableId="1498957606">
    <w:abstractNumId w:val="7"/>
  </w:num>
  <w:num w:numId="5" w16cid:durableId="1129662437">
    <w:abstractNumId w:val="8"/>
  </w:num>
  <w:num w:numId="6" w16cid:durableId="703092023">
    <w:abstractNumId w:val="6"/>
  </w:num>
  <w:num w:numId="7" w16cid:durableId="1380744824">
    <w:abstractNumId w:val="0"/>
  </w:num>
  <w:num w:numId="8" w16cid:durableId="1652909414">
    <w:abstractNumId w:val="5"/>
  </w:num>
  <w:num w:numId="9" w16cid:durableId="748387817">
    <w:abstractNumId w:val="0"/>
    <w:lvlOverride w:ilvl="0">
      <w:startOverride w:val="1"/>
    </w:lvlOverride>
  </w:num>
  <w:num w:numId="10" w16cid:durableId="900168568">
    <w:abstractNumId w:val="0"/>
    <w:lvlOverride w:ilvl="0">
      <w:startOverride w:val="1"/>
    </w:lvlOverride>
  </w:num>
  <w:num w:numId="11" w16cid:durableId="2047482862">
    <w:abstractNumId w:val="1"/>
  </w:num>
  <w:num w:numId="12" w16cid:durableId="1061691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mirrorMargins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3B"/>
    <w:rsid w:val="00006986"/>
    <w:rsid w:val="00017A07"/>
    <w:rsid w:val="0002192F"/>
    <w:rsid w:val="00056926"/>
    <w:rsid w:val="000729E8"/>
    <w:rsid w:val="0007574E"/>
    <w:rsid w:val="00083640"/>
    <w:rsid w:val="00084CD8"/>
    <w:rsid w:val="000C5D5D"/>
    <w:rsid w:val="000F6E28"/>
    <w:rsid w:val="000F7BA1"/>
    <w:rsid w:val="00106ADA"/>
    <w:rsid w:val="00137C51"/>
    <w:rsid w:val="001447B9"/>
    <w:rsid w:val="00154E7E"/>
    <w:rsid w:val="0015631D"/>
    <w:rsid w:val="001637BA"/>
    <w:rsid w:val="0018486C"/>
    <w:rsid w:val="001A04C6"/>
    <w:rsid w:val="001A776E"/>
    <w:rsid w:val="001C1DAC"/>
    <w:rsid w:val="001D44B1"/>
    <w:rsid w:val="002052FE"/>
    <w:rsid w:val="002056E0"/>
    <w:rsid w:val="00213607"/>
    <w:rsid w:val="00214663"/>
    <w:rsid w:val="00214E11"/>
    <w:rsid w:val="00225CFC"/>
    <w:rsid w:val="002431CA"/>
    <w:rsid w:val="002513AD"/>
    <w:rsid w:val="00251DC9"/>
    <w:rsid w:val="00282AC4"/>
    <w:rsid w:val="002941CA"/>
    <w:rsid w:val="002A1319"/>
    <w:rsid w:val="002A6C68"/>
    <w:rsid w:val="002B35E1"/>
    <w:rsid w:val="002C03F0"/>
    <w:rsid w:val="003309BA"/>
    <w:rsid w:val="00331AB8"/>
    <w:rsid w:val="003610B5"/>
    <w:rsid w:val="003763AD"/>
    <w:rsid w:val="00387C60"/>
    <w:rsid w:val="003A276C"/>
    <w:rsid w:val="003D2FAB"/>
    <w:rsid w:val="003E07A2"/>
    <w:rsid w:val="003F10FA"/>
    <w:rsid w:val="003F58BF"/>
    <w:rsid w:val="003F68E2"/>
    <w:rsid w:val="004206B1"/>
    <w:rsid w:val="00443758"/>
    <w:rsid w:val="00455F60"/>
    <w:rsid w:val="00463E84"/>
    <w:rsid w:val="0047604D"/>
    <w:rsid w:val="0047782F"/>
    <w:rsid w:val="00483051"/>
    <w:rsid w:val="00493461"/>
    <w:rsid w:val="004946EF"/>
    <w:rsid w:val="004A1B47"/>
    <w:rsid w:val="004F6611"/>
    <w:rsid w:val="00500B8A"/>
    <w:rsid w:val="00511284"/>
    <w:rsid w:val="00556F27"/>
    <w:rsid w:val="0056588D"/>
    <w:rsid w:val="00575930"/>
    <w:rsid w:val="005761A8"/>
    <w:rsid w:val="00577E59"/>
    <w:rsid w:val="00592A32"/>
    <w:rsid w:val="0059764A"/>
    <w:rsid w:val="005B58F7"/>
    <w:rsid w:val="005D01DD"/>
    <w:rsid w:val="005D77C3"/>
    <w:rsid w:val="005E3CA7"/>
    <w:rsid w:val="005F128D"/>
    <w:rsid w:val="00600470"/>
    <w:rsid w:val="00611E05"/>
    <w:rsid w:val="006255D9"/>
    <w:rsid w:val="006542BB"/>
    <w:rsid w:val="0065467D"/>
    <w:rsid w:val="0067074A"/>
    <w:rsid w:val="00675DC9"/>
    <w:rsid w:val="00681458"/>
    <w:rsid w:val="006A212B"/>
    <w:rsid w:val="006C6628"/>
    <w:rsid w:val="006D25F9"/>
    <w:rsid w:val="00711570"/>
    <w:rsid w:val="00714C4E"/>
    <w:rsid w:val="00716155"/>
    <w:rsid w:val="007357C3"/>
    <w:rsid w:val="00744527"/>
    <w:rsid w:val="00752A95"/>
    <w:rsid w:val="00767335"/>
    <w:rsid w:val="0077338F"/>
    <w:rsid w:val="00780305"/>
    <w:rsid w:val="007846B4"/>
    <w:rsid w:val="00792EF1"/>
    <w:rsid w:val="007A3219"/>
    <w:rsid w:val="007A6CAE"/>
    <w:rsid w:val="007A77F7"/>
    <w:rsid w:val="007B0195"/>
    <w:rsid w:val="007C2877"/>
    <w:rsid w:val="007C3A6E"/>
    <w:rsid w:val="007C3C04"/>
    <w:rsid w:val="007E41B8"/>
    <w:rsid w:val="007F05D5"/>
    <w:rsid w:val="007F33F4"/>
    <w:rsid w:val="00806303"/>
    <w:rsid w:val="008204C6"/>
    <w:rsid w:val="00825423"/>
    <w:rsid w:val="00831671"/>
    <w:rsid w:val="00831E92"/>
    <w:rsid w:val="008370B5"/>
    <w:rsid w:val="00855477"/>
    <w:rsid w:val="0086045C"/>
    <w:rsid w:val="0086072F"/>
    <w:rsid w:val="0087079D"/>
    <w:rsid w:val="008C6A29"/>
    <w:rsid w:val="008D3B54"/>
    <w:rsid w:val="008D697B"/>
    <w:rsid w:val="008E43A9"/>
    <w:rsid w:val="0090320E"/>
    <w:rsid w:val="00951305"/>
    <w:rsid w:val="009607DC"/>
    <w:rsid w:val="0097041F"/>
    <w:rsid w:val="00977A29"/>
    <w:rsid w:val="00990FD7"/>
    <w:rsid w:val="009A2217"/>
    <w:rsid w:val="009A2809"/>
    <w:rsid w:val="009B3B83"/>
    <w:rsid w:val="009C4B88"/>
    <w:rsid w:val="009D10B2"/>
    <w:rsid w:val="009D599D"/>
    <w:rsid w:val="009E2399"/>
    <w:rsid w:val="009E7539"/>
    <w:rsid w:val="009F1230"/>
    <w:rsid w:val="00A03CD7"/>
    <w:rsid w:val="00A04FF9"/>
    <w:rsid w:val="00A161F7"/>
    <w:rsid w:val="00A259B0"/>
    <w:rsid w:val="00A36D43"/>
    <w:rsid w:val="00A639A3"/>
    <w:rsid w:val="00A72B0E"/>
    <w:rsid w:val="00AA312D"/>
    <w:rsid w:val="00AC3A2E"/>
    <w:rsid w:val="00AC4D54"/>
    <w:rsid w:val="00AD5385"/>
    <w:rsid w:val="00AE6538"/>
    <w:rsid w:val="00AF1D25"/>
    <w:rsid w:val="00AF4158"/>
    <w:rsid w:val="00B04994"/>
    <w:rsid w:val="00B118A5"/>
    <w:rsid w:val="00B14021"/>
    <w:rsid w:val="00B24F42"/>
    <w:rsid w:val="00B424D7"/>
    <w:rsid w:val="00B57D77"/>
    <w:rsid w:val="00B86AD2"/>
    <w:rsid w:val="00B86F6E"/>
    <w:rsid w:val="00B96700"/>
    <w:rsid w:val="00BA1630"/>
    <w:rsid w:val="00BB7DBA"/>
    <w:rsid w:val="00BC4E74"/>
    <w:rsid w:val="00BF579C"/>
    <w:rsid w:val="00BF623B"/>
    <w:rsid w:val="00C008F4"/>
    <w:rsid w:val="00C12154"/>
    <w:rsid w:val="00C12DB7"/>
    <w:rsid w:val="00C1514B"/>
    <w:rsid w:val="00C2208B"/>
    <w:rsid w:val="00C326FE"/>
    <w:rsid w:val="00C55F83"/>
    <w:rsid w:val="00C764FA"/>
    <w:rsid w:val="00C766E1"/>
    <w:rsid w:val="00C818E7"/>
    <w:rsid w:val="00C8380E"/>
    <w:rsid w:val="00C872AC"/>
    <w:rsid w:val="00CA59C0"/>
    <w:rsid w:val="00CE4558"/>
    <w:rsid w:val="00CF4911"/>
    <w:rsid w:val="00D13347"/>
    <w:rsid w:val="00D13A8D"/>
    <w:rsid w:val="00D204B2"/>
    <w:rsid w:val="00D23F1B"/>
    <w:rsid w:val="00D25635"/>
    <w:rsid w:val="00D27788"/>
    <w:rsid w:val="00D67192"/>
    <w:rsid w:val="00D72827"/>
    <w:rsid w:val="00D74777"/>
    <w:rsid w:val="00DA3174"/>
    <w:rsid w:val="00DA32CC"/>
    <w:rsid w:val="00DA5DB6"/>
    <w:rsid w:val="00DA6926"/>
    <w:rsid w:val="00DC07B2"/>
    <w:rsid w:val="00E26292"/>
    <w:rsid w:val="00E3413D"/>
    <w:rsid w:val="00E62BA6"/>
    <w:rsid w:val="00E66AA1"/>
    <w:rsid w:val="00EA1C61"/>
    <w:rsid w:val="00EA275E"/>
    <w:rsid w:val="00EB370E"/>
    <w:rsid w:val="00ED5C1A"/>
    <w:rsid w:val="00EF323F"/>
    <w:rsid w:val="00EF531F"/>
    <w:rsid w:val="00F124E4"/>
    <w:rsid w:val="00F2067C"/>
    <w:rsid w:val="00F22B40"/>
    <w:rsid w:val="00F32EFF"/>
    <w:rsid w:val="00F34D9B"/>
    <w:rsid w:val="00F73497"/>
    <w:rsid w:val="00F73530"/>
    <w:rsid w:val="00F73A80"/>
    <w:rsid w:val="00F84E44"/>
    <w:rsid w:val="00FA3BDB"/>
    <w:rsid w:val="00FB6835"/>
    <w:rsid w:val="00FB68D0"/>
    <w:rsid w:val="00FD6D2C"/>
    <w:rsid w:val="00FD72CD"/>
    <w:rsid w:val="00FE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A0E0F"/>
  <w15:chartTrackingRefBased/>
  <w15:docId w15:val="{E142B460-482F-4F4B-B0DF-73BDC88C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D4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319"/>
  </w:style>
  <w:style w:type="paragraph" w:styleId="Footer">
    <w:name w:val="footer"/>
    <w:basedOn w:val="Normal"/>
    <w:link w:val="FooterChar"/>
    <w:uiPriority w:val="99"/>
    <w:unhideWhenUsed/>
    <w:rsid w:val="002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319"/>
  </w:style>
  <w:style w:type="paragraph" w:customStyle="1" w:styleId="PSETitle">
    <w:name w:val="PSE_Title"/>
    <w:basedOn w:val="Normal"/>
    <w:next w:val="PSEAuthorList"/>
    <w:link w:val="PSETitleChar"/>
    <w:qFormat/>
    <w:rsid w:val="00F73497"/>
    <w:pPr>
      <w:suppressAutoHyphens/>
      <w:autoSpaceDE w:val="0"/>
      <w:autoSpaceDN w:val="0"/>
      <w:adjustRightInd w:val="0"/>
      <w:spacing w:before="120" w:after="0" w:line="264" w:lineRule="auto"/>
    </w:pPr>
    <w:rPr>
      <w:rFonts w:ascii="Inter" w:hAnsi="Inter" w:cs="Cormorant Medium"/>
      <w:color w:val="000000"/>
      <w:sz w:val="36"/>
      <w:szCs w:val="40"/>
      <w14:numForm w14:val="lining"/>
    </w:rPr>
  </w:style>
  <w:style w:type="paragraph" w:customStyle="1" w:styleId="PSEAuthorAffiliation">
    <w:name w:val="PSE_AuthorAffiliation"/>
    <w:basedOn w:val="Normal"/>
    <w:qFormat/>
    <w:rsid w:val="00CA59C0"/>
    <w:pPr>
      <w:autoSpaceDE w:val="0"/>
      <w:autoSpaceDN w:val="0"/>
      <w:adjustRightInd w:val="0"/>
      <w:spacing w:before="120" w:after="0" w:line="264" w:lineRule="auto"/>
      <w:contextualSpacing/>
    </w:pPr>
    <w:rPr>
      <w:rFonts w:ascii="Inter" w:hAnsi="Inter" w:cs="Cormorant Medium"/>
      <w:color w:val="000000"/>
      <w:sz w:val="16"/>
      <w:szCs w:val="18"/>
      <w14:numForm w14:val="lining"/>
    </w:rPr>
  </w:style>
  <w:style w:type="character" w:customStyle="1" w:styleId="PSETitleChar">
    <w:name w:val="PSE_Title Char"/>
    <w:basedOn w:val="DefaultParagraphFont"/>
    <w:link w:val="PSETitle"/>
    <w:rsid w:val="00F73497"/>
    <w:rPr>
      <w:rFonts w:ascii="Inter" w:hAnsi="Inter" w:cs="Cormorant Medium"/>
      <w:color w:val="000000"/>
      <w:sz w:val="36"/>
      <w:szCs w:val="40"/>
      <w14:numForm w14:val="lining"/>
    </w:rPr>
  </w:style>
  <w:style w:type="paragraph" w:customStyle="1" w:styleId="PSEAuthorList">
    <w:name w:val="PSE_AuthorList"/>
    <w:basedOn w:val="PSETitle"/>
    <w:qFormat/>
    <w:rsid w:val="00E66AA1"/>
    <w:pPr>
      <w:spacing w:before="240"/>
    </w:pPr>
    <w:rPr>
      <w:b/>
      <w:color w:val="00509E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6D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D43"/>
    <w:rPr>
      <w:color w:val="605E5C"/>
      <w:shd w:val="clear" w:color="auto" w:fill="E1DFDD"/>
    </w:rPr>
  </w:style>
  <w:style w:type="paragraph" w:customStyle="1" w:styleId="PSEAbstractHead">
    <w:name w:val="PSE_AbstractHead"/>
    <w:basedOn w:val="PSEAuthorAffiliation"/>
    <w:next w:val="PSEAbstractText"/>
    <w:qFormat/>
    <w:rsid w:val="0059764A"/>
    <w:pPr>
      <w:pBdr>
        <w:top w:val="single" w:sz="4" w:space="1" w:color="auto"/>
      </w:pBdr>
      <w:spacing w:before="240"/>
      <w:ind w:left="851" w:right="851"/>
    </w:pPr>
    <w:rPr>
      <w:rFonts w:ascii="Inter Medium" w:hAnsi="Inter Medium"/>
      <w:caps/>
      <w:color w:val="00509E"/>
      <w:sz w:val="24"/>
      <w:szCs w:val="28"/>
    </w:rPr>
  </w:style>
  <w:style w:type="paragraph" w:customStyle="1" w:styleId="PSEAbstractText">
    <w:name w:val="PSE_AbstractText"/>
    <w:basedOn w:val="Normal"/>
    <w:qFormat/>
    <w:rsid w:val="00FD6D2C"/>
    <w:pPr>
      <w:pBdr>
        <w:bottom w:val="single" w:sz="4" w:space="1" w:color="auto"/>
      </w:pBdr>
      <w:spacing w:before="120" w:after="0" w:line="264" w:lineRule="auto"/>
      <w:ind w:left="851" w:right="851"/>
      <w:jc w:val="both"/>
    </w:pPr>
    <w:rPr>
      <w:rFonts w:ascii="Inter" w:hAnsi="Inter"/>
      <w:sz w:val="18"/>
      <w:szCs w:val="18"/>
      <w14:numForm w14:val="lining"/>
    </w:rPr>
  </w:style>
  <w:style w:type="paragraph" w:customStyle="1" w:styleId="PSEKeywords">
    <w:name w:val="PSE_Keywords"/>
    <w:basedOn w:val="PSEAbstractText"/>
    <w:qFormat/>
    <w:rsid w:val="00E66AA1"/>
    <w:pPr>
      <w:pBdr>
        <w:bottom w:val="none" w:sz="0" w:space="0" w:color="auto"/>
      </w:pBdr>
      <w:spacing w:after="240"/>
    </w:pPr>
    <w:rPr>
      <w:sz w:val="16"/>
    </w:rPr>
  </w:style>
  <w:style w:type="paragraph" w:customStyle="1" w:styleId="Style1">
    <w:name w:val="Style1"/>
    <w:basedOn w:val="PSEAbstractText"/>
    <w:next w:val="PSEKeywords"/>
    <w:rsid w:val="007C3C04"/>
  </w:style>
  <w:style w:type="paragraph" w:customStyle="1" w:styleId="PSEHead1">
    <w:name w:val="PSE_Head1"/>
    <w:basedOn w:val="Normal"/>
    <w:qFormat/>
    <w:rsid w:val="0059764A"/>
    <w:pPr>
      <w:suppressAutoHyphens/>
      <w:spacing w:before="240" w:line="264" w:lineRule="auto"/>
    </w:pPr>
    <w:rPr>
      <w:rFonts w:ascii="Inter Medium" w:hAnsi="Inter Medium"/>
      <w:bCs/>
      <w:caps/>
      <w:color w:val="00509E"/>
      <w:sz w:val="24"/>
      <w:szCs w:val="28"/>
      <w14:numForm w14:val="lining"/>
    </w:rPr>
  </w:style>
  <w:style w:type="paragraph" w:customStyle="1" w:styleId="Style2">
    <w:name w:val="Style2"/>
    <w:basedOn w:val="PSEHead1"/>
    <w:rsid w:val="00744527"/>
    <w:rPr>
      <w:smallCaps/>
    </w:rPr>
  </w:style>
  <w:style w:type="paragraph" w:customStyle="1" w:styleId="PSEHead2">
    <w:name w:val="PSE_Head2"/>
    <w:basedOn w:val="PSEHead1"/>
    <w:qFormat/>
    <w:rsid w:val="00E66AA1"/>
    <w:pPr>
      <w:spacing w:before="120" w:after="40"/>
    </w:pPr>
    <w:rPr>
      <w:caps w:val="0"/>
      <w:sz w:val="22"/>
      <w:szCs w:val="24"/>
    </w:rPr>
  </w:style>
  <w:style w:type="paragraph" w:customStyle="1" w:styleId="PSEText">
    <w:name w:val="PSE_Text"/>
    <w:basedOn w:val="Normal"/>
    <w:link w:val="PSETextChar"/>
    <w:qFormat/>
    <w:rsid w:val="007357C3"/>
    <w:pPr>
      <w:widowControl w:val="0"/>
      <w:tabs>
        <w:tab w:val="left" w:pos="425"/>
      </w:tabs>
      <w:autoSpaceDE w:val="0"/>
      <w:autoSpaceDN w:val="0"/>
      <w:adjustRightInd w:val="0"/>
      <w:spacing w:after="0" w:line="264" w:lineRule="auto"/>
      <w:ind w:firstLine="425"/>
      <w:jc w:val="both"/>
    </w:pPr>
    <w:rPr>
      <w:rFonts w:ascii="Inter" w:hAnsi="Inter" w:cs="Cormorant Medium"/>
      <w:color w:val="000000"/>
      <w:sz w:val="18"/>
      <w:szCs w:val="20"/>
      <w14:numForm w14:val="lining"/>
    </w:rPr>
  </w:style>
  <w:style w:type="paragraph" w:customStyle="1" w:styleId="PSEFooter">
    <w:name w:val="PSE_Footer"/>
    <w:basedOn w:val="Footer"/>
    <w:qFormat/>
    <w:rsid w:val="0059764A"/>
    <w:pPr>
      <w:tabs>
        <w:tab w:val="clear" w:pos="4680"/>
        <w:tab w:val="clear" w:pos="9360"/>
        <w:tab w:val="center" w:pos="5245"/>
        <w:tab w:val="right" w:pos="10490"/>
      </w:tabs>
    </w:pPr>
    <w:rPr>
      <w:rFonts w:ascii="Inter" w:hAnsi="Inter"/>
      <w:iCs/>
      <w:color w:val="111111"/>
      <w:sz w:val="16"/>
      <w:szCs w:val="16"/>
      <w14:numForm w14:val="lining"/>
    </w:rPr>
  </w:style>
  <w:style w:type="paragraph" w:customStyle="1" w:styleId="PSEPage1MarginText">
    <w:name w:val="PSE_Page1MarginText"/>
    <w:basedOn w:val="PSEFooter"/>
    <w:qFormat/>
    <w:rsid w:val="00951305"/>
    <w:pPr>
      <w:pBdr>
        <w:top w:val="single" w:sz="4" w:space="1" w:color="A6A6A6" w:themeColor="background1" w:themeShade="A6"/>
      </w:pBdr>
      <w:jc w:val="center"/>
    </w:pPr>
    <w:rPr>
      <w:b/>
      <w:bCs/>
      <w:sz w:val="18"/>
    </w:rPr>
  </w:style>
  <w:style w:type="paragraph" w:customStyle="1" w:styleId="PSEHead3">
    <w:name w:val="PSE_Head3"/>
    <w:basedOn w:val="PSEHead2"/>
    <w:qFormat/>
    <w:rsid w:val="0059764A"/>
    <w:rPr>
      <w:sz w:val="20"/>
    </w:rPr>
  </w:style>
  <w:style w:type="paragraph" w:customStyle="1" w:styleId="Style3">
    <w:name w:val="Style3"/>
    <w:basedOn w:val="PSEHead3"/>
    <w:rsid w:val="0086045C"/>
  </w:style>
  <w:style w:type="paragraph" w:customStyle="1" w:styleId="PSEHead4">
    <w:name w:val="PSE_Head4"/>
    <w:basedOn w:val="PSEHead3"/>
    <w:qFormat/>
    <w:rsid w:val="00E66AA1"/>
    <w:rPr>
      <w:rFonts w:ascii="Inter" w:hAnsi="Inter"/>
    </w:rPr>
  </w:style>
  <w:style w:type="character" w:styleId="PlaceholderText">
    <w:name w:val="Placeholder Text"/>
    <w:basedOn w:val="DefaultParagraphFont"/>
    <w:uiPriority w:val="99"/>
    <w:semiHidden/>
    <w:rsid w:val="0086045C"/>
    <w:rPr>
      <w:color w:val="808080"/>
    </w:rPr>
  </w:style>
  <w:style w:type="numbering" w:customStyle="1" w:styleId="PSEBullet">
    <w:name w:val="PSE_Bullet"/>
    <w:basedOn w:val="NoList"/>
    <w:uiPriority w:val="99"/>
    <w:rsid w:val="00BA1630"/>
    <w:pPr>
      <w:numPr>
        <w:numId w:val="3"/>
      </w:numPr>
    </w:pPr>
  </w:style>
  <w:style w:type="paragraph" w:customStyle="1" w:styleId="PSECopyright">
    <w:name w:val="PSE_Copyright"/>
    <w:basedOn w:val="PSEFooter"/>
    <w:qFormat/>
    <w:rsid w:val="003E07A2"/>
    <w:pPr>
      <w:pBdr>
        <w:top w:val="single" w:sz="4" w:space="1" w:color="auto"/>
      </w:pBdr>
      <w:spacing w:before="120" w:after="40"/>
      <w:jc w:val="both"/>
    </w:pPr>
  </w:style>
  <w:style w:type="paragraph" w:customStyle="1" w:styleId="Style4">
    <w:name w:val="Style4"/>
    <w:basedOn w:val="PSECopyright"/>
    <w:rsid w:val="00990FD7"/>
  </w:style>
  <w:style w:type="paragraph" w:customStyle="1" w:styleId="PSEFigureAndCaption">
    <w:name w:val="PSE_FigureAndCaption"/>
    <w:basedOn w:val="PSEText"/>
    <w:qFormat/>
    <w:rsid w:val="00611E05"/>
    <w:pPr>
      <w:spacing w:before="240" w:after="240"/>
      <w:ind w:firstLine="0"/>
      <w:contextualSpacing/>
    </w:pPr>
    <w:rPr>
      <w:noProof/>
    </w:rPr>
  </w:style>
  <w:style w:type="paragraph" w:customStyle="1" w:styleId="PSEEquation">
    <w:name w:val="PSE_Equation"/>
    <w:basedOn w:val="PSEText"/>
    <w:next w:val="PSEText"/>
    <w:link w:val="PSEEquationChar"/>
    <w:qFormat/>
    <w:rsid w:val="00FD6D2C"/>
    <w:pPr>
      <w:tabs>
        <w:tab w:val="clear" w:pos="425"/>
        <w:tab w:val="right" w:pos="510"/>
      </w:tabs>
      <w:spacing w:before="120" w:after="120"/>
      <w:jc w:val="center"/>
    </w:pPr>
  </w:style>
  <w:style w:type="paragraph" w:customStyle="1" w:styleId="PSECitation">
    <w:name w:val="PSE_Citation"/>
    <w:basedOn w:val="PSEText"/>
    <w:qFormat/>
    <w:rsid w:val="00AA312D"/>
    <w:pPr>
      <w:numPr>
        <w:numId w:val="7"/>
      </w:numPr>
      <w:suppressAutoHyphens/>
      <w:ind w:left="425" w:hanging="425"/>
      <w:jc w:val="left"/>
    </w:pPr>
  </w:style>
  <w:style w:type="paragraph" w:customStyle="1" w:styleId="PSETableCaption">
    <w:name w:val="PSE_TableCaption"/>
    <w:basedOn w:val="PSEText"/>
    <w:next w:val="PSETableContent"/>
    <w:qFormat/>
    <w:rsid w:val="00DA6926"/>
    <w:pPr>
      <w:spacing w:before="240" w:after="120"/>
      <w:ind w:firstLine="0"/>
    </w:pPr>
  </w:style>
  <w:style w:type="table" w:styleId="TableGrid">
    <w:name w:val="Table Grid"/>
    <w:basedOn w:val="TableNormal"/>
    <w:uiPriority w:val="39"/>
    <w:rsid w:val="00B2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SETableFormat">
    <w:name w:val="PSE_TableFormat"/>
    <w:basedOn w:val="TableNormal"/>
    <w:uiPriority w:val="99"/>
    <w:rsid w:val="002B35E1"/>
    <w:pPr>
      <w:widowControl w:val="0"/>
      <w:spacing w:after="0" w:line="240" w:lineRule="auto"/>
      <w:contextualSpacing/>
    </w:pPr>
    <w:rPr>
      <w:rFonts w:ascii="Constantia" w:hAnsi="Constantia"/>
      <w:sz w:val="18"/>
      <w14:numForm w14:val="lining"/>
      <w14:numSpacing w14:val="tabular"/>
    </w:rPr>
    <w:tblPr>
      <w:tblBorders>
        <w:top w:val="single" w:sz="4" w:space="0" w:color="auto"/>
        <w:bottom w:val="single" w:sz="12" w:space="0" w:color="auto"/>
      </w:tblBorders>
    </w:tblPr>
    <w:tblStylePr w:type="firstRow">
      <w:rPr>
        <w:rFonts w:ascii="Constantia" w:hAnsi="Constantia"/>
        <w:sz w:val="18"/>
      </w:rPr>
    </w:tblStylePr>
  </w:style>
  <w:style w:type="paragraph" w:customStyle="1" w:styleId="PSETableContent">
    <w:name w:val="PSE_TableContent"/>
    <w:basedOn w:val="PSEText"/>
    <w:next w:val="PSEText"/>
    <w:qFormat/>
    <w:rsid w:val="0077338F"/>
    <w:pPr>
      <w:ind w:firstLine="0"/>
      <w:contextualSpacing/>
      <w:jc w:val="left"/>
    </w:pPr>
    <w:rPr>
      <w14:numSpacing w14:val="tabular"/>
    </w:rPr>
  </w:style>
  <w:style w:type="paragraph" w:customStyle="1" w:styleId="PSENumberedList">
    <w:name w:val="PSE_NumberedList"/>
    <w:basedOn w:val="PSECitation"/>
    <w:rsid w:val="0015631D"/>
    <w:pPr>
      <w:tabs>
        <w:tab w:val="clear" w:pos="425"/>
        <w:tab w:val="left" w:pos="709"/>
      </w:tabs>
      <w:spacing w:before="120" w:after="120"/>
      <w:ind w:left="709"/>
    </w:pPr>
  </w:style>
  <w:style w:type="paragraph" w:customStyle="1" w:styleId="PSEBulletedList">
    <w:name w:val="PSE_BulletedList"/>
    <w:basedOn w:val="PSENumberedList"/>
    <w:qFormat/>
    <w:rsid w:val="004A1B47"/>
    <w:pPr>
      <w:numPr>
        <w:numId w:val="12"/>
      </w:numPr>
      <w:ind w:left="470" w:hanging="357"/>
    </w:pPr>
  </w:style>
  <w:style w:type="character" w:customStyle="1" w:styleId="PSECodeInline">
    <w:name w:val="PSE_CodeInline"/>
    <w:basedOn w:val="DefaultParagraphFont"/>
    <w:uiPriority w:val="1"/>
    <w:qFormat/>
    <w:rsid w:val="002A6C68"/>
    <w:rPr>
      <w:rFonts w:ascii="Courier New" w:hAnsi="Courier New"/>
      <w:sz w:val="18"/>
    </w:rPr>
  </w:style>
  <w:style w:type="paragraph" w:customStyle="1" w:styleId="PSECode">
    <w:name w:val="PSE_Code"/>
    <w:rsid w:val="002A6C68"/>
    <w:pPr>
      <w:tabs>
        <w:tab w:val="left" w:pos="284"/>
        <w:tab w:val="left" w:pos="567"/>
        <w:tab w:val="left" w:pos="624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120" w:after="40" w:line="288" w:lineRule="auto"/>
      <w:contextualSpacing/>
    </w:pPr>
    <w:rPr>
      <w:rFonts w:ascii="Courier New" w:hAnsi="Courier New" w:cs="Cormorant Medium"/>
      <w:color w:val="000000"/>
      <w:sz w:val="18"/>
      <w:szCs w:val="20"/>
      <w14:numForm w14:val="lining"/>
    </w:rPr>
  </w:style>
  <w:style w:type="paragraph" w:customStyle="1" w:styleId="PSEDefinition">
    <w:name w:val="PSE_Definition"/>
    <w:basedOn w:val="PSEEquation"/>
    <w:link w:val="PSEDefinitionChar"/>
    <w:qFormat/>
    <w:rsid w:val="00951305"/>
    <w:pPr>
      <w:ind w:left="425" w:right="425" w:firstLine="0"/>
      <w:jc w:val="both"/>
    </w:pPr>
    <w:rPr>
      <w:color w:val="00509E"/>
    </w:rPr>
  </w:style>
  <w:style w:type="character" w:customStyle="1" w:styleId="PSETextChar">
    <w:name w:val="PSE_Text Char"/>
    <w:basedOn w:val="DefaultParagraphFont"/>
    <w:link w:val="PSEText"/>
    <w:rsid w:val="00951305"/>
    <w:rPr>
      <w:rFonts w:ascii="Inter" w:hAnsi="Inter" w:cs="Cormorant Medium"/>
      <w:color w:val="000000"/>
      <w:sz w:val="18"/>
      <w:szCs w:val="20"/>
      <w14:numForm w14:val="lining"/>
    </w:rPr>
  </w:style>
  <w:style w:type="character" w:customStyle="1" w:styleId="PSEEquationChar">
    <w:name w:val="PSE_Equation Char"/>
    <w:basedOn w:val="PSETextChar"/>
    <w:link w:val="PSEEquation"/>
    <w:rsid w:val="00951305"/>
    <w:rPr>
      <w:rFonts w:ascii="Inter" w:hAnsi="Inter" w:cs="Cormorant Medium"/>
      <w:color w:val="000000"/>
      <w:sz w:val="18"/>
      <w:szCs w:val="20"/>
      <w14:numForm w14:val="lining"/>
    </w:rPr>
  </w:style>
  <w:style w:type="character" w:customStyle="1" w:styleId="PSEDefinitionChar">
    <w:name w:val="PSE_Definition Char"/>
    <w:basedOn w:val="PSEEquationChar"/>
    <w:link w:val="PSEDefinition"/>
    <w:rsid w:val="00951305"/>
    <w:rPr>
      <w:rFonts w:ascii="Inter" w:hAnsi="Inter" w:cs="Cormorant Medium"/>
      <w:color w:val="00509E"/>
      <w:sz w:val="18"/>
      <w:szCs w:val="20"/>
      <w14:numForm w14:val="lining"/>
    </w:rPr>
  </w:style>
  <w:style w:type="paragraph" w:customStyle="1" w:styleId="PSETheoremTitle">
    <w:name w:val="PSE_TheoremTitle"/>
    <w:basedOn w:val="PSEText"/>
    <w:next w:val="PSEDefinition"/>
    <w:link w:val="PSETheoremTitleChar"/>
    <w:qFormat/>
    <w:rsid w:val="00AA312D"/>
    <w:pPr>
      <w:spacing w:before="120"/>
      <w:ind w:firstLine="0"/>
    </w:pPr>
    <w:rPr>
      <w:b/>
      <w:sz w:val="20"/>
    </w:rPr>
  </w:style>
  <w:style w:type="character" w:customStyle="1" w:styleId="PSETheoremTitleChar">
    <w:name w:val="PSE_TheoremTitle Char"/>
    <w:basedOn w:val="PSETextChar"/>
    <w:link w:val="PSETheoremTitle"/>
    <w:rsid w:val="00AA312D"/>
    <w:rPr>
      <w:rFonts w:ascii="Inter" w:hAnsi="Inter" w:cs="Cormorant Medium"/>
      <w:b/>
      <w:color w:val="000000"/>
      <w:sz w:val="20"/>
      <w:szCs w:val="20"/>
      <w14:numForm w14:val="lini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149@rutgers.edu" TargetMode="External"/><Relationship Id="rId13" Type="http://schemas.openxmlformats.org/officeDocument/2006/relationships/hyperlink" Target="https://github.com/tonyanastasi22/biomass-thermo-mod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ects\PSEcommunity.org\PSE%20Press\Templates\FOCAPD%202024\PSE_Press_SCTrans_FOCAPD%20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E3EE4-C614-4AED-B1A4-E8ADB5D1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PSE_Press_SCTrans_FOCAPD 2024</Template>
  <TotalTime>178</TotalTime>
  <Pages>4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A. Adams II</dc:creator>
  <cp:keywords/>
  <dc:description/>
  <cp:lastModifiedBy>Anthony Anastasi</cp:lastModifiedBy>
  <cp:revision>48</cp:revision>
  <cp:lastPrinted>2023-01-13T11:53:00Z</cp:lastPrinted>
  <dcterms:created xsi:type="dcterms:W3CDTF">2026-01-28T17:36:00Z</dcterms:created>
  <dcterms:modified xsi:type="dcterms:W3CDTF">2026-02-02T18:46:00Z</dcterms:modified>
</cp:coreProperties>
</file>